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93" w:rsidRPr="001E0F93" w:rsidRDefault="001E0F93" w:rsidP="00575835">
      <w:pPr>
        <w:pStyle w:val="Ttulo2"/>
      </w:pPr>
      <w:r w:rsidRPr="001E0F93">
        <w:t>Reabsorción y</w:t>
      </w:r>
      <w:r w:rsidR="00575835">
        <w:t xml:space="preserve"> </w:t>
      </w:r>
      <w:r w:rsidRPr="001E0F93">
        <w:t>secreción tubular</w:t>
      </w:r>
      <w:r w:rsidR="00575835">
        <w:t xml:space="preserve"> </w:t>
      </w:r>
      <w:r w:rsidRPr="001E0F93">
        <w:t>renal</w:t>
      </w:r>
    </w:p>
    <w:p w:rsidR="00575835" w:rsidRPr="00D00E46" w:rsidRDefault="001E0F93" w:rsidP="00CC769E">
      <w:pPr>
        <w:pStyle w:val="Prrafodelista"/>
        <w:numPr>
          <w:ilvl w:val="0"/>
          <w:numId w:val="3"/>
        </w:numPr>
        <w:rPr>
          <w:sz w:val="22"/>
        </w:rPr>
      </w:pPr>
      <w:r w:rsidRPr="00D00E46">
        <w:rPr>
          <w:sz w:val="22"/>
        </w:rPr>
        <w:t xml:space="preserve">A medida que el </w:t>
      </w:r>
      <w:r w:rsidR="00D64373" w:rsidRPr="00D64373">
        <w:rPr>
          <w:b/>
          <w:sz w:val="22"/>
        </w:rPr>
        <w:t>FG</w:t>
      </w:r>
      <w:r w:rsidR="00575835" w:rsidRPr="00D64373">
        <w:rPr>
          <w:b/>
          <w:sz w:val="22"/>
        </w:rPr>
        <w:t xml:space="preserve"> </w:t>
      </w:r>
      <w:r w:rsidRPr="00D00E46">
        <w:rPr>
          <w:sz w:val="22"/>
        </w:rPr>
        <w:t xml:space="preserve">pasa por los </w:t>
      </w:r>
      <w:r w:rsidRPr="00D64373">
        <w:rPr>
          <w:b/>
          <w:sz w:val="22"/>
        </w:rPr>
        <w:t>túbulos</w:t>
      </w:r>
      <w:r w:rsidR="00575835" w:rsidRPr="00D64373">
        <w:rPr>
          <w:b/>
          <w:sz w:val="22"/>
        </w:rPr>
        <w:t xml:space="preserve"> </w:t>
      </w:r>
      <w:r w:rsidRPr="00D64373">
        <w:rPr>
          <w:b/>
          <w:sz w:val="22"/>
        </w:rPr>
        <w:t>renales</w:t>
      </w:r>
      <w:r w:rsidRPr="00D00E46">
        <w:rPr>
          <w:sz w:val="22"/>
        </w:rPr>
        <w:t xml:space="preserve">, fluye </w:t>
      </w:r>
      <w:r w:rsidR="00D64373">
        <w:rPr>
          <w:sz w:val="22"/>
        </w:rPr>
        <w:t xml:space="preserve">por </w:t>
      </w:r>
      <w:r w:rsidRPr="00D64373">
        <w:rPr>
          <w:b/>
          <w:sz w:val="22"/>
        </w:rPr>
        <w:t>túbulo proximal</w:t>
      </w:r>
      <w:r w:rsidRPr="00D00E46">
        <w:rPr>
          <w:sz w:val="22"/>
        </w:rPr>
        <w:t xml:space="preserve">, </w:t>
      </w:r>
      <w:r w:rsidRPr="00D64373">
        <w:rPr>
          <w:b/>
          <w:sz w:val="22"/>
        </w:rPr>
        <w:t>asa de Henle</w:t>
      </w:r>
      <w:r w:rsidRPr="00D00E46">
        <w:rPr>
          <w:sz w:val="22"/>
        </w:rPr>
        <w:t xml:space="preserve">, </w:t>
      </w:r>
      <w:r w:rsidRPr="00D64373">
        <w:rPr>
          <w:b/>
          <w:sz w:val="22"/>
        </w:rPr>
        <w:t>túbulo distal</w:t>
      </w:r>
      <w:r w:rsidRPr="00D00E46">
        <w:rPr>
          <w:sz w:val="22"/>
        </w:rPr>
        <w:t>,</w:t>
      </w:r>
      <w:r w:rsidR="00575835" w:rsidRPr="00D00E46">
        <w:rPr>
          <w:sz w:val="22"/>
        </w:rPr>
        <w:t xml:space="preserve"> </w:t>
      </w:r>
      <w:r w:rsidRPr="00D64373">
        <w:rPr>
          <w:b/>
          <w:sz w:val="22"/>
        </w:rPr>
        <w:t>túbulo colector</w:t>
      </w:r>
      <w:r w:rsidRPr="00D00E46">
        <w:rPr>
          <w:sz w:val="22"/>
        </w:rPr>
        <w:t xml:space="preserve"> y</w:t>
      </w:r>
      <w:r w:rsidR="00D64373">
        <w:rPr>
          <w:sz w:val="22"/>
        </w:rPr>
        <w:t xml:space="preserve"> </w:t>
      </w:r>
      <w:r w:rsidRPr="00D64373">
        <w:rPr>
          <w:b/>
          <w:sz w:val="22"/>
        </w:rPr>
        <w:t>conducto colector</w:t>
      </w:r>
      <w:r w:rsidRPr="00D00E46">
        <w:rPr>
          <w:sz w:val="22"/>
        </w:rPr>
        <w:t xml:space="preserve"> antes</w:t>
      </w:r>
      <w:r w:rsidR="00575835" w:rsidRPr="00D00E46">
        <w:rPr>
          <w:sz w:val="22"/>
        </w:rPr>
        <w:t xml:space="preserve"> </w:t>
      </w:r>
      <w:r w:rsidRPr="00D00E46">
        <w:rPr>
          <w:sz w:val="22"/>
        </w:rPr>
        <w:t xml:space="preserve">de eliminarse por la orina. </w:t>
      </w:r>
    </w:p>
    <w:p w:rsidR="00575835" w:rsidRDefault="00575835" w:rsidP="001E0F93">
      <w:pPr>
        <w:rPr>
          <w:sz w:val="22"/>
        </w:rPr>
      </w:pPr>
    </w:p>
    <w:p w:rsidR="001E0F93" w:rsidRPr="00575835" w:rsidRDefault="001E0F93" w:rsidP="001E0F93">
      <w:pPr>
        <w:rPr>
          <w:b/>
          <w:sz w:val="22"/>
        </w:rPr>
      </w:pPr>
      <w:r w:rsidRPr="00575835">
        <w:rPr>
          <w:b/>
          <w:sz w:val="22"/>
        </w:rPr>
        <w:t xml:space="preserve">Excreción urinaria = </w:t>
      </w:r>
      <w:r w:rsidR="00E566EB">
        <w:rPr>
          <w:b/>
          <w:sz w:val="22"/>
        </w:rPr>
        <w:t>FG</w:t>
      </w:r>
      <w:r w:rsidRPr="00575835">
        <w:rPr>
          <w:b/>
          <w:sz w:val="22"/>
        </w:rPr>
        <w:t xml:space="preserve"> - Reabsorción tubular</w:t>
      </w:r>
      <w:r w:rsidR="00575835" w:rsidRPr="00575835">
        <w:rPr>
          <w:b/>
          <w:sz w:val="22"/>
        </w:rPr>
        <w:t xml:space="preserve"> </w:t>
      </w:r>
      <w:r w:rsidRPr="00575835">
        <w:rPr>
          <w:b/>
          <w:sz w:val="22"/>
        </w:rPr>
        <w:t>+ Secreción tubular</w:t>
      </w:r>
    </w:p>
    <w:p w:rsidR="001E0F93" w:rsidRPr="00D00E46" w:rsidRDefault="00D64373" w:rsidP="00CC769E">
      <w:pPr>
        <w:pStyle w:val="Prrafodelista"/>
        <w:numPr>
          <w:ilvl w:val="0"/>
          <w:numId w:val="4"/>
        </w:numPr>
        <w:rPr>
          <w:sz w:val="22"/>
        </w:rPr>
      </w:pPr>
      <w:r w:rsidRPr="00D64373">
        <w:rPr>
          <w:b/>
          <w:sz w:val="22"/>
        </w:rPr>
        <w:t>L</w:t>
      </w:r>
      <w:r w:rsidR="001E0F93" w:rsidRPr="00D64373">
        <w:rPr>
          <w:b/>
          <w:sz w:val="22"/>
        </w:rPr>
        <w:t>a secreción</w:t>
      </w:r>
      <w:r w:rsidR="00575835" w:rsidRPr="00D64373">
        <w:rPr>
          <w:b/>
          <w:sz w:val="22"/>
        </w:rPr>
        <w:t xml:space="preserve"> </w:t>
      </w:r>
      <w:r w:rsidR="001E0F93" w:rsidRPr="00D64373">
        <w:rPr>
          <w:b/>
          <w:sz w:val="22"/>
        </w:rPr>
        <w:t>tubular</w:t>
      </w:r>
      <w:r w:rsidR="001E0F93" w:rsidRPr="00D00E46">
        <w:rPr>
          <w:sz w:val="22"/>
        </w:rPr>
        <w:t xml:space="preserve"> es responsable de las </w:t>
      </w:r>
      <w:r w:rsidR="001E0F93" w:rsidRPr="00D64373">
        <w:rPr>
          <w:sz w:val="22"/>
          <w:u w:val="single"/>
        </w:rPr>
        <w:t>cantidades significativas</w:t>
      </w:r>
      <w:r w:rsidR="001E0F93" w:rsidRPr="00D00E46">
        <w:rPr>
          <w:sz w:val="22"/>
        </w:rPr>
        <w:t xml:space="preserve"> de</w:t>
      </w:r>
      <w:r w:rsidR="00575835" w:rsidRPr="00D00E46">
        <w:rPr>
          <w:sz w:val="22"/>
        </w:rPr>
        <w:t xml:space="preserve"> </w:t>
      </w:r>
      <w:r w:rsidRPr="00D64373">
        <w:rPr>
          <w:b/>
          <w:sz w:val="22"/>
        </w:rPr>
        <w:t xml:space="preserve">K+ </w:t>
      </w:r>
      <w:r w:rsidR="001E0F93" w:rsidRPr="00D64373">
        <w:rPr>
          <w:b/>
          <w:sz w:val="22"/>
        </w:rPr>
        <w:t xml:space="preserve">e </w:t>
      </w:r>
      <w:r w:rsidRPr="00D64373">
        <w:rPr>
          <w:b/>
          <w:sz w:val="22"/>
        </w:rPr>
        <w:t>H+</w:t>
      </w:r>
      <w:r>
        <w:rPr>
          <w:sz w:val="22"/>
        </w:rPr>
        <w:t xml:space="preserve"> </w:t>
      </w:r>
      <w:r w:rsidR="001E0F93" w:rsidRPr="00D00E46">
        <w:rPr>
          <w:sz w:val="22"/>
        </w:rPr>
        <w:t>que</w:t>
      </w:r>
      <w:r w:rsidR="00575835" w:rsidRPr="00D00E46">
        <w:rPr>
          <w:sz w:val="22"/>
        </w:rPr>
        <w:t xml:space="preserve"> </w:t>
      </w:r>
      <w:r w:rsidR="001E0F93" w:rsidRPr="00D00E46">
        <w:rPr>
          <w:sz w:val="22"/>
        </w:rPr>
        <w:t>aparecen en la orina.</w:t>
      </w:r>
    </w:p>
    <w:p w:rsidR="00575835" w:rsidRPr="001E0F93" w:rsidRDefault="00575835" w:rsidP="001E0F93">
      <w:pPr>
        <w:rPr>
          <w:sz w:val="22"/>
        </w:rPr>
      </w:pPr>
    </w:p>
    <w:p w:rsidR="001E0F93" w:rsidRDefault="00E1701A" w:rsidP="00933983">
      <w:pPr>
        <w:pStyle w:val="Ttulo3"/>
      </w:pPr>
      <w:r>
        <w:rPr>
          <w:noProof/>
          <w:sz w:val="22"/>
          <w:lang w:val="es-GT" w:eastAsia="es-GT"/>
        </w:rPr>
        <w:pict>
          <v:group id="6 Grupo" o:spid="_x0000_s1026" style="position:absolute;left:0;text-align:left;margin-left:2.25pt;margin-top:18.9pt;width:555pt;height:127.5pt;z-index:251660288;mso-width-relative:margin" coordsize="61436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5" o:spid="_x0000_s1027" type="#_x0000_t75" style="position:absolute;left:43910;width:17526;height:160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YWprGAAAA2gAAAA8AAABkcnMvZG93bnJldi54bWxEj0FrwkAUhO9C/8PyCt7MphWtpq6iBUML&#10;llJtD94e2dckNfs2ZleN/94VBI/DzHzDTGatqcSRGldaVvAUxSCIM6tLzhX8bJa9EQjnkTVWlknB&#10;mRzMpg+dCSbanvibjmufiwBhl6CCwvs6kdJlBRl0ka2Jg/dnG4M+yCaXusFTgJtKPsfxUBosOSwU&#10;WNNbQdlufTAKPra4GbwcPrdpv1p9/ae/i3Q/XijVfWznryA8tf4evrXftYIBXK+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hamsYAAADaAAAADwAAAAAAAAAAAAAA&#10;AACfAgAAZHJzL2Rvd25yZXYueG1sUEsFBgAAAAAEAAQA9wAAAJIDAAAAAA==&#10;">
              <v:imagedata r:id="rId8" o:title=""/>
              <v:path arrowok="t"/>
            </v:shape>
            <v:shape id="Imagen 4" o:spid="_x0000_s1028" type="#_x0000_t75" style="position:absolute;top:381;width:44100;height:158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vHB3EAAAA2gAAAA8AAABkcnMvZG93bnJldi54bWxEj9FqwkAURN+F/sNyBV+K2VRaKdFNKIpg&#10;oQrafMA1e01CsndDdhvTv+8WBB+HmTnDrLPRtGKg3tWWFbxEMQjiwuqaSwX5927+DsJ5ZI2tZVLw&#10;Sw6y9GmyxkTbG59oOPtSBAi7BBVU3neJlK6oyKCLbEccvKvtDfog+1LqHm8Bblq5iOOlNFhzWKiw&#10;o01FRXP+MQqa69vwtcmHi23086Jxn9vD7rhVajYdP1YgPI3+Eb6391rBK/xfCTdAp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6vHB3EAAAA2gAAAA8AAAAAAAAAAAAAAAAA&#10;nwIAAGRycy9kb3ducmV2LnhtbFBLBQYAAAAABAAEAPcAAACQAwAAAAA=&#10;">
              <v:imagedata r:id="rId9" o:title=""/>
              <v:path arrowok="t"/>
            </v:shape>
            <w10:wrap type="square"/>
          </v:group>
        </w:pict>
      </w:r>
      <w:r w:rsidR="001E0F93" w:rsidRPr="001E0F93">
        <w:t>La reabsorción tubular es cuantitativamente</w:t>
      </w:r>
      <w:r w:rsidR="00575835">
        <w:t xml:space="preserve"> </w:t>
      </w:r>
      <w:r w:rsidR="001E0F93" w:rsidRPr="001E0F93">
        <w:t>importante y altamente selectiva</w:t>
      </w:r>
      <w:r w:rsidR="00575835">
        <w:t xml:space="preserve"> </w:t>
      </w:r>
    </w:p>
    <w:p w:rsidR="00575835" w:rsidRPr="001E0F93" w:rsidRDefault="00575835" w:rsidP="001E0F93">
      <w:pPr>
        <w:rPr>
          <w:sz w:val="22"/>
        </w:rPr>
      </w:pPr>
    </w:p>
    <w:p w:rsidR="001E0F93" w:rsidRPr="00575835" w:rsidRDefault="001E0F93" w:rsidP="001E0F93">
      <w:pPr>
        <w:rPr>
          <w:b/>
          <w:sz w:val="22"/>
        </w:rPr>
      </w:pPr>
      <w:r w:rsidRPr="00575835">
        <w:rPr>
          <w:b/>
          <w:sz w:val="22"/>
        </w:rPr>
        <w:t xml:space="preserve">Filtración = </w:t>
      </w:r>
      <w:r w:rsidR="00D64373">
        <w:rPr>
          <w:b/>
          <w:sz w:val="22"/>
        </w:rPr>
        <w:t>FG</w:t>
      </w:r>
      <w:r w:rsidR="00575835" w:rsidRPr="00575835">
        <w:rPr>
          <w:b/>
          <w:sz w:val="22"/>
        </w:rPr>
        <w:t xml:space="preserve"> </w:t>
      </w:r>
      <w:r w:rsidRPr="00575835">
        <w:rPr>
          <w:b/>
          <w:sz w:val="22"/>
        </w:rPr>
        <w:t>x Concentración plasmática</w:t>
      </w:r>
    </w:p>
    <w:p w:rsidR="00575835" w:rsidRPr="001E0F93" w:rsidRDefault="00575835" w:rsidP="001E0F93">
      <w:pPr>
        <w:rPr>
          <w:sz w:val="22"/>
        </w:rPr>
      </w:pPr>
    </w:p>
    <w:p w:rsidR="001E0F93" w:rsidRPr="00D00E46" w:rsidRDefault="005F50D9" w:rsidP="00CC769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5F50D9">
        <w:rPr>
          <w:b/>
          <w:sz w:val="22"/>
        </w:rPr>
        <w:t>L</w:t>
      </w:r>
      <w:r w:rsidR="001E0F93" w:rsidRPr="005F50D9">
        <w:rPr>
          <w:b/>
          <w:sz w:val="22"/>
        </w:rPr>
        <w:t xml:space="preserve">os procesos de la </w:t>
      </w:r>
      <w:r w:rsidR="00E566EB">
        <w:rPr>
          <w:b/>
          <w:sz w:val="22"/>
        </w:rPr>
        <w:t>FG</w:t>
      </w:r>
      <w:r w:rsidR="001E0F93" w:rsidRPr="005F50D9">
        <w:rPr>
          <w:b/>
          <w:sz w:val="22"/>
        </w:rPr>
        <w:t xml:space="preserve"> y de la</w:t>
      </w:r>
      <w:r w:rsidR="006A6223" w:rsidRPr="005F50D9">
        <w:rPr>
          <w:b/>
          <w:sz w:val="22"/>
        </w:rPr>
        <w:t xml:space="preserve"> </w:t>
      </w:r>
      <w:r w:rsidR="001E0F93" w:rsidRPr="005F50D9">
        <w:rPr>
          <w:b/>
          <w:sz w:val="22"/>
        </w:rPr>
        <w:t>reabsorción tubular</w:t>
      </w:r>
      <w:r w:rsidR="001E0F93" w:rsidRPr="00D00E46">
        <w:rPr>
          <w:sz w:val="22"/>
        </w:rPr>
        <w:t xml:space="preserve"> son </w:t>
      </w:r>
      <w:r w:rsidR="001E0F93" w:rsidRPr="005F50D9">
        <w:rPr>
          <w:sz w:val="22"/>
          <w:u w:val="single"/>
        </w:rPr>
        <w:t>muy intensos</w:t>
      </w:r>
      <w:r w:rsidR="001E0F93" w:rsidRPr="00D00E46">
        <w:rPr>
          <w:sz w:val="22"/>
        </w:rPr>
        <w:t xml:space="preserve"> en</w:t>
      </w:r>
      <w:r w:rsidR="006A6223" w:rsidRPr="00D00E46">
        <w:rPr>
          <w:sz w:val="22"/>
        </w:rPr>
        <w:t xml:space="preserve"> </w:t>
      </w:r>
      <w:r w:rsidR="001E0F93" w:rsidRPr="00D00E46">
        <w:rPr>
          <w:sz w:val="22"/>
        </w:rPr>
        <w:t>comparación con la excreción urinaria de muchas sustancias.</w:t>
      </w:r>
    </w:p>
    <w:p w:rsidR="006A6223" w:rsidRPr="00D00E46" w:rsidRDefault="005F50D9" w:rsidP="00CC769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5F50D9">
        <w:rPr>
          <w:b/>
          <w:sz w:val="22"/>
        </w:rPr>
        <w:t>L</w:t>
      </w:r>
      <w:r w:rsidR="001E0F93" w:rsidRPr="005F50D9">
        <w:rPr>
          <w:b/>
          <w:sz w:val="22"/>
        </w:rPr>
        <w:t xml:space="preserve">a </w:t>
      </w:r>
      <w:r w:rsidR="00E566EB">
        <w:rPr>
          <w:b/>
          <w:sz w:val="22"/>
        </w:rPr>
        <w:t>FG</w:t>
      </w:r>
      <w:r w:rsidR="001E0F93" w:rsidRPr="00D00E46">
        <w:rPr>
          <w:sz w:val="22"/>
        </w:rPr>
        <w:t xml:space="preserve"> </w:t>
      </w:r>
      <w:r w:rsidR="001E0F93" w:rsidRPr="005F50D9">
        <w:rPr>
          <w:sz w:val="22"/>
          <w:u w:val="single"/>
        </w:rPr>
        <w:t>carece de selectividad</w:t>
      </w:r>
      <w:r>
        <w:rPr>
          <w:sz w:val="22"/>
          <w:u w:val="single"/>
        </w:rPr>
        <w:t>;</w:t>
      </w:r>
      <w:r w:rsidR="001E0F93" w:rsidRPr="00D00E46">
        <w:rPr>
          <w:sz w:val="22"/>
        </w:rPr>
        <w:t xml:space="preserve"> </w:t>
      </w:r>
      <w:r w:rsidR="001E0F93" w:rsidRPr="005F50D9">
        <w:rPr>
          <w:b/>
          <w:sz w:val="22"/>
        </w:rPr>
        <w:t>la reabsorción tubular</w:t>
      </w:r>
      <w:r w:rsidR="001E0F93" w:rsidRPr="00D00E46">
        <w:rPr>
          <w:sz w:val="22"/>
        </w:rPr>
        <w:t xml:space="preserve"> es </w:t>
      </w:r>
      <w:r w:rsidR="001E0F93" w:rsidRPr="005F50D9">
        <w:rPr>
          <w:sz w:val="22"/>
          <w:u w:val="single"/>
        </w:rPr>
        <w:t>muy</w:t>
      </w:r>
      <w:r w:rsidR="006A6223" w:rsidRPr="005F50D9">
        <w:rPr>
          <w:sz w:val="22"/>
          <w:u w:val="single"/>
        </w:rPr>
        <w:t xml:space="preserve"> </w:t>
      </w:r>
      <w:r w:rsidR="001E0F93" w:rsidRPr="005F50D9">
        <w:rPr>
          <w:sz w:val="22"/>
          <w:u w:val="single"/>
        </w:rPr>
        <w:t>selectiva</w:t>
      </w:r>
      <w:r w:rsidR="001E0F93" w:rsidRPr="00D00E46">
        <w:rPr>
          <w:sz w:val="22"/>
        </w:rPr>
        <w:t xml:space="preserve">. </w:t>
      </w:r>
    </w:p>
    <w:p w:rsidR="001E0F93" w:rsidRPr="001E0F93" w:rsidRDefault="001E0F93" w:rsidP="001E0F93">
      <w:pPr>
        <w:rPr>
          <w:sz w:val="22"/>
        </w:rPr>
      </w:pPr>
    </w:p>
    <w:p w:rsidR="001E0F93" w:rsidRPr="001E0F93" w:rsidRDefault="001E0F93" w:rsidP="006A6223">
      <w:pPr>
        <w:pStyle w:val="Ttulo2"/>
      </w:pPr>
      <w:r w:rsidRPr="001E0F93">
        <w:t>La reabsorción tubular comprende</w:t>
      </w:r>
      <w:r w:rsidR="006A6223">
        <w:t xml:space="preserve"> </w:t>
      </w:r>
      <w:r w:rsidRPr="001E0F93">
        <w:t>mecanismos pasivos y activos</w:t>
      </w:r>
    </w:p>
    <w:p w:rsidR="001E0F93" w:rsidRPr="005F50D9" w:rsidRDefault="00933983" w:rsidP="00CC769E">
      <w:pPr>
        <w:pStyle w:val="Prrafodelista"/>
        <w:numPr>
          <w:ilvl w:val="0"/>
          <w:numId w:val="7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104D0E1F" wp14:editId="772368BD">
            <wp:simplePos x="0" y="0"/>
            <wp:positionH relativeFrom="column">
              <wp:posOffset>4210050</wp:posOffset>
            </wp:positionH>
            <wp:positionV relativeFrom="paragraph">
              <wp:posOffset>43815</wp:posOffset>
            </wp:positionV>
            <wp:extent cx="2981325" cy="2466975"/>
            <wp:effectExtent l="0" t="0" r="9525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132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93" w:rsidRPr="005F50D9">
        <w:rPr>
          <w:sz w:val="22"/>
        </w:rPr>
        <w:t xml:space="preserve">Para que una </w:t>
      </w:r>
      <w:r w:rsidR="001E0F93" w:rsidRPr="005F50D9">
        <w:rPr>
          <w:b/>
          <w:sz w:val="22"/>
        </w:rPr>
        <w:t>sustancia se reabsorba</w:t>
      </w:r>
      <w:r w:rsidR="001E0F93" w:rsidRPr="005F50D9">
        <w:rPr>
          <w:sz w:val="22"/>
        </w:rPr>
        <w:t>, primero debe ser transportada:</w:t>
      </w:r>
    </w:p>
    <w:p w:rsidR="00933983" w:rsidRPr="005F50D9" w:rsidRDefault="005F50D9" w:rsidP="00CC769E">
      <w:pPr>
        <w:pStyle w:val="Prrafodelista"/>
        <w:numPr>
          <w:ilvl w:val="0"/>
          <w:numId w:val="6"/>
        </w:numPr>
        <w:rPr>
          <w:sz w:val="22"/>
        </w:rPr>
      </w:pPr>
      <w:r>
        <w:rPr>
          <w:sz w:val="22"/>
        </w:rPr>
        <w:t>A</w:t>
      </w:r>
      <w:r w:rsidR="001E0F93" w:rsidRPr="005F50D9">
        <w:rPr>
          <w:sz w:val="22"/>
        </w:rPr>
        <w:t xml:space="preserve"> través de las </w:t>
      </w:r>
      <w:r w:rsidR="001E0F93" w:rsidRPr="005F50D9">
        <w:rPr>
          <w:b/>
          <w:sz w:val="22"/>
        </w:rPr>
        <w:t>membranas del epitelio tubular</w:t>
      </w:r>
      <w:r w:rsidR="00933983" w:rsidRPr="005F50D9">
        <w:rPr>
          <w:sz w:val="22"/>
        </w:rPr>
        <w:t xml:space="preserve"> </w:t>
      </w:r>
      <w:r w:rsidR="001E0F93" w:rsidRPr="005F50D9">
        <w:rPr>
          <w:sz w:val="22"/>
        </w:rPr>
        <w:t xml:space="preserve">hasta el </w:t>
      </w:r>
      <w:r w:rsidR="001E0F93" w:rsidRPr="005F50D9">
        <w:rPr>
          <w:b/>
          <w:sz w:val="22"/>
        </w:rPr>
        <w:t>líquido intersticial renal</w:t>
      </w:r>
      <w:r w:rsidR="001E0F93" w:rsidRPr="005F50D9">
        <w:rPr>
          <w:sz w:val="22"/>
        </w:rPr>
        <w:t xml:space="preserve"> </w:t>
      </w:r>
    </w:p>
    <w:p w:rsidR="00F34B29" w:rsidRPr="005F50D9" w:rsidRDefault="005F50D9" w:rsidP="00CC769E">
      <w:pPr>
        <w:pStyle w:val="Prrafodelista"/>
        <w:numPr>
          <w:ilvl w:val="0"/>
          <w:numId w:val="6"/>
        </w:numPr>
        <w:rPr>
          <w:sz w:val="22"/>
        </w:rPr>
      </w:pPr>
      <w:r>
        <w:rPr>
          <w:sz w:val="22"/>
        </w:rPr>
        <w:t>A</w:t>
      </w:r>
      <w:r w:rsidR="001E0F93" w:rsidRPr="005F50D9">
        <w:rPr>
          <w:sz w:val="22"/>
        </w:rPr>
        <w:t xml:space="preserve"> través de</w:t>
      </w:r>
      <w:r w:rsidR="00933983" w:rsidRPr="005F50D9">
        <w:rPr>
          <w:sz w:val="22"/>
        </w:rPr>
        <w:t xml:space="preserve"> </w:t>
      </w:r>
      <w:r w:rsidR="001E0F93" w:rsidRPr="005F50D9">
        <w:rPr>
          <w:sz w:val="22"/>
        </w:rPr>
        <w:t xml:space="preserve">la </w:t>
      </w:r>
      <w:r w:rsidR="001E0F93" w:rsidRPr="005F50D9">
        <w:rPr>
          <w:b/>
          <w:sz w:val="22"/>
        </w:rPr>
        <w:t>membrana capilar peritubular</w:t>
      </w:r>
      <w:r w:rsidR="001E0F93" w:rsidRPr="005F50D9">
        <w:rPr>
          <w:sz w:val="22"/>
        </w:rPr>
        <w:t xml:space="preserve"> hasta la </w:t>
      </w:r>
      <w:r w:rsidR="001E0F93" w:rsidRPr="005F50D9">
        <w:rPr>
          <w:b/>
          <w:sz w:val="22"/>
        </w:rPr>
        <w:t>sangre</w:t>
      </w:r>
      <w:r w:rsidR="001E0F93" w:rsidRPr="005F50D9">
        <w:rPr>
          <w:sz w:val="22"/>
        </w:rPr>
        <w:t>.</w:t>
      </w:r>
    </w:p>
    <w:p w:rsidR="001E0F93" w:rsidRDefault="001E0F93" w:rsidP="001E0F93">
      <w:pPr>
        <w:rPr>
          <w:sz w:val="22"/>
        </w:rPr>
      </w:pPr>
    </w:p>
    <w:p w:rsidR="00933983" w:rsidRPr="005F50D9" w:rsidRDefault="001E0F93" w:rsidP="00CC769E">
      <w:pPr>
        <w:pStyle w:val="Prrafodelista"/>
        <w:numPr>
          <w:ilvl w:val="0"/>
          <w:numId w:val="7"/>
        </w:numPr>
        <w:rPr>
          <w:sz w:val="22"/>
        </w:rPr>
      </w:pPr>
      <w:r w:rsidRPr="0016424C">
        <w:rPr>
          <w:b/>
          <w:sz w:val="22"/>
        </w:rPr>
        <w:t>La reabsorción</w:t>
      </w:r>
      <w:r w:rsidRPr="005F50D9">
        <w:rPr>
          <w:sz w:val="22"/>
        </w:rPr>
        <w:t xml:space="preserve"> a través del</w:t>
      </w:r>
      <w:r w:rsidR="00933983" w:rsidRPr="005F50D9">
        <w:rPr>
          <w:sz w:val="22"/>
        </w:rPr>
        <w:t xml:space="preserve"> </w:t>
      </w:r>
      <w:r w:rsidRPr="0016424C">
        <w:rPr>
          <w:b/>
          <w:sz w:val="22"/>
        </w:rPr>
        <w:t>epitelio tubular</w:t>
      </w:r>
      <w:r w:rsidRPr="005F50D9">
        <w:rPr>
          <w:sz w:val="22"/>
        </w:rPr>
        <w:t xml:space="preserve"> hacia el </w:t>
      </w:r>
      <w:r w:rsidRPr="0016424C">
        <w:rPr>
          <w:b/>
          <w:sz w:val="22"/>
        </w:rPr>
        <w:t>líquido intersticial</w:t>
      </w:r>
      <w:r w:rsidRPr="005F50D9">
        <w:rPr>
          <w:sz w:val="22"/>
        </w:rPr>
        <w:t xml:space="preserve"> se efectúa mediante</w:t>
      </w:r>
      <w:r w:rsidR="00933983" w:rsidRPr="005F50D9">
        <w:rPr>
          <w:sz w:val="22"/>
        </w:rPr>
        <w:t xml:space="preserve"> </w:t>
      </w:r>
      <w:r w:rsidRPr="005F50D9">
        <w:rPr>
          <w:sz w:val="22"/>
        </w:rPr>
        <w:t xml:space="preserve">un </w:t>
      </w:r>
      <w:r w:rsidRPr="0016424C">
        <w:rPr>
          <w:sz w:val="22"/>
          <w:u w:val="single"/>
        </w:rPr>
        <w:t>transporte activo y pasivo</w:t>
      </w:r>
      <w:r w:rsidRPr="005F50D9">
        <w:rPr>
          <w:sz w:val="22"/>
        </w:rPr>
        <w:t xml:space="preserve">. </w:t>
      </w:r>
    </w:p>
    <w:p w:rsidR="00F21C8D" w:rsidRPr="005F50D9" w:rsidRDefault="00F21C8D" w:rsidP="00CC769E">
      <w:pPr>
        <w:pStyle w:val="Prrafodelista"/>
        <w:numPr>
          <w:ilvl w:val="0"/>
          <w:numId w:val="7"/>
        </w:numPr>
        <w:rPr>
          <w:sz w:val="22"/>
        </w:rPr>
      </w:pPr>
      <w:r w:rsidRPr="0016424C">
        <w:rPr>
          <w:b/>
          <w:sz w:val="22"/>
        </w:rPr>
        <w:t>El agua</w:t>
      </w:r>
      <w:r w:rsidRPr="005F50D9">
        <w:rPr>
          <w:sz w:val="22"/>
        </w:rPr>
        <w:t xml:space="preserve"> se transporta por </w:t>
      </w:r>
      <w:r w:rsidRPr="0016424C">
        <w:rPr>
          <w:b/>
          <w:sz w:val="22"/>
        </w:rPr>
        <w:t>ósmosis</w:t>
      </w:r>
      <w:r w:rsidRPr="005F50D9">
        <w:rPr>
          <w:sz w:val="22"/>
        </w:rPr>
        <w:t>.</w:t>
      </w:r>
    </w:p>
    <w:p w:rsidR="00933983" w:rsidRPr="005F50D9" w:rsidRDefault="0016424C" w:rsidP="00CC769E">
      <w:pPr>
        <w:pStyle w:val="Prrafodelista"/>
        <w:numPr>
          <w:ilvl w:val="0"/>
          <w:numId w:val="7"/>
        </w:numPr>
        <w:rPr>
          <w:sz w:val="22"/>
        </w:rPr>
      </w:pPr>
      <w:r w:rsidRPr="0016424C">
        <w:rPr>
          <w:b/>
          <w:sz w:val="22"/>
        </w:rPr>
        <w:t>E</w:t>
      </w:r>
      <w:r w:rsidR="001E0F93" w:rsidRPr="0016424C">
        <w:rPr>
          <w:b/>
          <w:sz w:val="22"/>
        </w:rPr>
        <w:t>l agua y los solutos</w:t>
      </w:r>
      <w:r w:rsidR="001E0F93" w:rsidRPr="005F50D9">
        <w:rPr>
          <w:sz w:val="22"/>
        </w:rPr>
        <w:t xml:space="preserve"> son transportados a través de las paredes</w:t>
      </w:r>
      <w:r w:rsidR="00933983" w:rsidRPr="005F50D9">
        <w:rPr>
          <w:sz w:val="22"/>
        </w:rPr>
        <w:t xml:space="preserve"> </w:t>
      </w:r>
      <w:r w:rsidR="001E0F93" w:rsidRPr="005F50D9">
        <w:rPr>
          <w:sz w:val="22"/>
        </w:rPr>
        <w:t xml:space="preserve">de los </w:t>
      </w:r>
      <w:r w:rsidR="001E0F93" w:rsidRPr="0016424C">
        <w:rPr>
          <w:b/>
          <w:sz w:val="22"/>
        </w:rPr>
        <w:t>capi</w:t>
      </w:r>
      <w:r>
        <w:rPr>
          <w:b/>
          <w:sz w:val="22"/>
        </w:rPr>
        <w:t>l</w:t>
      </w:r>
      <w:r w:rsidR="001E0F93" w:rsidRPr="0016424C">
        <w:rPr>
          <w:b/>
          <w:sz w:val="22"/>
        </w:rPr>
        <w:t>a</w:t>
      </w:r>
      <w:r>
        <w:rPr>
          <w:b/>
          <w:sz w:val="22"/>
        </w:rPr>
        <w:t>r</w:t>
      </w:r>
      <w:r w:rsidR="001E0F93" w:rsidRPr="0016424C">
        <w:rPr>
          <w:b/>
          <w:sz w:val="22"/>
        </w:rPr>
        <w:t>es peritubulares</w:t>
      </w:r>
      <w:r w:rsidR="001E0F93" w:rsidRPr="005F50D9">
        <w:rPr>
          <w:sz w:val="22"/>
        </w:rPr>
        <w:t xml:space="preserve"> para pasar a la sangre por</w:t>
      </w:r>
      <w:r w:rsidR="00933983" w:rsidRPr="005F50D9">
        <w:rPr>
          <w:sz w:val="22"/>
        </w:rPr>
        <w:t xml:space="preserve"> </w:t>
      </w:r>
      <w:r w:rsidR="001E0F93" w:rsidRPr="0016424C">
        <w:rPr>
          <w:b/>
          <w:sz w:val="22"/>
        </w:rPr>
        <w:t>ultrafiltración</w:t>
      </w:r>
      <w:r w:rsidR="001E0F93" w:rsidRPr="005F50D9">
        <w:rPr>
          <w:sz w:val="22"/>
        </w:rPr>
        <w:t xml:space="preserve">, </w:t>
      </w:r>
      <w:r>
        <w:rPr>
          <w:sz w:val="22"/>
        </w:rPr>
        <w:t>mediada</w:t>
      </w:r>
      <w:r w:rsidR="001E0F93" w:rsidRPr="005F50D9">
        <w:rPr>
          <w:sz w:val="22"/>
        </w:rPr>
        <w:t xml:space="preserve"> por</w:t>
      </w:r>
      <w:r w:rsidR="00933983" w:rsidRPr="005F50D9">
        <w:rPr>
          <w:sz w:val="22"/>
        </w:rPr>
        <w:t xml:space="preserve"> </w:t>
      </w:r>
      <w:r w:rsidR="001E0F93" w:rsidRPr="0016424C">
        <w:rPr>
          <w:b/>
          <w:sz w:val="22"/>
        </w:rPr>
        <w:t>fuerzas hidrostáticas y coloidosmóticas</w:t>
      </w:r>
      <w:r w:rsidR="001E0F93" w:rsidRPr="005F50D9">
        <w:rPr>
          <w:sz w:val="22"/>
        </w:rPr>
        <w:t xml:space="preserve">. </w:t>
      </w:r>
    </w:p>
    <w:p w:rsidR="00933983" w:rsidRDefault="00933983" w:rsidP="001E0F93">
      <w:pPr>
        <w:rPr>
          <w:sz w:val="22"/>
        </w:rPr>
      </w:pPr>
    </w:p>
    <w:p w:rsidR="001E0F93" w:rsidRPr="001E0F93" w:rsidRDefault="001E0F93" w:rsidP="00933983">
      <w:pPr>
        <w:pStyle w:val="Ttulo2"/>
      </w:pPr>
      <w:r w:rsidRPr="001E0F93">
        <w:t>Transporte activo</w:t>
      </w:r>
    </w:p>
    <w:p w:rsidR="001E0F93" w:rsidRPr="005F50D9" w:rsidRDefault="001E0F93" w:rsidP="00CC769E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6C3125">
        <w:rPr>
          <w:b/>
          <w:sz w:val="22"/>
        </w:rPr>
        <w:t>El transporte activo</w:t>
      </w:r>
      <w:r w:rsidRPr="005F50D9">
        <w:rPr>
          <w:sz w:val="22"/>
        </w:rPr>
        <w:t xml:space="preserve"> puede mover un </w:t>
      </w:r>
      <w:r w:rsidRPr="006C3125">
        <w:rPr>
          <w:b/>
          <w:sz w:val="22"/>
        </w:rPr>
        <w:t>soluto en contra de un</w:t>
      </w:r>
      <w:r w:rsidR="00933983" w:rsidRPr="006C3125">
        <w:rPr>
          <w:b/>
          <w:sz w:val="22"/>
        </w:rPr>
        <w:t xml:space="preserve"> </w:t>
      </w:r>
      <w:r w:rsidRPr="006C3125">
        <w:rPr>
          <w:b/>
          <w:sz w:val="22"/>
        </w:rPr>
        <w:t>gradiente</w:t>
      </w:r>
      <w:r w:rsidRPr="005F50D9">
        <w:rPr>
          <w:sz w:val="22"/>
        </w:rPr>
        <w:t>.</w:t>
      </w:r>
    </w:p>
    <w:p w:rsidR="00933983" w:rsidRPr="006C3125" w:rsidRDefault="006C3125" w:rsidP="00CC769E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6C3125">
        <w:rPr>
          <w:b/>
          <w:sz w:val="22"/>
        </w:rPr>
        <w:t>Transporte activo primario</w:t>
      </w:r>
      <w:r>
        <w:rPr>
          <w:b/>
          <w:sz w:val="22"/>
        </w:rPr>
        <w:t>:</w:t>
      </w:r>
      <w:r w:rsidRPr="006C3125">
        <w:rPr>
          <w:sz w:val="22"/>
        </w:rPr>
        <w:t xml:space="preserve"> </w:t>
      </w:r>
      <w:r>
        <w:rPr>
          <w:sz w:val="22"/>
        </w:rPr>
        <w:t>T</w:t>
      </w:r>
      <w:r w:rsidR="001E0F93" w:rsidRPr="006C3125">
        <w:rPr>
          <w:sz w:val="22"/>
        </w:rPr>
        <w:t xml:space="preserve">ransporte </w:t>
      </w:r>
      <w:r w:rsidR="001E0F93" w:rsidRPr="006C3125">
        <w:rPr>
          <w:sz w:val="22"/>
          <w:u w:val="single"/>
        </w:rPr>
        <w:t>acoplado directamente a una</w:t>
      </w:r>
      <w:r w:rsidR="00933983" w:rsidRPr="006C3125">
        <w:rPr>
          <w:sz w:val="22"/>
          <w:u w:val="single"/>
        </w:rPr>
        <w:t xml:space="preserve"> </w:t>
      </w:r>
      <w:r w:rsidR="001E0F93" w:rsidRPr="006C3125">
        <w:rPr>
          <w:sz w:val="22"/>
          <w:u w:val="single"/>
        </w:rPr>
        <w:t>fuente de energía</w:t>
      </w:r>
      <w:r>
        <w:rPr>
          <w:b/>
          <w:sz w:val="22"/>
        </w:rPr>
        <w:t xml:space="preserve"> </w:t>
      </w:r>
      <w:r>
        <w:rPr>
          <w:sz w:val="22"/>
        </w:rPr>
        <w:t>(</w:t>
      </w:r>
      <w:r w:rsidR="001E0F93" w:rsidRPr="006C3125">
        <w:rPr>
          <w:sz w:val="22"/>
        </w:rPr>
        <w:t>ATP</w:t>
      </w:r>
      <w:r>
        <w:rPr>
          <w:sz w:val="22"/>
        </w:rPr>
        <w:t>)</w:t>
      </w:r>
      <w:r w:rsidRPr="006C3125">
        <w:rPr>
          <w:sz w:val="22"/>
        </w:rPr>
        <w:t xml:space="preserve"> (</w:t>
      </w:r>
      <w:r>
        <w:rPr>
          <w:sz w:val="22"/>
        </w:rPr>
        <w:t xml:space="preserve">bomba ATPasa </w:t>
      </w:r>
      <w:r w:rsidR="00D1415C">
        <w:rPr>
          <w:sz w:val="22"/>
        </w:rPr>
        <w:t>Na+</w:t>
      </w:r>
      <w:r>
        <w:rPr>
          <w:sz w:val="22"/>
        </w:rPr>
        <w:t>-</w:t>
      </w:r>
      <w:r w:rsidR="00D1415C">
        <w:rPr>
          <w:sz w:val="22"/>
        </w:rPr>
        <w:t>K+</w:t>
      </w:r>
      <w:r>
        <w:rPr>
          <w:sz w:val="22"/>
        </w:rPr>
        <w:t>)</w:t>
      </w:r>
    </w:p>
    <w:p w:rsidR="00933983" w:rsidRPr="006C3125" w:rsidRDefault="006C3125" w:rsidP="00CC769E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6C3125">
        <w:rPr>
          <w:b/>
          <w:sz w:val="22"/>
        </w:rPr>
        <w:t>Transporte activo secundario:</w:t>
      </w:r>
      <w:r w:rsidRPr="006C3125">
        <w:rPr>
          <w:sz w:val="22"/>
        </w:rPr>
        <w:t xml:space="preserve"> T</w:t>
      </w:r>
      <w:r w:rsidR="001E0F93" w:rsidRPr="006C3125">
        <w:rPr>
          <w:sz w:val="22"/>
        </w:rPr>
        <w:t xml:space="preserve">ransporte </w:t>
      </w:r>
      <w:r w:rsidR="001E0F93" w:rsidRPr="006C3125">
        <w:rPr>
          <w:sz w:val="22"/>
          <w:u w:val="single"/>
        </w:rPr>
        <w:t>acoplado indirectamente a una fuente de energía</w:t>
      </w:r>
      <w:r w:rsidR="001E0F93" w:rsidRPr="006C3125">
        <w:rPr>
          <w:sz w:val="22"/>
        </w:rPr>
        <w:t>, como</w:t>
      </w:r>
      <w:r w:rsidR="00933983" w:rsidRPr="006C3125">
        <w:rPr>
          <w:sz w:val="22"/>
        </w:rPr>
        <w:t xml:space="preserve"> </w:t>
      </w:r>
      <w:r w:rsidR="001E0F93" w:rsidRPr="006C3125">
        <w:rPr>
          <w:sz w:val="22"/>
        </w:rPr>
        <w:t>el debido a un gradiente de iones</w:t>
      </w:r>
      <w:r w:rsidRPr="006C3125">
        <w:rPr>
          <w:sz w:val="22"/>
        </w:rPr>
        <w:t xml:space="preserve"> (</w:t>
      </w:r>
      <w:r w:rsidR="001E0F93" w:rsidRPr="006C3125">
        <w:rPr>
          <w:sz w:val="22"/>
        </w:rPr>
        <w:t xml:space="preserve">reabsorción de glucosa por el </w:t>
      </w:r>
      <w:r w:rsidR="00A50467" w:rsidRPr="006C3125">
        <w:rPr>
          <w:sz w:val="22"/>
        </w:rPr>
        <w:t>túbulo</w:t>
      </w:r>
      <w:r w:rsidR="00933983" w:rsidRPr="006C3125">
        <w:rPr>
          <w:sz w:val="22"/>
        </w:rPr>
        <w:t xml:space="preserve"> </w:t>
      </w:r>
      <w:r>
        <w:rPr>
          <w:sz w:val="22"/>
        </w:rPr>
        <w:t>renal)</w:t>
      </w:r>
      <w:r w:rsidR="001E0F93" w:rsidRPr="006C3125">
        <w:rPr>
          <w:sz w:val="22"/>
        </w:rPr>
        <w:t xml:space="preserve">. </w:t>
      </w:r>
    </w:p>
    <w:p w:rsidR="00933983" w:rsidRPr="005F50D9" w:rsidRDefault="001E0F93" w:rsidP="00CC769E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6C3125">
        <w:rPr>
          <w:b/>
          <w:sz w:val="22"/>
        </w:rPr>
        <w:t>Los solutos</w:t>
      </w:r>
      <w:r w:rsidRPr="005F50D9">
        <w:rPr>
          <w:sz w:val="22"/>
        </w:rPr>
        <w:t xml:space="preserve"> pueden </w:t>
      </w:r>
      <w:r w:rsidRPr="006C3125">
        <w:rPr>
          <w:b/>
          <w:sz w:val="22"/>
        </w:rPr>
        <w:t>reabsorberse o secretarse</w:t>
      </w:r>
      <w:r w:rsidRPr="005F50D9">
        <w:rPr>
          <w:sz w:val="22"/>
        </w:rPr>
        <w:t xml:space="preserve"> </w:t>
      </w:r>
      <w:r w:rsidRPr="006C3125">
        <w:rPr>
          <w:sz w:val="22"/>
          <w:u w:val="single"/>
        </w:rPr>
        <w:t>a través de las</w:t>
      </w:r>
      <w:r w:rsidR="00933983" w:rsidRPr="006C3125">
        <w:rPr>
          <w:sz w:val="22"/>
          <w:u w:val="single"/>
        </w:rPr>
        <w:t xml:space="preserve"> </w:t>
      </w:r>
      <w:r w:rsidRPr="006C3125">
        <w:rPr>
          <w:sz w:val="22"/>
          <w:u w:val="single"/>
        </w:rPr>
        <w:t>células</w:t>
      </w:r>
      <w:r w:rsidRPr="005F50D9">
        <w:rPr>
          <w:sz w:val="22"/>
        </w:rPr>
        <w:t xml:space="preserve"> por </w:t>
      </w:r>
      <w:r w:rsidRPr="006C3125">
        <w:rPr>
          <w:b/>
          <w:sz w:val="22"/>
        </w:rPr>
        <w:t>vía transcelular</w:t>
      </w:r>
      <w:r w:rsidRPr="005F50D9">
        <w:rPr>
          <w:sz w:val="22"/>
        </w:rPr>
        <w:t xml:space="preserve"> o </w:t>
      </w:r>
      <w:r w:rsidRPr="006C3125">
        <w:rPr>
          <w:sz w:val="22"/>
          <w:u w:val="single"/>
        </w:rPr>
        <w:t>entre las células</w:t>
      </w:r>
      <w:r w:rsidRPr="005F50D9">
        <w:rPr>
          <w:sz w:val="22"/>
        </w:rPr>
        <w:t xml:space="preserve"> </w:t>
      </w:r>
      <w:r w:rsidR="006C3125">
        <w:rPr>
          <w:sz w:val="22"/>
        </w:rPr>
        <w:t xml:space="preserve">por </w:t>
      </w:r>
      <w:r w:rsidRPr="005F50D9">
        <w:rPr>
          <w:sz w:val="22"/>
        </w:rPr>
        <w:t xml:space="preserve">la </w:t>
      </w:r>
      <w:r w:rsidRPr="006C3125">
        <w:rPr>
          <w:b/>
          <w:sz w:val="22"/>
        </w:rPr>
        <w:t>vía paracelular</w:t>
      </w:r>
      <w:r w:rsidRPr="005F50D9">
        <w:rPr>
          <w:sz w:val="22"/>
        </w:rPr>
        <w:t xml:space="preserve">. </w:t>
      </w:r>
    </w:p>
    <w:p w:rsidR="00933983" w:rsidRPr="005F50D9" w:rsidRDefault="001E0F93" w:rsidP="00CC769E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1119F9">
        <w:rPr>
          <w:b/>
          <w:sz w:val="22"/>
        </w:rPr>
        <w:t xml:space="preserve">El </w:t>
      </w:r>
      <w:r w:rsidR="00D1415C">
        <w:rPr>
          <w:b/>
          <w:sz w:val="22"/>
        </w:rPr>
        <w:t>Na+</w:t>
      </w:r>
      <w:r w:rsidRPr="005F50D9">
        <w:rPr>
          <w:sz w:val="22"/>
        </w:rPr>
        <w:t xml:space="preserve"> se desplaza por las dos vías, aunque </w:t>
      </w:r>
      <w:r w:rsidRPr="001119F9">
        <w:rPr>
          <w:sz w:val="22"/>
          <w:u w:val="single"/>
        </w:rPr>
        <w:t>la mayor</w:t>
      </w:r>
      <w:r w:rsidRPr="005F50D9">
        <w:rPr>
          <w:sz w:val="22"/>
        </w:rPr>
        <w:t xml:space="preserve"> parte lo hace a</w:t>
      </w:r>
      <w:r w:rsidR="00933983" w:rsidRPr="005F50D9">
        <w:rPr>
          <w:sz w:val="22"/>
        </w:rPr>
        <w:t xml:space="preserve"> </w:t>
      </w:r>
      <w:r w:rsidRPr="005F50D9">
        <w:rPr>
          <w:sz w:val="22"/>
        </w:rPr>
        <w:t xml:space="preserve">través de la </w:t>
      </w:r>
      <w:r w:rsidRPr="001119F9">
        <w:rPr>
          <w:b/>
          <w:sz w:val="22"/>
        </w:rPr>
        <w:t>vía transcelular</w:t>
      </w:r>
      <w:r w:rsidRPr="005F50D9">
        <w:rPr>
          <w:sz w:val="22"/>
        </w:rPr>
        <w:t xml:space="preserve">. </w:t>
      </w:r>
    </w:p>
    <w:p w:rsidR="00933983" w:rsidRDefault="001E0F93" w:rsidP="00933983">
      <w:pPr>
        <w:pStyle w:val="Ttulo3"/>
      </w:pPr>
      <w:r w:rsidRPr="001E0F93">
        <w:lastRenderedPageBreak/>
        <w:t>El transporte activo primario a través de la membrana</w:t>
      </w:r>
      <w:r w:rsidR="00933983">
        <w:t xml:space="preserve"> </w:t>
      </w:r>
      <w:r w:rsidRPr="001E0F93">
        <w:t xml:space="preserve">tubular está acoplado a la hidrólisis del ATP. </w:t>
      </w:r>
    </w:p>
    <w:p w:rsidR="001E0F93" w:rsidRPr="002529AB" w:rsidRDefault="005242AE" w:rsidP="00CC769E">
      <w:pPr>
        <w:pStyle w:val="Prrafodelista"/>
        <w:numPr>
          <w:ilvl w:val="0"/>
          <w:numId w:val="9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247624AE" wp14:editId="6369F103">
            <wp:simplePos x="0" y="0"/>
            <wp:positionH relativeFrom="column">
              <wp:posOffset>4143375</wp:posOffset>
            </wp:positionH>
            <wp:positionV relativeFrom="paragraph">
              <wp:posOffset>19050</wp:posOffset>
            </wp:positionV>
            <wp:extent cx="2924175" cy="2209800"/>
            <wp:effectExtent l="0" t="0" r="952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417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93" w:rsidRPr="002529AB">
        <w:rPr>
          <w:sz w:val="22"/>
          <w:u w:val="single"/>
        </w:rPr>
        <w:t>Los transportadores activos primarios</w:t>
      </w:r>
      <w:r w:rsidR="00064F03" w:rsidRPr="002529AB">
        <w:rPr>
          <w:sz w:val="22"/>
        </w:rPr>
        <w:t xml:space="preserve"> </w:t>
      </w:r>
      <w:r w:rsidR="001E0F93" w:rsidRPr="002529AB">
        <w:rPr>
          <w:sz w:val="22"/>
        </w:rPr>
        <w:t xml:space="preserve">en los </w:t>
      </w:r>
      <w:r w:rsidR="001E0F93" w:rsidRPr="002529AB">
        <w:rPr>
          <w:sz w:val="22"/>
          <w:u w:val="single"/>
        </w:rPr>
        <w:t>riñones</w:t>
      </w:r>
      <w:r w:rsidR="001E0F93" w:rsidRPr="002529AB">
        <w:rPr>
          <w:sz w:val="22"/>
        </w:rPr>
        <w:t xml:space="preserve"> son la </w:t>
      </w:r>
      <w:r w:rsidR="001E0F93" w:rsidRPr="002529AB">
        <w:rPr>
          <w:b/>
          <w:sz w:val="22"/>
        </w:rPr>
        <w:t xml:space="preserve">ATPasa </w:t>
      </w:r>
      <w:r w:rsidR="00D1415C">
        <w:rPr>
          <w:b/>
          <w:sz w:val="22"/>
        </w:rPr>
        <w:t>Na+</w:t>
      </w:r>
      <w:r w:rsidR="00064F03" w:rsidRPr="002529AB">
        <w:rPr>
          <w:b/>
          <w:sz w:val="22"/>
        </w:rPr>
        <w:t>-</w:t>
      </w:r>
      <w:r w:rsidR="00D1415C">
        <w:rPr>
          <w:b/>
          <w:sz w:val="22"/>
        </w:rPr>
        <w:t>K+</w:t>
      </w:r>
      <w:r w:rsidR="001E0F93" w:rsidRPr="002529AB">
        <w:rPr>
          <w:sz w:val="22"/>
        </w:rPr>
        <w:t>,</w:t>
      </w:r>
      <w:r w:rsidR="00064F03" w:rsidRPr="002529AB">
        <w:rPr>
          <w:sz w:val="22"/>
        </w:rPr>
        <w:t xml:space="preserve"> </w:t>
      </w:r>
      <w:r w:rsidR="001E0F93" w:rsidRPr="002529AB">
        <w:rPr>
          <w:b/>
          <w:sz w:val="22"/>
        </w:rPr>
        <w:t xml:space="preserve">ATPasa </w:t>
      </w:r>
      <w:r w:rsidR="008757CD">
        <w:rPr>
          <w:b/>
          <w:sz w:val="22"/>
        </w:rPr>
        <w:t>H+</w:t>
      </w:r>
      <w:r w:rsidR="001E0F93" w:rsidRPr="002529AB">
        <w:rPr>
          <w:sz w:val="22"/>
        </w:rPr>
        <w:t xml:space="preserve">, </w:t>
      </w:r>
      <w:r w:rsidR="001E0F93" w:rsidRPr="002529AB">
        <w:rPr>
          <w:b/>
          <w:sz w:val="22"/>
        </w:rPr>
        <w:t xml:space="preserve">ATPasa </w:t>
      </w:r>
      <w:r w:rsidR="008757CD">
        <w:rPr>
          <w:b/>
          <w:sz w:val="22"/>
        </w:rPr>
        <w:t>H+</w:t>
      </w:r>
      <w:r w:rsidR="001E0F93" w:rsidRPr="002529AB">
        <w:rPr>
          <w:b/>
          <w:sz w:val="22"/>
        </w:rPr>
        <w:t>-</w:t>
      </w:r>
      <w:r w:rsidR="00D1415C">
        <w:rPr>
          <w:b/>
          <w:sz w:val="22"/>
        </w:rPr>
        <w:t>K+</w:t>
      </w:r>
      <w:r w:rsidR="001E0F93" w:rsidRPr="002529AB">
        <w:rPr>
          <w:sz w:val="22"/>
        </w:rPr>
        <w:t xml:space="preserve"> y</w:t>
      </w:r>
      <w:r w:rsidR="00064F03" w:rsidRPr="002529AB">
        <w:rPr>
          <w:sz w:val="22"/>
        </w:rPr>
        <w:t xml:space="preserve"> </w:t>
      </w:r>
      <w:r w:rsidR="001E0F93" w:rsidRPr="002529AB">
        <w:rPr>
          <w:b/>
          <w:sz w:val="22"/>
        </w:rPr>
        <w:t xml:space="preserve">ATPasa </w:t>
      </w:r>
      <w:r w:rsidR="00D1415C">
        <w:rPr>
          <w:b/>
          <w:sz w:val="22"/>
        </w:rPr>
        <w:t>Ca++</w:t>
      </w:r>
      <w:r w:rsidR="001E0F93" w:rsidRPr="002529AB">
        <w:rPr>
          <w:sz w:val="22"/>
        </w:rPr>
        <w:t>.</w:t>
      </w:r>
    </w:p>
    <w:p w:rsidR="00064F03" w:rsidRPr="001E0F93" w:rsidRDefault="00064F03" w:rsidP="001119F9">
      <w:pPr>
        <w:rPr>
          <w:sz w:val="22"/>
        </w:rPr>
      </w:pPr>
    </w:p>
    <w:p w:rsidR="00064F03" w:rsidRPr="001119F9" w:rsidRDefault="001E0F93" w:rsidP="00CC769E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2529AB">
        <w:rPr>
          <w:b/>
          <w:sz w:val="22"/>
        </w:rPr>
        <w:t xml:space="preserve">Este bombeo activo de </w:t>
      </w:r>
      <w:r w:rsidR="00D1415C">
        <w:rPr>
          <w:b/>
          <w:sz w:val="22"/>
        </w:rPr>
        <w:t>Na+</w:t>
      </w:r>
      <w:r w:rsidRPr="001119F9">
        <w:rPr>
          <w:sz w:val="22"/>
        </w:rPr>
        <w:t xml:space="preserve"> de la célula a través</w:t>
      </w:r>
      <w:r w:rsidR="00064F03" w:rsidRPr="001119F9">
        <w:rPr>
          <w:sz w:val="22"/>
        </w:rPr>
        <w:t xml:space="preserve"> </w:t>
      </w:r>
      <w:r w:rsidRPr="001119F9">
        <w:rPr>
          <w:sz w:val="22"/>
        </w:rPr>
        <w:t xml:space="preserve">de su </w:t>
      </w:r>
      <w:r w:rsidRPr="002529AB">
        <w:rPr>
          <w:b/>
          <w:sz w:val="22"/>
        </w:rPr>
        <w:t>membrana basolateral</w:t>
      </w:r>
      <w:r w:rsidRPr="001119F9">
        <w:rPr>
          <w:sz w:val="22"/>
        </w:rPr>
        <w:t xml:space="preserve"> favorece la </w:t>
      </w:r>
      <w:r w:rsidRPr="002529AB">
        <w:rPr>
          <w:sz w:val="22"/>
          <w:u w:val="single"/>
        </w:rPr>
        <w:t>difusión pasiva</w:t>
      </w:r>
      <w:r w:rsidRPr="001119F9">
        <w:rPr>
          <w:sz w:val="22"/>
        </w:rPr>
        <w:t xml:space="preserve"> </w:t>
      </w:r>
      <w:r w:rsidRPr="002529AB">
        <w:rPr>
          <w:sz w:val="22"/>
          <w:u w:val="single"/>
        </w:rPr>
        <w:t>del</w:t>
      </w:r>
      <w:r w:rsidR="00064F03" w:rsidRPr="002529AB">
        <w:rPr>
          <w:sz w:val="22"/>
          <w:u w:val="single"/>
        </w:rPr>
        <w:t xml:space="preserve"> </w:t>
      </w:r>
      <w:r w:rsidR="00D1415C">
        <w:rPr>
          <w:sz w:val="22"/>
          <w:u w:val="single"/>
        </w:rPr>
        <w:t>Na+</w:t>
      </w:r>
      <w:r w:rsidRPr="001119F9">
        <w:rPr>
          <w:sz w:val="22"/>
        </w:rPr>
        <w:t xml:space="preserve"> a través de la membrana luminal de la célula, desde la</w:t>
      </w:r>
      <w:r w:rsidR="00064F03" w:rsidRPr="001119F9">
        <w:rPr>
          <w:sz w:val="22"/>
        </w:rPr>
        <w:t xml:space="preserve"> </w:t>
      </w:r>
      <w:r w:rsidRPr="001119F9">
        <w:rPr>
          <w:sz w:val="22"/>
        </w:rPr>
        <w:t xml:space="preserve">luz tubular al interior de la célula por dos razones: </w:t>
      </w:r>
    </w:p>
    <w:p w:rsidR="00064F03" w:rsidRPr="005242AE" w:rsidRDefault="002529AB" w:rsidP="00CC769E">
      <w:pPr>
        <w:pStyle w:val="Prrafodelista"/>
        <w:numPr>
          <w:ilvl w:val="0"/>
          <w:numId w:val="1"/>
        </w:numPr>
        <w:rPr>
          <w:sz w:val="22"/>
        </w:rPr>
      </w:pPr>
      <w:r>
        <w:rPr>
          <w:sz w:val="22"/>
        </w:rPr>
        <w:t>U</w:t>
      </w:r>
      <w:r w:rsidR="001E0F93" w:rsidRPr="005242AE">
        <w:rPr>
          <w:sz w:val="22"/>
        </w:rPr>
        <w:t xml:space="preserve">n </w:t>
      </w:r>
      <w:r w:rsidR="001E0F93" w:rsidRPr="002529AB">
        <w:rPr>
          <w:b/>
          <w:sz w:val="22"/>
        </w:rPr>
        <w:t>gradiente de concentración</w:t>
      </w:r>
      <w:r w:rsidR="001E0F93" w:rsidRPr="005242AE">
        <w:rPr>
          <w:sz w:val="22"/>
        </w:rPr>
        <w:t xml:space="preserve"> que favorece la </w:t>
      </w:r>
      <w:r w:rsidR="001E0F93" w:rsidRPr="002529AB">
        <w:rPr>
          <w:b/>
          <w:sz w:val="22"/>
        </w:rPr>
        <w:t>difusión del</w:t>
      </w:r>
      <w:r w:rsidR="00064F03" w:rsidRPr="002529AB">
        <w:rPr>
          <w:b/>
          <w:sz w:val="22"/>
        </w:rPr>
        <w:t xml:space="preserve"> </w:t>
      </w:r>
      <w:r w:rsidR="00D1415C">
        <w:rPr>
          <w:b/>
          <w:sz w:val="22"/>
        </w:rPr>
        <w:t>Na+</w:t>
      </w:r>
      <w:r w:rsidR="001E0F93" w:rsidRPr="005242AE">
        <w:rPr>
          <w:sz w:val="22"/>
        </w:rPr>
        <w:t xml:space="preserve"> hacia el interior de la célula porque la </w:t>
      </w:r>
      <w:r w:rsidR="001E0F93" w:rsidRPr="002529AB">
        <w:rPr>
          <w:sz w:val="22"/>
          <w:u w:val="single"/>
        </w:rPr>
        <w:t>concentración</w:t>
      </w:r>
      <w:r w:rsidR="00064F03" w:rsidRPr="002529AB">
        <w:rPr>
          <w:sz w:val="22"/>
          <w:u w:val="single"/>
        </w:rPr>
        <w:t xml:space="preserve"> </w:t>
      </w:r>
      <w:r w:rsidR="001E0F93" w:rsidRPr="002529AB">
        <w:rPr>
          <w:sz w:val="22"/>
          <w:u w:val="single"/>
        </w:rPr>
        <w:t>intracelular</w:t>
      </w:r>
      <w:r w:rsidR="001E0F93" w:rsidRPr="005242AE">
        <w:rPr>
          <w:sz w:val="22"/>
        </w:rPr>
        <w:t xml:space="preserve"> de </w:t>
      </w:r>
      <w:r w:rsidR="00D1415C">
        <w:rPr>
          <w:sz w:val="22"/>
        </w:rPr>
        <w:t>Na+</w:t>
      </w:r>
      <w:r w:rsidR="001E0F93" w:rsidRPr="005242AE">
        <w:rPr>
          <w:sz w:val="22"/>
        </w:rPr>
        <w:t xml:space="preserve"> es </w:t>
      </w:r>
      <w:r w:rsidR="001E0F93" w:rsidRPr="002529AB">
        <w:rPr>
          <w:b/>
          <w:sz w:val="22"/>
        </w:rPr>
        <w:t>12mEq/l</w:t>
      </w:r>
      <w:r w:rsidR="001E0F93" w:rsidRPr="005242AE">
        <w:rPr>
          <w:sz w:val="22"/>
        </w:rPr>
        <w:t xml:space="preserve"> y la </w:t>
      </w:r>
      <w:r w:rsidR="001E0F93" w:rsidRPr="002529AB">
        <w:rPr>
          <w:sz w:val="22"/>
          <w:u w:val="single"/>
        </w:rPr>
        <w:t>concentración</w:t>
      </w:r>
      <w:r w:rsidR="00064F03" w:rsidRPr="002529AB">
        <w:rPr>
          <w:sz w:val="22"/>
          <w:u w:val="single"/>
        </w:rPr>
        <w:t xml:space="preserve"> </w:t>
      </w:r>
      <w:r w:rsidR="001E0F93" w:rsidRPr="002529AB">
        <w:rPr>
          <w:sz w:val="22"/>
          <w:u w:val="single"/>
        </w:rPr>
        <w:t>del líquido tubular es alta</w:t>
      </w:r>
      <w:r w:rsidR="001E0F93" w:rsidRPr="005242AE">
        <w:rPr>
          <w:sz w:val="22"/>
        </w:rPr>
        <w:t xml:space="preserve"> </w:t>
      </w:r>
      <w:r w:rsidR="001E0F93" w:rsidRPr="002529AB">
        <w:rPr>
          <w:b/>
          <w:sz w:val="22"/>
        </w:rPr>
        <w:t>140mEq/l</w:t>
      </w:r>
      <w:r w:rsidR="001E0F93" w:rsidRPr="005242AE">
        <w:rPr>
          <w:sz w:val="22"/>
        </w:rPr>
        <w:t xml:space="preserve"> </w:t>
      </w:r>
    </w:p>
    <w:p w:rsidR="001E0F93" w:rsidRPr="005242AE" w:rsidRDefault="002529AB" w:rsidP="00CC769E">
      <w:pPr>
        <w:pStyle w:val="Prrafodelista"/>
        <w:numPr>
          <w:ilvl w:val="0"/>
          <w:numId w:val="1"/>
        </w:numPr>
        <w:rPr>
          <w:sz w:val="22"/>
        </w:rPr>
      </w:pPr>
      <w:r w:rsidRPr="002529AB">
        <w:rPr>
          <w:b/>
          <w:sz w:val="22"/>
        </w:rPr>
        <w:t>E</w:t>
      </w:r>
      <w:r w:rsidR="001E0F93" w:rsidRPr="002529AB">
        <w:rPr>
          <w:b/>
          <w:sz w:val="22"/>
        </w:rPr>
        <w:t>l potencial</w:t>
      </w:r>
      <w:r w:rsidR="00064F03" w:rsidRPr="002529AB">
        <w:rPr>
          <w:b/>
          <w:sz w:val="22"/>
        </w:rPr>
        <w:t xml:space="preserve"> </w:t>
      </w:r>
      <w:r w:rsidR="001E0F93" w:rsidRPr="002529AB">
        <w:rPr>
          <w:b/>
          <w:sz w:val="22"/>
        </w:rPr>
        <w:t>intracelular negativo, de -70 mV</w:t>
      </w:r>
      <w:r w:rsidR="001E0F93" w:rsidRPr="005242AE">
        <w:rPr>
          <w:sz w:val="22"/>
        </w:rPr>
        <w:t xml:space="preserve">, atrae a los iones </w:t>
      </w:r>
      <w:r w:rsidR="00D1415C">
        <w:rPr>
          <w:sz w:val="22"/>
        </w:rPr>
        <w:t>Na+</w:t>
      </w:r>
      <w:r w:rsidR="001E0F93" w:rsidRPr="005242AE">
        <w:rPr>
          <w:sz w:val="22"/>
        </w:rPr>
        <w:t xml:space="preserve"> </w:t>
      </w:r>
      <w:proofErr w:type="gramStart"/>
      <w:r w:rsidR="001E0F93" w:rsidRPr="005242AE">
        <w:rPr>
          <w:sz w:val="22"/>
        </w:rPr>
        <w:t>positivos</w:t>
      </w:r>
      <w:proofErr w:type="gramEnd"/>
      <w:r w:rsidR="00064F03" w:rsidRPr="005242AE">
        <w:rPr>
          <w:sz w:val="22"/>
        </w:rPr>
        <w:t xml:space="preserve"> </w:t>
      </w:r>
      <w:r w:rsidR="001E0F93" w:rsidRPr="005242AE">
        <w:rPr>
          <w:sz w:val="22"/>
        </w:rPr>
        <w:t>que se encuentran en la luz tubular hacia el interior</w:t>
      </w:r>
      <w:r w:rsidR="00064F03" w:rsidRPr="005242AE">
        <w:rPr>
          <w:sz w:val="22"/>
        </w:rPr>
        <w:t xml:space="preserve"> </w:t>
      </w:r>
      <w:r w:rsidR="001E0F93" w:rsidRPr="005242AE">
        <w:rPr>
          <w:sz w:val="22"/>
        </w:rPr>
        <w:t>de la célula.</w:t>
      </w:r>
    </w:p>
    <w:p w:rsidR="00064F03" w:rsidRPr="001E0F93" w:rsidRDefault="00064F03" w:rsidP="001E0F93">
      <w:pPr>
        <w:rPr>
          <w:sz w:val="22"/>
        </w:rPr>
      </w:pPr>
    </w:p>
    <w:p w:rsidR="00064F03" w:rsidRPr="001119F9" w:rsidRDefault="001E0F93" w:rsidP="00CC769E">
      <w:pPr>
        <w:pStyle w:val="Prrafodelista"/>
        <w:numPr>
          <w:ilvl w:val="0"/>
          <w:numId w:val="10"/>
        </w:numPr>
        <w:rPr>
          <w:sz w:val="22"/>
        </w:rPr>
      </w:pPr>
      <w:r w:rsidRPr="005C0B35">
        <w:rPr>
          <w:b/>
          <w:sz w:val="22"/>
        </w:rPr>
        <w:t xml:space="preserve">La reabsorción activa del </w:t>
      </w:r>
      <w:r w:rsidR="005C0B35">
        <w:rPr>
          <w:b/>
          <w:sz w:val="22"/>
        </w:rPr>
        <w:t xml:space="preserve">Na+ </w:t>
      </w:r>
      <w:r w:rsidRPr="001119F9">
        <w:rPr>
          <w:sz w:val="22"/>
        </w:rPr>
        <w:t>mediante la ATPasa</w:t>
      </w:r>
      <w:r w:rsidR="00064F03" w:rsidRPr="001119F9">
        <w:rPr>
          <w:sz w:val="22"/>
        </w:rPr>
        <w:t xml:space="preserve"> </w:t>
      </w:r>
      <w:r w:rsidR="00D1415C">
        <w:rPr>
          <w:sz w:val="22"/>
        </w:rPr>
        <w:t>Na+</w:t>
      </w:r>
      <w:r w:rsidRPr="001119F9">
        <w:rPr>
          <w:sz w:val="22"/>
        </w:rPr>
        <w:t>-</w:t>
      </w:r>
      <w:r w:rsidR="00D1415C">
        <w:rPr>
          <w:sz w:val="22"/>
        </w:rPr>
        <w:t>K+</w:t>
      </w:r>
      <w:r w:rsidRPr="001119F9">
        <w:rPr>
          <w:sz w:val="22"/>
        </w:rPr>
        <w:t xml:space="preserve"> tiene lugar en la </w:t>
      </w:r>
      <w:r w:rsidRPr="005C0B35">
        <w:rPr>
          <w:sz w:val="22"/>
          <w:u w:val="single"/>
        </w:rPr>
        <w:t>mayor parte del túbulo</w:t>
      </w:r>
      <w:r w:rsidRPr="001119F9">
        <w:rPr>
          <w:sz w:val="22"/>
        </w:rPr>
        <w:t xml:space="preserve">. </w:t>
      </w:r>
    </w:p>
    <w:p w:rsidR="001E0F93" w:rsidRPr="001119F9" w:rsidRDefault="005C0B35" w:rsidP="00CC769E">
      <w:pPr>
        <w:pStyle w:val="Prrafodelista"/>
        <w:numPr>
          <w:ilvl w:val="0"/>
          <w:numId w:val="10"/>
        </w:numPr>
        <w:rPr>
          <w:sz w:val="22"/>
        </w:rPr>
      </w:pPr>
      <w:r w:rsidRPr="005C0B35">
        <w:rPr>
          <w:b/>
          <w:sz w:val="22"/>
        </w:rPr>
        <w:t>L</w:t>
      </w:r>
      <w:r w:rsidR="001E0F93" w:rsidRPr="005C0B35">
        <w:rPr>
          <w:b/>
          <w:sz w:val="22"/>
        </w:rPr>
        <w:t xml:space="preserve">a reabsorción neta de </w:t>
      </w:r>
      <w:r>
        <w:rPr>
          <w:b/>
          <w:sz w:val="22"/>
        </w:rPr>
        <w:t xml:space="preserve">Na+ </w:t>
      </w:r>
      <w:r w:rsidR="001E0F93" w:rsidRPr="001119F9">
        <w:rPr>
          <w:sz w:val="22"/>
        </w:rPr>
        <w:t>desde la</w:t>
      </w:r>
      <w:r w:rsidR="00064F03" w:rsidRPr="001119F9">
        <w:rPr>
          <w:sz w:val="22"/>
        </w:rPr>
        <w:t xml:space="preserve"> </w:t>
      </w:r>
      <w:r w:rsidR="001E0F93" w:rsidRPr="001119F9">
        <w:rPr>
          <w:sz w:val="22"/>
        </w:rPr>
        <w:t xml:space="preserve">luz tubular hacia la sangre supone al menos </w:t>
      </w:r>
      <w:r w:rsidR="001E0F93" w:rsidRPr="005C0B35">
        <w:rPr>
          <w:b/>
          <w:sz w:val="22"/>
        </w:rPr>
        <w:t>tres pasos</w:t>
      </w:r>
      <w:r w:rsidR="001E0F93" w:rsidRPr="001119F9">
        <w:rPr>
          <w:sz w:val="22"/>
        </w:rPr>
        <w:t>:</w:t>
      </w:r>
    </w:p>
    <w:p w:rsidR="001E0F93" w:rsidRPr="005242AE" w:rsidRDefault="001E0F93" w:rsidP="00CC769E">
      <w:pPr>
        <w:pStyle w:val="Prrafodelista"/>
        <w:numPr>
          <w:ilvl w:val="0"/>
          <w:numId w:val="2"/>
        </w:numPr>
        <w:rPr>
          <w:sz w:val="22"/>
        </w:rPr>
      </w:pPr>
      <w:r w:rsidRPr="005C0B35">
        <w:rPr>
          <w:b/>
          <w:sz w:val="22"/>
        </w:rPr>
        <w:t xml:space="preserve">El </w:t>
      </w:r>
      <w:r w:rsidR="00D1415C">
        <w:rPr>
          <w:b/>
          <w:sz w:val="22"/>
        </w:rPr>
        <w:t>Na+</w:t>
      </w:r>
      <w:r w:rsidRPr="005C0B35">
        <w:rPr>
          <w:b/>
          <w:sz w:val="22"/>
        </w:rPr>
        <w:t xml:space="preserve"> se difunde</w:t>
      </w:r>
      <w:r w:rsidRPr="005242AE">
        <w:rPr>
          <w:sz w:val="22"/>
        </w:rPr>
        <w:t xml:space="preserve"> a través de la membrana luminal (membrana apical) al interior de la célula</w:t>
      </w:r>
      <w:r w:rsidR="00064F03" w:rsidRPr="005242AE">
        <w:rPr>
          <w:sz w:val="22"/>
        </w:rPr>
        <w:t xml:space="preserve"> </w:t>
      </w:r>
      <w:r w:rsidRPr="005242AE">
        <w:rPr>
          <w:sz w:val="22"/>
        </w:rPr>
        <w:t xml:space="preserve">siguiendo un </w:t>
      </w:r>
      <w:r w:rsidRPr="005C0B35">
        <w:rPr>
          <w:sz w:val="22"/>
          <w:u w:val="single"/>
        </w:rPr>
        <w:t>gradiente electroquímico</w:t>
      </w:r>
      <w:r w:rsidRPr="005242AE">
        <w:rPr>
          <w:sz w:val="22"/>
        </w:rPr>
        <w:t xml:space="preserve"> creado por la</w:t>
      </w:r>
      <w:r w:rsidR="00064F03" w:rsidRPr="005242AE">
        <w:rPr>
          <w:sz w:val="22"/>
        </w:rPr>
        <w:t xml:space="preserve"> </w:t>
      </w:r>
      <w:r w:rsidRPr="005C0B35">
        <w:rPr>
          <w:b/>
          <w:sz w:val="22"/>
        </w:rPr>
        <w:t xml:space="preserve">bomba ATPasa </w:t>
      </w:r>
      <w:r w:rsidR="00D1415C">
        <w:rPr>
          <w:b/>
          <w:sz w:val="22"/>
        </w:rPr>
        <w:t>Na+</w:t>
      </w:r>
      <w:r w:rsidRPr="005C0B35">
        <w:rPr>
          <w:b/>
          <w:sz w:val="22"/>
        </w:rPr>
        <w:t>-</w:t>
      </w:r>
      <w:r w:rsidR="00D1415C">
        <w:rPr>
          <w:b/>
          <w:sz w:val="22"/>
        </w:rPr>
        <w:t>K+</w:t>
      </w:r>
      <w:r w:rsidRPr="005242AE">
        <w:rPr>
          <w:sz w:val="22"/>
        </w:rPr>
        <w:t>.</w:t>
      </w:r>
    </w:p>
    <w:p w:rsidR="001E0F93" w:rsidRPr="005242AE" w:rsidRDefault="001E0F93" w:rsidP="00CC769E">
      <w:pPr>
        <w:pStyle w:val="Prrafodelista"/>
        <w:numPr>
          <w:ilvl w:val="0"/>
          <w:numId w:val="2"/>
        </w:numPr>
        <w:rPr>
          <w:sz w:val="22"/>
        </w:rPr>
      </w:pPr>
      <w:r w:rsidRPr="005C0B35">
        <w:rPr>
          <w:b/>
          <w:sz w:val="22"/>
        </w:rPr>
        <w:t xml:space="preserve">El </w:t>
      </w:r>
      <w:r w:rsidR="00D1415C">
        <w:rPr>
          <w:b/>
          <w:sz w:val="22"/>
        </w:rPr>
        <w:t>Na+</w:t>
      </w:r>
      <w:r w:rsidRPr="005C0B35">
        <w:rPr>
          <w:b/>
          <w:sz w:val="22"/>
        </w:rPr>
        <w:t xml:space="preserve"> es transportado</w:t>
      </w:r>
      <w:r w:rsidRPr="005242AE">
        <w:rPr>
          <w:sz w:val="22"/>
        </w:rPr>
        <w:t xml:space="preserve"> a través de la membrana basolateral</w:t>
      </w:r>
      <w:r w:rsidR="00064F03" w:rsidRPr="005242AE">
        <w:rPr>
          <w:sz w:val="22"/>
        </w:rPr>
        <w:t xml:space="preserve"> </w:t>
      </w:r>
      <w:r w:rsidRPr="005C0B35">
        <w:rPr>
          <w:sz w:val="22"/>
          <w:u w:val="single"/>
        </w:rPr>
        <w:t>contra un gradiente electroquímico</w:t>
      </w:r>
      <w:r w:rsidRPr="005242AE">
        <w:rPr>
          <w:sz w:val="22"/>
        </w:rPr>
        <w:t xml:space="preserve"> por la acción de</w:t>
      </w:r>
      <w:r w:rsidR="00064F03" w:rsidRPr="005242AE">
        <w:rPr>
          <w:sz w:val="22"/>
        </w:rPr>
        <w:t xml:space="preserve"> </w:t>
      </w:r>
      <w:r w:rsidRPr="005242AE">
        <w:rPr>
          <w:sz w:val="22"/>
        </w:rPr>
        <w:t xml:space="preserve">la </w:t>
      </w:r>
      <w:r w:rsidRPr="005C0B35">
        <w:rPr>
          <w:b/>
          <w:sz w:val="22"/>
        </w:rPr>
        <w:t xml:space="preserve">bomba ATPasa </w:t>
      </w:r>
      <w:r w:rsidR="00D1415C">
        <w:rPr>
          <w:b/>
          <w:sz w:val="22"/>
        </w:rPr>
        <w:t>Na+</w:t>
      </w:r>
      <w:r w:rsidRPr="005C0B35">
        <w:rPr>
          <w:b/>
          <w:sz w:val="22"/>
        </w:rPr>
        <w:t>-</w:t>
      </w:r>
      <w:r w:rsidR="00D1415C">
        <w:rPr>
          <w:b/>
          <w:sz w:val="22"/>
        </w:rPr>
        <w:t>K+</w:t>
      </w:r>
      <w:r w:rsidRPr="005242AE">
        <w:rPr>
          <w:sz w:val="22"/>
        </w:rPr>
        <w:t>.</w:t>
      </w:r>
    </w:p>
    <w:p w:rsidR="001E0F93" w:rsidRPr="005242AE" w:rsidRDefault="001E0F93" w:rsidP="00CC769E">
      <w:pPr>
        <w:pStyle w:val="Prrafodelista"/>
        <w:numPr>
          <w:ilvl w:val="0"/>
          <w:numId w:val="2"/>
        </w:numPr>
        <w:rPr>
          <w:sz w:val="22"/>
        </w:rPr>
      </w:pPr>
      <w:r w:rsidRPr="005C0B35">
        <w:rPr>
          <w:b/>
          <w:sz w:val="22"/>
        </w:rPr>
        <w:t xml:space="preserve">El </w:t>
      </w:r>
      <w:r w:rsidR="00D1415C">
        <w:rPr>
          <w:b/>
          <w:sz w:val="22"/>
        </w:rPr>
        <w:t>Na+</w:t>
      </w:r>
      <w:r w:rsidR="005C0B35">
        <w:rPr>
          <w:b/>
          <w:sz w:val="22"/>
        </w:rPr>
        <w:t xml:space="preserve"> y</w:t>
      </w:r>
      <w:r w:rsidRPr="005C0B35">
        <w:rPr>
          <w:b/>
          <w:sz w:val="22"/>
        </w:rPr>
        <w:t xml:space="preserve"> el agua</w:t>
      </w:r>
      <w:r w:rsidRPr="005242AE">
        <w:rPr>
          <w:sz w:val="22"/>
        </w:rPr>
        <w:t xml:space="preserve"> se reabsorben del</w:t>
      </w:r>
      <w:r w:rsidR="00064F03" w:rsidRPr="005242AE">
        <w:rPr>
          <w:sz w:val="22"/>
        </w:rPr>
        <w:t xml:space="preserve"> </w:t>
      </w:r>
      <w:r w:rsidRPr="005242AE">
        <w:rPr>
          <w:sz w:val="22"/>
        </w:rPr>
        <w:t>líquido intersticial hacia los capilares peritubulares por</w:t>
      </w:r>
      <w:r w:rsidR="00064F03" w:rsidRPr="005242AE">
        <w:rPr>
          <w:sz w:val="22"/>
        </w:rPr>
        <w:t xml:space="preserve"> </w:t>
      </w:r>
      <w:r w:rsidRPr="005242AE">
        <w:rPr>
          <w:sz w:val="22"/>
        </w:rPr>
        <w:t xml:space="preserve">ultrafiltración, un </w:t>
      </w:r>
      <w:r w:rsidRPr="005C0B35">
        <w:rPr>
          <w:b/>
          <w:sz w:val="22"/>
        </w:rPr>
        <w:t>proceso pasivo</w:t>
      </w:r>
      <w:r w:rsidRPr="005242AE">
        <w:rPr>
          <w:sz w:val="22"/>
        </w:rPr>
        <w:t xml:space="preserve"> gobernado por </w:t>
      </w:r>
      <w:r w:rsidRPr="005C0B35">
        <w:rPr>
          <w:b/>
          <w:sz w:val="22"/>
        </w:rPr>
        <w:t>gradientes</w:t>
      </w:r>
      <w:r w:rsidR="00064F03" w:rsidRPr="005C0B35">
        <w:rPr>
          <w:b/>
          <w:sz w:val="22"/>
        </w:rPr>
        <w:t xml:space="preserve"> </w:t>
      </w:r>
      <w:r w:rsidRPr="005C0B35">
        <w:rPr>
          <w:b/>
          <w:sz w:val="22"/>
        </w:rPr>
        <w:t>de presión hidrostática y coloidosmótica</w:t>
      </w:r>
      <w:r w:rsidRPr="005242AE">
        <w:rPr>
          <w:sz w:val="22"/>
        </w:rPr>
        <w:t>.</w:t>
      </w:r>
    </w:p>
    <w:p w:rsidR="00064F03" w:rsidRDefault="00064F03" w:rsidP="001E0F93">
      <w:pPr>
        <w:rPr>
          <w:sz w:val="22"/>
        </w:rPr>
      </w:pPr>
    </w:p>
    <w:p w:rsidR="00064F03" w:rsidRDefault="001E0F93" w:rsidP="005242AE">
      <w:pPr>
        <w:pStyle w:val="Ttulo2"/>
      </w:pPr>
      <w:r w:rsidRPr="001E0F93">
        <w:t>Reabsorción activa secundaria a través de la membrana</w:t>
      </w:r>
      <w:r w:rsidR="00064F03">
        <w:t xml:space="preserve"> </w:t>
      </w:r>
      <w:r w:rsidRPr="001E0F93">
        <w:t xml:space="preserve">tubular. </w:t>
      </w:r>
    </w:p>
    <w:p w:rsidR="00064F03" w:rsidRPr="005C0B35" w:rsidRDefault="001E0F93" w:rsidP="00CC769E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60308C">
        <w:rPr>
          <w:b/>
          <w:sz w:val="22"/>
        </w:rPr>
        <w:t>En el transporte activo secundario</w:t>
      </w:r>
      <w:r w:rsidRPr="005C0B35">
        <w:rPr>
          <w:sz w:val="22"/>
        </w:rPr>
        <w:t>, dos o</w:t>
      </w:r>
      <w:r w:rsidR="00064F03" w:rsidRPr="005C0B35">
        <w:rPr>
          <w:sz w:val="22"/>
        </w:rPr>
        <w:t xml:space="preserve"> </w:t>
      </w:r>
      <w:r w:rsidRPr="005C0B35">
        <w:rPr>
          <w:sz w:val="22"/>
        </w:rPr>
        <w:t>más sustancias se ponen en contacto con una determinada</w:t>
      </w:r>
      <w:r w:rsidR="00064F03" w:rsidRPr="005C0B35">
        <w:rPr>
          <w:sz w:val="22"/>
        </w:rPr>
        <w:t xml:space="preserve"> </w:t>
      </w:r>
      <w:r w:rsidRPr="005C0B35">
        <w:rPr>
          <w:sz w:val="22"/>
        </w:rPr>
        <w:t>proteína de la membrana (una molécula transportadora) y</w:t>
      </w:r>
      <w:r w:rsidR="00064F03" w:rsidRPr="005C0B35">
        <w:rPr>
          <w:sz w:val="22"/>
        </w:rPr>
        <w:t xml:space="preserve"> </w:t>
      </w:r>
      <w:r w:rsidRPr="005C0B35">
        <w:rPr>
          <w:sz w:val="22"/>
        </w:rPr>
        <w:t xml:space="preserve">ambas atraviesan juntas la membrana. </w:t>
      </w:r>
    </w:p>
    <w:p w:rsidR="00064F03" w:rsidRDefault="00927F63" w:rsidP="005C0B35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724FFD11" wp14:editId="01AC747C">
            <wp:simplePos x="0" y="0"/>
            <wp:positionH relativeFrom="column">
              <wp:posOffset>4558030</wp:posOffset>
            </wp:positionH>
            <wp:positionV relativeFrom="paragraph">
              <wp:posOffset>114300</wp:posOffset>
            </wp:positionV>
            <wp:extent cx="2642235" cy="3048000"/>
            <wp:effectExtent l="0" t="0" r="5715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2235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E0F93" w:rsidRPr="005C0B35" w:rsidRDefault="001C7E95" w:rsidP="00CC769E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1C7E95">
        <w:rPr>
          <w:b/>
          <w:sz w:val="22"/>
        </w:rPr>
        <w:t>L</w:t>
      </w:r>
      <w:r w:rsidR="001E0F93" w:rsidRPr="001C7E95">
        <w:rPr>
          <w:b/>
          <w:sz w:val="22"/>
        </w:rPr>
        <w:t>a fuente</w:t>
      </w:r>
      <w:r w:rsidR="00064F03" w:rsidRPr="001C7E95">
        <w:rPr>
          <w:b/>
          <w:sz w:val="22"/>
        </w:rPr>
        <w:t xml:space="preserve"> </w:t>
      </w:r>
      <w:r w:rsidR="001E0F93" w:rsidRPr="001C7E95">
        <w:rPr>
          <w:b/>
          <w:sz w:val="22"/>
        </w:rPr>
        <w:t>directa de energía</w:t>
      </w:r>
      <w:r w:rsidR="001E0F93" w:rsidRPr="005C0B35">
        <w:rPr>
          <w:sz w:val="22"/>
        </w:rPr>
        <w:t xml:space="preserve"> es la </w:t>
      </w:r>
      <w:r w:rsidR="001E0F93" w:rsidRPr="001C7E95">
        <w:rPr>
          <w:sz w:val="22"/>
          <w:u w:val="single"/>
        </w:rPr>
        <w:t>liberada por la difusión facilitada</w:t>
      </w:r>
      <w:r w:rsidR="00064F03" w:rsidRPr="005C0B35">
        <w:rPr>
          <w:sz w:val="22"/>
        </w:rPr>
        <w:t xml:space="preserve"> </w:t>
      </w:r>
      <w:r w:rsidR="001E0F93" w:rsidRPr="005C0B35">
        <w:rPr>
          <w:sz w:val="22"/>
        </w:rPr>
        <w:t>simultánea de otra sustancia transportada a favor de su propio</w:t>
      </w:r>
      <w:r w:rsidR="00064F03" w:rsidRPr="005C0B35">
        <w:rPr>
          <w:sz w:val="22"/>
        </w:rPr>
        <w:t xml:space="preserve"> </w:t>
      </w:r>
      <w:r w:rsidR="001E0F93" w:rsidRPr="005C0B35">
        <w:rPr>
          <w:sz w:val="22"/>
        </w:rPr>
        <w:t>gradiente electroquímico.</w:t>
      </w:r>
    </w:p>
    <w:p w:rsidR="001E0F93" w:rsidRPr="005C0B35" w:rsidRDefault="001C7E95" w:rsidP="00CC769E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1C7E95">
        <w:rPr>
          <w:b/>
          <w:sz w:val="22"/>
        </w:rPr>
        <w:t>L</w:t>
      </w:r>
      <w:r w:rsidR="00BF7981" w:rsidRPr="001C7E95">
        <w:rPr>
          <w:b/>
          <w:sz w:val="22"/>
        </w:rPr>
        <w:t>a glucosa y los aminoácidos</w:t>
      </w:r>
      <w:r w:rsidR="00BF7981" w:rsidRPr="005C0B35">
        <w:rPr>
          <w:sz w:val="22"/>
        </w:rPr>
        <w:t xml:space="preserve"> </w:t>
      </w:r>
      <w:r w:rsidR="001E0F93" w:rsidRPr="005C0B35">
        <w:rPr>
          <w:sz w:val="22"/>
        </w:rPr>
        <w:t xml:space="preserve">salen a través de las </w:t>
      </w:r>
      <w:r w:rsidR="001E0F93" w:rsidRPr="001C7E95">
        <w:rPr>
          <w:sz w:val="22"/>
          <w:u w:val="single"/>
        </w:rPr>
        <w:t>membranas basolaterales</w:t>
      </w:r>
      <w:r w:rsidR="001E0F93" w:rsidRPr="005C0B35">
        <w:rPr>
          <w:sz w:val="22"/>
        </w:rPr>
        <w:t xml:space="preserve"> por</w:t>
      </w:r>
      <w:r w:rsidR="00BF7981" w:rsidRPr="005C0B35">
        <w:rPr>
          <w:sz w:val="22"/>
        </w:rPr>
        <w:t xml:space="preserve"> </w:t>
      </w:r>
      <w:r w:rsidR="001E0F93" w:rsidRPr="001C7E95">
        <w:rPr>
          <w:b/>
          <w:sz w:val="22"/>
        </w:rPr>
        <w:t>difusión facilitada</w:t>
      </w:r>
    </w:p>
    <w:p w:rsidR="00BF7981" w:rsidRPr="001E0F93" w:rsidRDefault="00BF7981" w:rsidP="005C0B35">
      <w:pPr>
        <w:rPr>
          <w:sz w:val="22"/>
        </w:rPr>
      </w:pPr>
    </w:p>
    <w:p w:rsidR="00BF7981" w:rsidRPr="005C0B35" w:rsidRDefault="001E0F93" w:rsidP="00CC769E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813FD">
        <w:rPr>
          <w:b/>
          <w:sz w:val="22"/>
        </w:rPr>
        <w:t xml:space="preserve">Los cotransportadores de glucosa y </w:t>
      </w:r>
      <w:r w:rsidR="00D1415C">
        <w:rPr>
          <w:b/>
          <w:sz w:val="22"/>
        </w:rPr>
        <w:t>Na+</w:t>
      </w:r>
      <w:r w:rsidRPr="00E813FD">
        <w:rPr>
          <w:b/>
          <w:sz w:val="22"/>
        </w:rPr>
        <w:t xml:space="preserve"> (SGLT2 y</w:t>
      </w:r>
      <w:r w:rsidR="00BF7981" w:rsidRPr="00E813FD">
        <w:rPr>
          <w:b/>
          <w:sz w:val="22"/>
        </w:rPr>
        <w:t xml:space="preserve"> </w:t>
      </w:r>
      <w:r w:rsidRPr="00E813FD">
        <w:rPr>
          <w:b/>
          <w:sz w:val="22"/>
        </w:rPr>
        <w:t xml:space="preserve">SGLT1) </w:t>
      </w:r>
      <w:r w:rsidRPr="005C0B35">
        <w:rPr>
          <w:sz w:val="22"/>
        </w:rPr>
        <w:t xml:space="preserve">están situados en el </w:t>
      </w:r>
      <w:r w:rsidRPr="001677C8">
        <w:rPr>
          <w:sz w:val="22"/>
          <w:u w:val="single"/>
        </w:rPr>
        <w:t>borde en cepillo</w:t>
      </w:r>
      <w:r w:rsidRPr="005C0B35">
        <w:rPr>
          <w:sz w:val="22"/>
        </w:rPr>
        <w:t xml:space="preserve"> de las </w:t>
      </w:r>
      <w:r w:rsidRPr="001677C8">
        <w:rPr>
          <w:b/>
          <w:sz w:val="22"/>
        </w:rPr>
        <w:t>células</w:t>
      </w:r>
      <w:r w:rsidR="00BF7981" w:rsidRPr="001677C8">
        <w:rPr>
          <w:b/>
          <w:sz w:val="22"/>
        </w:rPr>
        <w:t xml:space="preserve"> </w:t>
      </w:r>
      <w:r w:rsidRPr="001677C8">
        <w:rPr>
          <w:b/>
          <w:sz w:val="22"/>
        </w:rPr>
        <w:t>tubulares proximales</w:t>
      </w:r>
      <w:r w:rsidRPr="005C0B35">
        <w:rPr>
          <w:sz w:val="22"/>
        </w:rPr>
        <w:t xml:space="preserve"> y llevan glucosa al citoplasma celular</w:t>
      </w:r>
      <w:r w:rsidR="00BF7981" w:rsidRPr="005C0B35">
        <w:rPr>
          <w:sz w:val="22"/>
        </w:rPr>
        <w:t xml:space="preserve"> </w:t>
      </w:r>
      <w:r w:rsidRPr="005C0B35">
        <w:rPr>
          <w:sz w:val="22"/>
        </w:rPr>
        <w:t xml:space="preserve">en </w:t>
      </w:r>
      <w:r w:rsidRPr="001677C8">
        <w:rPr>
          <w:sz w:val="22"/>
          <w:u w:val="single"/>
        </w:rPr>
        <w:t>contra de un gradiente</w:t>
      </w:r>
      <w:r w:rsidRPr="005C0B35">
        <w:rPr>
          <w:sz w:val="22"/>
        </w:rPr>
        <w:t xml:space="preserve"> de concentración. </w:t>
      </w:r>
    </w:p>
    <w:p w:rsidR="00BF7981" w:rsidRPr="005C0B35" w:rsidRDefault="00BF7981" w:rsidP="00CC769E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E813FD">
        <w:rPr>
          <w:b/>
          <w:sz w:val="22"/>
        </w:rPr>
        <w:t>E</w:t>
      </w:r>
      <w:r w:rsidR="001E0F93" w:rsidRPr="00E813FD">
        <w:rPr>
          <w:b/>
          <w:sz w:val="22"/>
        </w:rPr>
        <w:t>l 90% de la glucosa</w:t>
      </w:r>
      <w:r w:rsidRPr="00E813FD">
        <w:rPr>
          <w:b/>
          <w:sz w:val="22"/>
        </w:rPr>
        <w:t xml:space="preserve"> </w:t>
      </w:r>
      <w:r w:rsidR="001E0F93" w:rsidRPr="00E813FD">
        <w:rPr>
          <w:b/>
          <w:sz w:val="22"/>
        </w:rPr>
        <w:t>filtrada es reabsorbido por SGLT2</w:t>
      </w:r>
      <w:r w:rsidR="001E0F93" w:rsidRPr="005C0B35">
        <w:rPr>
          <w:sz w:val="22"/>
        </w:rPr>
        <w:t xml:space="preserve"> en la primera parte del</w:t>
      </w:r>
      <w:r w:rsidRPr="005C0B35">
        <w:rPr>
          <w:sz w:val="22"/>
        </w:rPr>
        <w:t xml:space="preserve"> </w:t>
      </w:r>
      <w:r w:rsidR="001E0F93" w:rsidRPr="005C0B35">
        <w:rPr>
          <w:sz w:val="22"/>
        </w:rPr>
        <w:t xml:space="preserve">túbulo proximal (segmento SI) y </w:t>
      </w:r>
      <w:r w:rsidR="001E0F93" w:rsidRPr="001677C8">
        <w:rPr>
          <w:b/>
          <w:sz w:val="22"/>
        </w:rPr>
        <w:t>el 10% residual es transportado</w:t>
      </w:r>
      <w:r w:rsidRPr="001677C8">
        <w:rPr>
          <w:b/>
          <w:sz w:val="22"/>
        </w:rPr>
        <w:t xml:space="preserve"> </w:t>
      </w:r>
      <w:r w:rsidR="001E0F93" w:rsidRPr="001677C8">
        <w:rPr>
          <w:b/>
          <w:sz w:val="22"/>
        </w:rPr>
        <w:t>por SGLT1</w:t>
      </w:r>
      <w:r w:rsidR="001E0F93" w:rsidRPr="005C0B35">
        <w:rPr>
          <w:sz w:val="22"/>
        </w:rPr>
        <w:t xml:space="preserve"> en los segmentos posteriores del túbulo</w:t>
      </w:r>
      <w:r w:rsidRPr="005C0B35">
        <w:rPr>
          <w:sz w:val="22"/>
        </w:rPr>
        <w:t xml:space="preserve"> </w:t>
      </w:r>
      <w:r w:rsidR="001E0F93" w:rsidRPr="005C0B35">
        <w:rPr>
          <w:sz w:val="22"/>
        </w:rPr>
        <w:t xml:space="preserve">proximal. </w:t>
      </w:r>
    </w:p>
    <w:p w:rsidR="00BF7981" w:rsidRPr="005C0B35" w:rsidRDefault="001677C8" w:rsidP="00CC769E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1677C8">
        <w:rPr>
          <w:b/>
          <w:sz w:val="22"/>
        </w:rPr>
        <w:t>E</w:t>
      </w:r>
      <w:r w:rsidR="001E0F93" w:rsidRPr="001677C8">
        <w:rPr>
          <w:b/>
          <w:sz w:val="22"/>
        </w:rPr>
        <w:t>l transporte de la glucosa</w:t>
      </w:r>
      <w:r w:rsidR="001E0F93" w:rsidRPr="005C0B35">
        <w:rPr>
          <w:sz w:val="22"/>
        </w:rPr>
        <w:t xml:space="preserve"> contra un gradiente</w:t>
      </w:r>
      <w:r w:rsidR="00BF7981" w:rsidRPr="005C0B35">
        <w:rPr>
          <w:sz w:val="22"/>
        </w:rPr>
        <w:t xml:space="preserve"> </w:t>
      </w:r>
      <w:r w:rsidR="001E0F93" w:rsidRPr="005C0B35">
        <w:rPr>
          <w:sz w:val="22"/>
        </w:rPr>
        <w:t xml:space="preserve">electroquímico </w:t>
      </w:r>
      <w:r w:rsidR="001E0F93" w:rsidRPr="001677C8">
        <w:rPr>
          <w:sz w:val="22"/>
          <w:u w:val="single"/>
        </w:rPr>
        <w:t>no utiliza el ATP</w:t>
      </w:r>
      <w:r w:rsidR="001E0F93" w:rsidRPr="005C0B35">
        <w:rPr>
          <w:sz w:val="22"/>
        </w:rPr>
        <w:t xml:space="preserve">, </w:t>
      </w:r>
      <w:r w:rsidR="001E0F93" w:rsidRPr="001677C8">
        <w:rPr>
          <w:b/>
          <w:sz w:val="22"/>
        </w:rPr>
        <w:t>la reabsorción</w:t>
      </w:r>
      <w:r w:rsidR="00BF7981" w:rsidRPr="005C0B35">
        <w:rPr>
          <w:sz w:val="22"/>
        </w:rPr>
        <w:t xml:space="preserve"> </w:t>
      </w:r>
      <w:r w:rsidR="001E0F93" w:rsidRPr="005C0B35">
        <w:rPr>
          <w:sz w:val="22"/>
        </w:rPr>
        <w:t xml:space="preserve">de la glucosa depende de la </w:t>
      </w:r>
      <w:r w:rsidR="001E0F93" w:rsidRPr="00927F63">
        <w:rPr>
          <w:sz w:val="22"/>
          <w:u w:val="single"/>
        </w:rPr>
        <w:t>energía liberada por la</w:t>
      </w:r>
      <w:r w:rsidR="00BF7981" w:rsidRPr="00927F63">
        <w:rPr>
          <w:sz w:val="22"/>
          <w:u w:val="single"/>
        </w:rPr>
        <w:t xml:space="preserve"> </w:t>
      </w:r>
      <w:r w:rsidR="001E0F93" w:rsidRPr="00927F63">
        <w:rPr>
          <w:sz w:val="22"/>
          <w:u w:val="single"/>
        </w:rPr>
        <w:t xml:space="preserve">bomba activa primaria ATPasa </w:t>
      </w:r>
      <w:r w:rsidR="00D1415C">
        <w:rPr>
          <w:sz w:val="22"/>
          <w:u w:val="single"/>
        </w:rPr>
        <w:t>Na+</w:t>
      </w:r>
      <w:r w:rsidR="001E0F93" w:rsidRPr="00927F63">
        <w:rPr>
          <w:sz w:val="22"/>
          <w:u w:val="single"/>
        </w:rPr>
        <w:t>-</w:t>
      </w:r>
      <w:r w:rsidR="00D1415C">
        <w:rPr>
          <w:sz w:val="22"/>
          <w:u w:val="single"/>
        </w:rPr>
        <w:t>K+</w:t>
      </w:r>
      <w:r w:rsidR="00BF7981" w:rsidRPr="005C0B35">
        <w:rPr>
          <w:sz w:val="22"/>
        </w:rPr>
        <w:t xml:space="preserve"> </w:t>
      </w:r>
      <w:r w:rsidR="00927F63">
        <w:rPr>
          <w:sz w:val="22"/>
        </w:rPr>
        <w:t xml:space="preserve">en </w:t>
      </w:r>
      <w:r w:rsidR="001E0F93" w:rsidRPr="005C0B35">
        <w:rPr>
          <w:sz w:val="22"/>
        </w:rPr>
        <w:t xml:space="preserve">la membrana basolateral. </w:t>
      </w:r>
    </w:p>
    <w:p w:rsidR="001E0F93" w:rsidRPr="005C0B35" w:rsidRDefault="001E0F93" w:rsidP="00CC769E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5C0B35">
        <w:rPr>
          <w:sz w:val="22"/>
        </w:rPr>
        <w:t>En la reabsorción de la glucosa,</w:t>
      </w:r>
      <w:r w:rsidR="00BF7981" w:rsidRPr="005C0B35">
        <w:rPr>
          <w:sz w:val="22"/>
        </w:rPr>
        <w:t xml:space="preserve"> </w:t>
      </w:r>
      <w:r w:rsidRPr="00927F63">
        <w:rPr>
          <w:b/>
          <w:sz w:val="22"/>
        </w:rPr>
        <w:t>el transporte activo secundario</w:t>
      </w:r>
      <w:r w:rsidRPr="005C0B35">
        <w:rPr>
          <w:sz w:val="22"/>
        </w:rPr>
        <w:t xml:space="preserve"> </w:t>
      </w:r>
      <w:r w:rsidRPr="005C0B35">
        <w:rPr>
          <w:sz w:val="22"/>
        </w:rPr>
        <w:lastRenderedPageBreak/>
        <w:t xml:space="preserve">se produce en la </w:t>
      </w:r>
      <w:r w:rsidRPr="00927F63">
        <w:rPr>
          <w:sz w:val="22"/>
          <w:u w:val="single"/>
        </w:rPr>
        <w:t>membrana</w:t>
      </w:r>
      <w:r w:rsidR="00BF7981" w:rsidRPr="00927F63">
        <w:rPr>
          <w:sz w:val="22"/>
          <w:u w:val="single"/>
        </w:rPr>
        <w:t xml:space="preserve"> luminal</w:t>
      </w:r>
      <w:r w:rsidR="00BF7981" w:rsidRPr="005C0B35">
        <w:rPr>
          <w:sz w:val="22"/>
        </w:rPr>
        <w:t>, m</w:t>
      </w:r>
      <w:r w:rsidRPr="005C0B35">
        <w:rPr>
          <w:sz w:val="22"/>
        </w:rPr>
        <w:t xml:space="preserve">ientras que la </w:t>
      </w:r>
      <w:r w:rsidRPr="00927F63">
        <w:rPr>
          <w:b/>
          <w:sz w:val="22"/>
        </w:rPr>
        <w:t>difusión facilitada pasiva</w:t>
      </w:r>
      <w:r w:rsidRPr="005C0B35">
        <w:rPr>
          <w:sz w:val="22"/>
        </w:rPr>
        <w:t xml:space="preserve"> tiene</w:t>
      </w:r>
      <w:r w:rsidR="00BF7981" w:rsidRPr="005C0B35">
        <w:rPr>
          <w:sz w:val="22"/>
        </w:rPr>
        <w:t xml:space="preserve"> </w:t>
      </w:r>
      <w:r w:rsidRPr="005C0B35">
        <w:rPr>
          <w:sz w:val="22"/>
        </w:rPr>
        <w:t xml:space="preserve">lugar en la </w:t>
      </w:r>
      <w:r w:rsidRPr="00927F63">
        <w:rPr>
          <w:sz w:val="22"/>
          <w:u w:val="single"/>
        </w:rPr>
        <w:t>membrana basolateral</w:t>
      </w:r>
      <w:r w:rsidRPr="005C0B35">
        <w:rPr>
          <w:sz w:val="22"/>
        </w:rPr>
        <w:t xml:space="preserve">, y la </w:t>
      </w:r>
      <w:r w:rsidRPr="00927F63">
        <w:rPr>
          <w:b/>
          <w:sz w:val="22"/>
        </w:rPr>
        <w:t>captación pasiva</w:t>
      </w:r>
      <w:r w:rsidRPr="005C0B35">
        <w:rPr>
          <w:sz w:val="22"/>
        </w:rPr>
        <w:t xml:space="preserve"> por</w:t>
      </w:r>
      <w:r w:rsidR="00BF7981" w:rsidRPr="005C0B35">
        <w:rPr>
          <w:sz w:val="22"/>
        </w:rPr>
        <w:t xml:space="preserve"> </w:t>
      </w:r>
      <w:r w:rsidRPr="005C0B35">
        <w:rPr>
          <w:sz w:val="22"/>
        </w:rPr>
        <w:t xml:space="preserve">medio del flujo de masas que se produce en los </w:t>
      </w:r>
      <w:r w:rsidRPr="00927F63">
        <w:rPr>
          <w:sz w:val="22"/>
          <w:u w:val="single"/>
        </w:rPr>
        <w:t>capilares</w:t>
      </w:r>
      <w:r w:rsidR="00BF7981" w:rsidRPr="00927F63">
        <w:rPr>
          <w:sz w:val="22"/>
          <w:u w:val="single"/>
        </w:rPr>
        <w:t xml:space="preserve"> </w:t>
      </w:r>
      <w:r w:rsidRPr="00927F63">
        <w:rPr>
          <w:sz w:val="22"/>
          <w:u w:val="single"/>
        </w:rPr>
        <w:t>peritubulares</w:t>
      </w:r>
      <w:r w:rsidRPr="005C0B35">
        <w:rPr>
          <w:sz w:val="22"/>
        </w:rPr>
        <w:t>.</w:t>
      </w:r>
    </w:p>
    <w:p w:rsidR="00BF7981" w:rsidRPr="001E0F93" w:rsidRDefault="00BF7981" w:rsidP="001E0F93">
      <w:pPr>
        <w:rPr>
          <w:sz w:val="22"/>
        </w:rPr>
      </w:pPr>
    </w:p>
    <w:p w:rsidR="001E0F93" w:rsidRPr="001E0F93" w:rsidRDefault="001E0F93" w:rsidP="00BF7981">
      <w:pPr>
        <w:pStyle w:val="Ttulo2"/>
      </w:pPr>
      <w:r w:rsidRPr="001E0F93">
        <w:t>Secreción activa secundaria hacia los túbulos.</w:t>
      </w:r>
    </w:p>
    <w:p w:rsidR="001E0F93" w:rsidRPr="00FD2C94" w:rsidRDefault="001E0F93" w:rsidP="00CC769E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960271">
        <w:rPr>
          <w:b/>
          <w:sz w:val="22"/>
        </w:rPr>
        <w:t>En el contratransporte</w:t>
      </w:r>
      <w:r w:rsidRPr="00FD2C94">
        <w:rPr>
          <w:sz w:val="22"/>
        </w:rPr>
        <w:t>,</w:t>
      </w:r>
      <w:r w:rsidR="0012699C" w:rsidRPr="00FD2C94">
        <w:rPr>
          <w:sz w:val="22"/>
        </w:rPr>
        <w:t xml:space="preserve"> </w:t>
      </w:r>
      <w:r w:rsidRPr="00FD2C94">
        <w:rPr>
          <w:sz w:val="22"/>
        </w:rPr>
        <w:t xml:space="preserve">la energía liberada por el </w:t>
      </w:r>
      <w:r w:rsidRPr="00124955">
        <w:rPr>
          <w:sz w:val="22"/>
          <w:u w:val="single"/>
        </w:rPr>
        <w:t>desplazamiento a favor</w:t>
      </w:r>
      <w:r w:rsidR="0012699C" w:rsidRPr="00124955">
        <w:rPr>
          <w:sz w:val="22"/>
          <w:u w:val="single"/>
        </w:rPr>
        <w:t xml:space="preserve"> </w:t>
      </w:r>
      <w:r w:rsidRPr="00124955">
        <w:rPr>
          <w:sz w:val="22"/>
          <w:u w:val="single"/>
        </w:rPr>
        <w:t>de la corriente</w:t>
      </w:r>
      <w:r w:rsidRPr="00FD2C94">
        <w:rPr>
          <w:sz w:val="22"/>
        </w:rPr>
        <w:t xml:space="preserve"> de una de las sustancias (p. ej., los iones </w:t>
      </w:r>
      <w:r w:rsidR="00D1415C">
        <w:rPr>
          <w:sz w:val="22"/>
        </w:rPr>
        <w:t>Na+</w:t>
      </w:r>
      <w:r w:rsidRPr="00FD2C94">
        <w:rPr>
          <w:sz w:val="22"/>
        </w:rPr>
        <w:t>)</w:t>
      </w:r>
      <w:r w:rsidR="0012699C" w:rsidRPr="00FD2C94">
        <w:rPr>
          <w:sz w:val="22"/>
        </w:rPr>
        <w:t xml:space="preserve"> </w:t>
      </w:r>
      <w:r w:rsidRPr="00124955">
        <w:rPr>
          <w:sz w:val="22"/>
          <w:u w:val="single"/>
        </w:rPr>
        <w:t>permite el paso a contracorriente</w:t>
      </w:r>
      <w:r w:rsidRPr="00FD2C94">
        <w:rPr>
          <w:sz w:val="22"/>
        </w:rPr>
        <w:t xml:space="preserve"> de una segunda sustancia</w:t>
      </w:r>
      <w:r w:rsidR="0012699C" w:rsidRPr="00FD2C94">
        <w:rPr>
          <w:sz w:val="22"/>
        </w:rPr>
        <w:t xml:space="preserve"> </w:t>
      </w:r>
      <w:r w:rsidRPr="00FD2C94">
        <w:rPr>
          <w:sz w:val="22"/>
        </w:rPr>
        <w:t>en dirección opuesta.</w:t>
      </w:r>
    </w:p>
    <w:p w:rsidR="0012699C" w:rsidRPr="00FD2C94" w:rsidRDefault="001E0F93" w:rsidP="00CC769E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FD2C94">
        <w:rPr>
          <w:sz w:val="22"/>
        </w:rPr>
        <w:t xml:space="preserve">Un ejemplo de contratransporte, es la </w:t>
      </w:r>
      <w:r w:rsidRPr="00124955">
        <w:rPr>
          <w:b/>
          <w:sz w:val="22"/>
        </w:rPr>
        <w:t xml:space="preserve">secreción activa de iones </w:t>
      </w:r>
      <w:r w:rsidR="008757CD">
        <w:rPr>
          <w:b/>
          <w:sz w:val="22"/>
        </w:rPr>
        <w:t>H+</w:t>
      </w:r>
      <w:r w:rsidR="0012699C" w:rsidRPr="00FD2C94">
        <w:rPr>
          <w:sz w:val="22"/>
        </w:rPr>
        <w:t xml:space="preserve"> </w:t>
      </w:r>
      <w:r w:rsidRPr="00FD2C94">
        <w:rPr>
          <w:sz w:val="22"/>
        </w:rPr>
        <w:t xml:space="preserve">acoplada a la </w:t>
      </w:r>
      <w:r w:rsidRPr="00124955">
        <w:rPr>
          <w:b/>
          <w:sz w:val="22"/>
        </w:rPr>
        <w:t xml:space="preserve">reabsorción de </w:t>
      </w:r>
      <w:r w:rsidR="00D1415C">
        <w:rPr>
          <w:b/>
          <w:sz w:val="22"/>
        </w:rPr>
        <w:t>Na+</w:t>
      </w:r>
      <w:r w:rsidRPr="00FD2C94">
        <w:rPr>
          <w:sz w:val="22"/>
        </w:rPr>
        <w:t xml:space="preserve"> en la membrana luminal</w:t>
      </w:r>
      <w:r w:rsidR="0012699C" w:rsidRPr="00FD2C94">
        <w:rPr>
          <w:sz w:val="22"/>
        </w:rPr>
        <w:t xml:space="preserve"> </w:t>
      </w:r>
      <w:r w:rsidRPr="00FD2C94">
        <w:rPr>
          <w:sz w:val="22"/>
        </w:rPr>
        <w:t xml:space="preserve">del </w:t>
      </w:r>
      <w:r w:rsidR="00A50467" w:rsidRPr="00FD2C94">
        <w:rPr>
          <w:sz w:val="22"/>
        </w:rPr>
        <w:t>túbulo</w:t>
      </w:r>
      <w:r w:rsidRPr="00FD2C94">
        <w:rPr>
          <w:sz w:val="22"/>
        </w:rPr>
        <w:t xml:space="preserve"> proximal. </w:t>
      </w:r>
    </w:p>
    <w:p w:rsidR="0012699C" w:rsidRPr="001E0F93" w:rsidRDefault="0012699C" w:rsidP="0012699C">
      <w:pPr>
        <w:rPr>
          <w:sz w:val="22"/>
        </w:rPr>
      </w:pPr>
    </w:p>
    <w:p w:rsidR="0012699C" w:rsidRDefault="001E0F93" w:rsidP="0012699C">
      <w:pPr>
        <w:pStyle w:val="Ttulo3"/>
      </w:pPr>
      <w:r w:rsidRPr="001E0F93">
        <w:t>Pinocitosis: un mecanismo de transporte activo</w:t>
      </w:r>
      <w:r w:rsidR="0012699C">
        <w:t xml:space="preserve"> </w:t>
      </w:r>
      <w:r w:rsidRPr="001E0F93">
        <w:t xml:space="preserve">para reabsorber proteínas. </w:t>
      </w:r>
    </w:p>
    <w:p w:rsidR="0012699C" w:rsidRPr="00FD2C94" w:rsidRDefault="00124955" w:rsidP="00CC769E">
      <w:pPr>
        <w:pStyle w:val="Prrafodelista"/>
        <w:numPr>
          <w:ilvl w:val="0"/>
          <w:numId w:val="13"/>
        </w:numPr>
        <w:rPr>
          <w:sz w:val="22"/>
        </w:rPr>
      </w:pPr>
      <w:r w:rsidRPr="00124955">
        <w:rPr>
          <w:b/>
          <w:sz w:val="22"/>
        </w:rPr>
        <w:t>E</w:t>
      </w:r>
      <w:r w:rsidR="001E0F93" w:rsidRPr="00124955">
        <w:rPr>
          <w:b/>
          <w:sz w:val="22"/>
        </w:rPr>
        <w:t xml:space="preserve">l </w:t>
      </w:r>
      <w:r w:rsidR="00A50467" w:rsidRPr="00124955">
        <w:rPr>
          <w:b/>
          <w:sz w:val="22"/>
        </w:rPr>
        <w:t>túbulo</w:t>
      </w:r>
      <w:r w:rsidR="001E0F93" w:rsidRPr="00124955">
        <w:rPr>
          <w:b/>
          <w:sz w:val="22"/>
        </w:rPr>
        <w:t xml:space="preserve"> proximal</w:t>
      </w:r>
      <w:r>
        <w:rPr>
          <w:sz w:val="22"/>
        </w:rPr>
        <w:t>, reabsorbe</w:t>
      </w:r>
      <w:r w:rsidR="001E0F93" w:rsidRPr="00FD2C94">
        <w:rPr>
          <w:sz w:val="22"/>
        </w:rPr>
        <w:t xml:space="preserve"> moléculas</w:t>
      </w:r>
      <w:r w:rsidR="0012699C" w:rsidRPr="00FD2C94">
        <w:rPr>
          <w:sz w:val="22"/>
        </w:rPr>
        <w:t xml:space="preserve"> </w:t>
      </w:r>
      <w:r w:rsidR="001E0F93" w:rsidRPr="00FD2C94">
        <w:rPr>
          <w:sz w:val="22"/>
        </w:rPr>
        <w:t xml:space="preserve">grandes, como proteínas, por </w:t>
      </w:r>
      <w:r w:rsidR="001E0F93" w:rsidRPr="00124955">
        <w:rPr>
          <w:b/>
          <w:sz w:val="22"/>
        </w:rPr>
        <w:t>pinocitosis</w:t>
      </w:r>
      <w:r w:rsidR="001E0F93" w:rsidRPr="00FD2C94">
        <w:rPr>
          <w:sz w:val="22"/>
        </w:rPr>
        <w:t xml:space="preserve">. </w:t>
      </w:r>
    </w:p>
    <w:p w:rsidR="0012699C" w:rsidRPr="00FD2C94" w:rsidRDefault="00124955" w:rsidP="00CC769E">
      <w:pPr>
        <w:pStyle w:val="Prrafodelista"/>
        <w:numPr>
          <w:ilvl w:val="0"/>
          <w:numId w:val="13"/>
        </w:numPr>
        <w:rPr>
          <w:sz w:val="22"/>
        </w:rPr>
      </w:pPr>
      <w:r w:rsidRPr="00124955">
        <w:rPr>
          <w:b/>
          <w:sz w:val="22"/>
        </w:rPr>
        <w:t>En la pinocitosis</w:t>
      </w:r>
      <w:r w:rsidR="001E0F93" w:rsidRPr="00FD2C94">
        <w:rPr>
          <w:sz w:val="22"/>
        </w:rPr>
        <w:t>,</w:t>
      </w:r>
      <w:r w:rsidR="0012699C" w:rsidRPr="00FD2C94">
        <w:rPr>
          <w:sz w:val="22"/>
        </w:rPr>
        <w:t xml:space="preserve"> </w:t>
      </w:r>
      <w:r w:rsidR="001E0F93" w:rsidRPr="00FD2C94">
        <w:rPr>
          <w:sz w:val="22"/>
        </w:rPr>
        <w:t xml:space="preserve">la proteína se une al </w:t>
      </w:r>
      <w:r w:rsidR="001E0F93" w:rsidRPr="00317370">
        <w:rPr>
          <w:sz w:val="22"/>
          <w:u w:val="single"/>
        </w:rPr>
        <w:t>borde en cepillo</w:t>
      </w:r>
      <w:r w:rsidR="001E0F93" w:rsidRPr="00FD2C94">
        <w:rPr>
          <w:sz w:val="22"/>
        </w:rPr>
        <w:t xml:space="preserve"> de la </w:t>
      </w:r>
      <w:r w:rsidR="001E0F93" w:rsidRPr="00317370">
        <w:rPr>
          <w:sz w:val="22"/>
          <w:u w:val="single"/>
        </w:rPr>
        <w:t>membrana luminal</w:t>
      </w:r>
      <w:r w:rsidR="0012699C" w:rsidRPr="00FD2C94">
        <w:rPr>
          <w:sz w:val="22"/>
        </w:rPr>
        <w:t xml:space="preserve"> </w:t>
      </w:r>
      <w:r w:rsidR="001E0F93" w:rsidRPr="00FD2C94">
        <w:rPr>
          <w:sz w:val="22"/>
        </w:rPr>
        <w:t xml:space="preserve">y esta se </w:t>
      </w:r>
      <w:r w:rsidR="001E0F93" w:rsidRPr="00317370">
        <w:rPr>
          <w:b/>
          <w:sz w:val="22"/>
        </w:rPr>
        <w:t>invagina</w:t>
      </w:r>
      <w:r w:rsidR="0012699C" w:rsidRPr="00FD2C94">
        <w:rPr>
          <w:sz w:val="22"/>
        </w:rPr>
        <w:t xml:space="preserve"> </w:t>
      </w:r>
      <w:r w:rsidR="001E0F93" w:rsidRPr="00FD2C94">
        <w:rPr>
          <w:sz w:val="22"/>
        </w:rPr>
        <w:t xml:space="preserve">hacia el interior de la célula hasta que </w:t>
      </w:r>
      <w:r w:rsidR="001E0F93" w:rsidRPr="00317370">
        <w:rPr>
          <w:b/>
          <w:sz w:val="22"/>
        </w:rPr>
        <w:t>forma una vesícula</w:t>
      </w:r>
      <w:r w:rsidR="001E0F93" w:rsidRPr="00FD2C94">
        <w:rPr>
          <w:sz w:val="22"/>
        </w:rPr>
        <w:t xml:space="preserve"> que</w:t>
      </w:r>
      <w:r w:rsidR="0012699C" w:rsidRPr="00FD2C94">
        <w:rPr>
          <w:sz w:val="22"/>
        </w:rPr>
        <w:t xml:space="preserve"> </w:t>
      </w:r>
      <w:r w:rsidR="001E0F93" w:rsidRPr="00FD2C94">
        <w:rPr>
          <w:sz w:val="22"/>
        </w:rPr>
        <w:t xml:space="preserve">contiene la proteína. </w:t>
      </w:r>
    </w:p>
    <w:p w:rsidR="001E0F93" w:rsidRPr="00FD2C94" w:rsidRDefault="00317370" w:rsidP="00CC769E">
      <w:pPr>
        <w:pStyle w:val="Prrafodelista"/>
        <w:numPr>
          <w:ilvl w:val="0"/>
          <w:numId w:val="13"/>
        </w:numPr>
        <w:rPr>
          <w:sz w:val="22"/>
        </w:rPr>
      </w:pPr>
      <w:r>
        <w:rPr>
          <w:b/>
          <w:sz w:val="22"/>
        </w:rPr>
        <w:t>L</w:t>
      </w:r>
      <w:r w:rsidR="001E0F93" w:rsidRPr="00317370">
        <w:rPr>
          <w:b/>
          <w:sz w:val="22"/>
        </w:rPr>
        <w:t>a pinocitosis</w:t>
      </w:r>
      <w:r w:rsidR="001E0F93" w:rsidRPr="00FD2C94">
        <w:rPr>
          <w:sz w:val="22"/>
        </w:rPr>
        <w:t xml:space="preserve"> necesita energía</w:t>
      </w:r>
      <w:r>
        <w:rPr>
          <w:sz w:val="22"/>
        </w:rPr>
        <w:t xml:space="preserve"> y</w:t>
      </w:r>
      <w:r w:rsidR="001E0F93" w:rsidRPr="00FD2C94">
        <w:rPr>
          <w:sz w:val="22"/>
        </w:rPr>
        <w:t xml:space="preserve"> se considera una forma de</w:t>
      </w:r>
      <w:r w:rsidR="0012699C" w:rsidRPr="00FD2C94">
        <w:rPr>
          <w:sz w:val="22"/>
        </w:rPr>
        <w:t xml:space="preserve"> </w:t>
      </w:r>
      <w:r w:rsidR="001E0F93" w:rsidRPr="00FD2C94">
        <w:rPr>
          <w:sz w:val="22"/>
        </w:rPr>
        <w:t>transporte activo.</w:t>
      </w:r>
    </w:p>
    <w:p w:rsidR="0012699C" w:rsidRPr="001E0F93" w:rsidRDefault="0012699C" w:rsidP="001E0F93">
      <w:pPr>
        <w:rPr>
          <w:sz w:val="22"/>
        </w:rPr>
      </w:pPr>
    </w:p>
    <w:p w:rsidR="0012699C" w:rsidRDefault="001E0F93" w:rsidP="0012699C">
      <w:pPr>
        <w:pStyle w:val="Ttulo3"/>
      </w:pPr>
      <w:r w:rsidRPr="001E0F93">
        <w:t>Transporte máximo de sustancias que se reabsorben</w:t>
      </w:r>
      <w:r w:rsidR="0012699C">
        <w:t xml:space="preserve"> </w:t>
      </w:r>
      <w:r w:rsidRPr="001E0F93">
        <w:t xml:space="preserve">de forma activa. </w:t>
      </w:r>
    </w:p>
    <w:p w:rsidR="005201A6" w:rsidRPr="00FD2C94" w:rsidRDefault="001E0F93" w:rsidP="00CC769E">
      <w:pPr>
        <w:pStyle w:val="Prrafodelista"/>
        <w:numPr>
          <w:ilvl w:val="0"/>
          <w:numId w:val="14"/>
        </w:numPr>
        <w:ind w:left="360"/>
        <w:rPr>
          <w:sz w:val="22"/>
        </w:rPr>
      </w:pPr>
      <w:r w:rsidRPr="00FD2C94">
        <w:rPr>
          <w:sz w:val="22"/>
        </w:rPr>
        <w:t xml:space="preserve">En el adulto, </w:t>
      </w:r>
      <w:r w:rsidRPr="00317370">
        <w:rPr>
          <w:b/>
          <w:sz w:val="22"/>
        </w:rPr>
        <w:t>el transporte máximo de glucosa</w:t>
      </w:r>
      <w:r w:rsidRPr="00FD2C94">
        <w:rPr>
          <w:sz w:val="22"/>
        </w:rPr>
        <w:t xml:space="preserve"> es </w:t>
      </w:r>
      <w:r w:rsidRPr="00317370">
        <w:rPr>
          <w:b/>
          <w:sz w:val="22"/>
        </w:rPr>
        <w:t>375mg/min</w:t>
      </w:r>
      <w:r w:rsidRPr="00FD2C94">
        <w:rPr>
          <w:sz w:val="22"/>
        </w:rPr>
        <w:t>, mientras que la carga filtrada</w:t>
      </w:r>
      <w:r w:rsidR="005201A6" w:rsidRPr="00FD2C94">
        <w:rPr>
          <w:sz w:val="22"/>
        </w:rPr>
        <w:t xml:space="preserve"> </w:t>
      </w:r>
      <w:r w:rsidRPr="00FD2C94">
        <w:rPr>
          <w:sz w:val="22"/>
        </w:rPr>
        <w:t>de glucosa es de unos 125mg/min (FG x glucosa</w:t>
      </w:r>
      <w:r w:rsidR="005201A6" w:rsidRPr="00FD2C94">
        <w:rPr>
          <w:sz w:val="22"/>
        </w:rPr>
        <w:t xml:space="preserve"> </w:t>
      </w:r>
      <w:r w:rsidRPr="00FD2C94">
        <w:rPr>
          <w:sz w:val="22"/>
        </w:rPr>
        <w:t xml:space="preserve">plasmática = 125 ml/min x 1 mg/ml). </w:t>
      </w:r>
    </w:p>
    <w:p w:rsidR="001E0F93" w:rsidRDefault="001E0F93" w:rsidP="001E0F93">
      <w:pPr>
        <w:rPr>
          <w:sz w:val="22"/>
        </w:rPr>
      </w:pPr>
    </w:p>
    <w:p w:rsidR="001E0F93" w:rsidRDefault="001E0F93" w:rsidP="001E0F93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4FFD5D89" wp14:editId="45FA3C38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2600325" cy="122872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00325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s-GT" w:eastAsia="es-GT"/>
        </w:rPr>
        <w:drawing>
          <wp:inline distT="0" distB="0" distL="0" distR="0" wp14:anchorId="2BE50CF5" wp14:editId="0D2ED9F7">
            <wp:extent cx="2819400" cy="4857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0358" cy="48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F93" w:rsidRDefault="001E0F93" w:rsidP="001E0F93">
      <w:pPr>
        <w:rPr>
          <w:sz w:val="22"/>
        </w:rPr>
      </w:pPr>
    </w:p>
    <w:p w:rsidR="001E0F93" w:rsidRDefault="001E0F93" w:rsidP="001E0F93">
      <w:pPr>
        <w:rPr>
          <w:sz w:val="22"/>
        </w:rPr>
      </w:pPr>
    </w:p>
    <w:p w:rsidR="001E0F93" w:rsidRDefault="001E0F93" w:rsidP="001E0F93">
      <w:pPr>
        <w:rPr>
          <w:sz w:val="22"/>
        </w:rPr>
      </w:pPr>
    </w:p>
    <w:p w:rsidR="001E0F93" w:rsidRDefault="001E0F93" w:rsidP="001E0F93">
      <w:pPr>
        <w:rPr>
          <w:sz w:val="22"/>
        </w:rPr>
      </w:pPr>
    </w:p>
    <w:p w:rsidR="001E0F93" w:rsidRDefault="001E0F93" w:rsidP="001E0F93">
      <w:pPr>
        <w:rPr>
          <w:sz w:val="22"/>
        </w:rPr>
      </w:pPr>
    </w:p>
    <w:p w:rsidR="00A50467" w:rsidRDefault="001E0F93" w:rsidP="00A50467">
      <w:pPr>
        <w:pStyle w:val="Ttulo2"/>
      </w:pPr>
      <w:r w:rsidRPr="001E0F93">
        <w:t>Sustancias que se transportan de forma activa pero</w:t>
      </w:r>
      <w:r w:rsidR="00A50467">
        <w:t xml:space="preserve"> </w:t>
      </w:r>
      <w:r w:rsidRPr="001E0F93">
        <w:t xml:space="preserve">no exhiben transporte máximo. </w:t>
      </w:r>
    </w:p>
    <w:p w:rsidR="00A50467" w:rsidRPr="00317370" w:rsidRDefault="001E0F93" w:rsidP="00CC769E">
      <w:pPr>
        <w:pStyle w:val="Prrafodelista"/>
        <w:numPr>
          <w:ilvl w:val="0"/>
          <w:numId w:val="20"/>
        </w:numPr>
        <w:rPr>
          <w:sz w:val="22"/>
        </w:rPr>
      </w:pPr>
      <w:r w:rsidRPr="00317370">
        <w:rPr>
          <w:sz w:val="22"/>
        </w:rPr>
        <w:t xml:space="preserve">Algunas sustancias que se </w:t>
      </w:r>
      <w:r w:rsidRPr="0099607C">
        <w:rPr>
          <w:b/>
          <w:sz w:val="22"/>
        </w:rPr>
        <w:t>reabsorben</w:t>
      </w:r>
      <w:r w:rsidR="00A50467" w:rsidRPr="0099607C">
        <w:rPr>
          <w:b/>
          <w:sz w:val="22"/>
        </w:rPr>
        <w:t xml:space="preserve"> </w:t>
      </w:r>
      <w:r w:rsidRPr="0099607C">
        <w:rPr>
          <w:b/>
          <w:sz w:val="22"/>
        </w:rPr>
        <w:t>de</w:t>
      </w:r>
      <w:r w:rsidR="00A50467" w:rsidRPr="0099607C">
        <w:rPr>
          <w:b/>
          <w:sz w:val="22"/>
        </w:rPr>
        <w:t xml:space="preserve"> </w:t>
      </w:r>
      <w:r w:rsidRPr="0099607C">
        <w:rPr>
          <w:b/>
          <w:sz w:val="22"/>
        </w:rPr>
        <w:t>forma pasiva</w:t>
      </w:r>
      <w:r w:rsidRPr="00317370">
        <w:rPr>
          <w:sz w:val="22"/>
        </w:rPr>
        <w:t xml:space="preserve"> </w:t>
      </w:r>
      <w:r w:rsidRPr="0099607C">
        <w:rPr>
          <w:sz w:val="22"/>
          <w:u w:val="single"/>
        </w:rPr>
        <w:t>no muestran un transporte máximo</w:t>
      </w:r>
      <w:r w:rsidR="00A50467" w:rsidRPr="00317370">
        <w:rPr>
          <w:sz w:val="22"/>
        </w:rPr>
        <w:t xml:space="preserve"> </w:t>
      </w:r>
      <w:r w:rsidRPr="00317370">
        <w:rPr>
          <w:sz w:val="22"/>
        </w:rPr>
        <w:t>porque la intensidad de su transporte está determinada por</w:t>
      </w:r>
      <w:r w:rsidR="00A50467" w:rsidRPr="00317370">
        <w:rPr>
          <w:sz w:val="22"/>
        </w:rPr>
        <w:t xml:space="preserve"> </w:t>
      </w:r>
      <w:r w:rsidRPr="00317370">
        <w:rPr>
          <w:sz w:val="22"/>
        </w:rPr>
        <w:t xml:space="preserve">otros factores, como: </w:t>
      </w:r>
    </w:p>
    <w:p w:rsidR="00A50467" w:rsidRPr="0099607C" w:rsidRDefault="0099607C" w:rsidP="00CC769E">
      <w:pPr>
        <w:pStyle w:val="Prrafodelista"/>
        <w:numPr>
          <w:ilvl w:val="0"/>
          <w:numId w:val="15"/>
        </w:numPr>
        <w:rPr>
          <w:b/>
          <w:sz w:val="22"/>
        </w:rPr>
      </w:pPr>
      <w:r>
        <w:rPr>
          <w:b/>
          <w:sz w:val="22"/>
        </w:rPr>
        <w:t>G</w:t>
      </w:r>
      <w:r w:rsidR="001E0F93" w:rsidRPr="0099607C">
        <w:rPr>
          <w:b/>
          <w:sz w:val="22"/>
        </w:rPr>
        <w:t>radiente electroquímico para la</w:t>
      </w:r>
      <w:r w:rsidR="00A50467" w:rsidRPr="0099607C">
        <w:rPr>
          <w:b/>
          <w:sz w:val="22"/>
        </w:rPr>
        <w:t xml:space="preserve"> </w:t>
      </w:r>
      <w:r w:rsidR="001E0F93" w:rsidRPr="0099607C">
        <w:rPr>
          <w:b/>
          <w:sz w:val="22"/>
        </w:rPr>
        <w:t xml:space="preserve">difusión </w:t>
      </w:r>
      <w:r w:rsidR="001E0F93" w:rsidRPr="0099607C">
        <w:rPr>
          <w:sz w:val="22"/>
        </w:rPr>
        <w:t>de la sustancia a través de la membrana;</w:t>
      </w:r>
      <w:r w:rsidR="001E0F93" w:rsidRPr="0099607C">
        <w:rPr>
          <w:b/>
          <w:sz w:val="22"/>
        </w:rPr>
        <w:t xml:space="preserve"> </w:t>
      </w:r>
    </w:p>
    <w:p w:rsidR="00A50467" w:rsidRPr="0099607C" w:rsidRDefault="0099607C" w:rsidP="00CC769E">
      <w:pPr>
        <w:pStyle w:val="Prrafodelista"/>
        <w:numPr>
          <w:ilvl w:val="0"/>
          <w:numId w:val="15"/>
        </w:numPr>
        <w:rPr>
          <w:b/>
          <w:sz w:val="22"/>
        </w:rPr>
      </w:pPr>
      <w:r>
        <w:rPr>
          <w:b/>
          <w:sz w:val="22"/>
        </w:rPr>
        <w:t>P</w:t>
      </w:r>
      <w:r w:rsidR="001E0F93" w:rsidRPr="0099607C">
        <w:rPr>
          <w:b/>
          <w:sz w:val="22"/>
        </w:rPr>
        <w:t>ermeabilidad</w:t>
      </w:r>
      <w:r w:rsidR="00A50467" w:rsidRPr="0099607C">
        <w:rPr>
          <w:b/>
          <w:sz w:val="22"/>
        </w:rPr>
        <w:t xml:space="preserve"> </w:t>
      </w:r>
      <w:r w:rsidR="001E0F93" w:rsidRPr="0099607C">
        <w:rPr>
          <w:b/>
          <w:sz w:val="22"/>
        </w:rPr>
        <w:t xml:space="preserve">de la membrana </w:t>
      </w:r>
      <w:r w:rsidR="001E0F93" w:rsidRPr="0099607C">
        <w:rPr>
          <w:sz w:val="22"/>
        </w:rPr>
        <w:t>para la sustancia,</w:t>
      </w:r>
      <w:r w:rsidR="001E0F93" w:rsidRPr="0099607C">
        <w:rPr>
          <w:b/>
          <w:sz w:val="22"/>
        </w:rPr>
        <w:t xml:space="preserve"> </w:t>
      </w:r>
    </w:p>
    <w:p w:rsidR="00A50467" w:rsidRPr="0099607C" w:rsidRDefault="0099607C" w:rsidP="00CC769E">
      <w:pPr>
        <w:pStyle w:val="Prrafodelista"/>
        <w:numPr>
          <w:ilvl w:val="0"/>
          <w:numId w:val="15"/>
        </w:numPr>
        <w:rPr>
          <w:b/>
          <w:sz w:val="22"/>
        </w:rPr>
      </w:pPr>
      <w:r>
        <w:rPr>
          <w:b/>
          <w:sz w:val="22"/>
        </w:rPr>
        <w:t>T</w:t>
      </w:r>
      <w:r w:rsidR="001E0F93" w:rsidRPr="0099607C">
        <w:rPr>
          <w:b/>
          <w:sz w:val="22"/>
        </w:rPr>
        <w:t>iempo</w:t>
      </w:r>
      <w:r w:rsidR="00A50467" w:rsidRPr="0099607C">
        <w:rPr>
          <w:b/>
          <w:sz w:val="22"/>
        </w:rPr>
        <w:t xml:space="preserve"> </w:t>
      </w:r>
      <w:r w:rsidR="001E0F93" w:rsidRPr="0099607C">
        <w:rPr>
          <w:b/>
          <w:sz w:val="22"/>
        </w:rPr>
        <w:t xml:space="preserve">que el líquido </w:t>
      </w:r>
      <w:r>
        <w:rPr>
          <w:b/>
          <w:sz w:val="22"/>
        </w:rPr>
        <w:t xml:space="preserve">de </w:t>
      </w:r>
      <w:r w:rsidR="001E0F93" w:rsidRPr="0099607C">
        <w:rPr>
          <w:b/>
          <w:sz w:val="22"/>
        </w:rPr>
        <w:t>la sustancia permanece dentro</w:t>
      </w:r>
      <w:r w:rsidR="00A50467" w:rsidRPr="0099607C">
        <w:rPr>
          <w:b/>
          <w:sz w:val="22"/>
        </w:rPr>
        <w:t xml:space="preserve"> </w:t>
      </w:r>
      <w:r w:rsidR="001E0F93" w:rsidRPr="0099607C">
        <w:rPr>
          <w:b/>
          <w:sz w:val="22"/>
        </w:rPr>
        <w:t xml:space="preserve">del </w:t>
      </w:r>
      <w:r w:rsidR="00A50467" w:rsidRPr="0099607C">
        <w:rPr>
          <w:b/>
          <w:sz w:val="22"/>
        </w:rPr>
        <w:t>túbulo</w:t>
      </w:r>
      <w:r w:rsidR="001E0F93" w:rsidRPr="0099607C">
        <w:rPr>
          <w:b/>
          <w:sz w:val="22"/>
        </w:rPr>
        <w:t xml:space="preserve">. </w:t>
      </w:r>
    </w:p>
    <w:p w:rsidR="00A50467" w:rsidRDefault="00A50467" w:rsidP="001E0F93">
      <w:pPr>
        <w:rPr>
          <w:sz w:val="22"/>
        </w:rPr>
      </w:pPr>
    </w:p>
    <w:p w:rsidR="00A50467" w:rsidRPr="0099607C" w:rsidRDefault="0099607C" w:rsidP="00CC769E">
      <w:pPr>
        <w:pStyle w:val="Prrafodelista"/>
        <w:numPr>
          <w:ilvl w:val="0"/>
          <w:numId w:val="18"/>
        </w:numPr>
        <w:rPr>
          <w:sz w:val="22"/>
        </w:rPr>
      </w:pPr>
      <w:r>
        <w:rPr>
          <w:b/>
          <w:sz w:val="22"/>
        </w:rPr>
        <w:t>T</w:t>
      </w:r>
      <w:r w:rsidR="001E0F93" w:rsidRPr="0099607C">
        <w:rPr>
          <w:b/>
          <w:sz w:val="22"/>
        </w:rPr>
        <w:t>ransporte</w:t>
      </w:r>
      <w:r w:rsidR="00A50467" w:rsidRPr="0099607C">
        <w:rPr>
          <w:b/>
          <w:sz w:val="22"/>
        </w:rPr>
        <w:t xml:space="preserve"> </w:t>
      </w:r>
      <w:r w:rsidR="001E0F93" w:rsidRPr="0099607C">
        <w:rPr>
          <w:b/>
          <w:sz w:val="22"/>
        </w:rPr>
        <w:t>de gradiente-tiempo</w:t>
      </w:r>
      <w:r>
        <w:rPr>
          <w:b/>
          <w:sz w:val="22"/>
        </w:rPr>
        <w:t>:</w:t>
      </w:r>
      <w:r w:rsidR="001E0F93" w:rsidRPr="00317370">
        <w:rPr>
          <w:sz w:val="22"/>
        </w:rPr>
        <w:t xml:space="preserve"> </w:t>
      </w:r>
      <w:r>
        <w:rPr>
          <w:sz w:val="22"/>
        </w:rPr>
        <w:t>L</w:t>
      </w:r>
      <w:r w:rsidR="001E0F93" w:rsidRPr="00317370">
        <w:rPr>
          <w:sz w:val="22"/>
        </w:rPr>
        <w:t>a intensidad del transporte</w:t>
      </w:r>
      <w:r w:rsidR="00A50467" w:rsidRPr="00317370">
        <w:rPr>
          <w:sz w:val="22"/>
        </w:rPr>
        <w:t xml:space="preserve"> </w:t>
      </w:r>
      <w:r w:rsidR="001E0F93" w:rsidRPr="00317370">
        <w:rPr>
          <w:sz w:val="22"/>
        </w:rPr>
        <w:t xml:space="preserve">depende del </w:t>
      </w:r>
      <w:r w:rsidR="001E0F93" w:rsidRPr="006477A2">
        <w:rPr>
          <w:sz w:val="22"/>
          <w:u w:val="single"/>
        </w:rPr>
        <w:t>gradiente electroquímico y del tiempo</w:t>
      </w:r>
      <w:r w:rsidR="00A50467" w:rsidRPr="00317370">
        <w:rPr>
          <w:sz w:val="22"/>
        </w:rPr>
        <w:t xml:space="preserve"> </w:t>
      </w:r>
      <w:r w:rsidR="001E0F93" w:rsidRPr="00317370">
        <w:rPr>
          <w:sz w:val="22"/>
        </w:rPr>
        <w:t xml:space="preserve">que la sustancia está en el </w:t>
      </w:r>
      <w:r w:rsidR="00A50467" w:rsidRPr="00317370">
        <w:rPr>
          <w:sz w:val="22"/>
        </w:rPr>
        <w:t>túbulo</w:t>
      </w:r>
      <w:r w:rsidR="001E0F93" w:rsidRPr="00317370">
        <w:rPr>
          <w:sz w:val="22"/>
        </w:rPr>
        <w:t>, lo que a su vez depende</w:t>
      </w:r>
      <w:r w:rsidR="00A50467" w:rsidRPr="00317370">
        <w:rPr>
          <w:sz w:val="22"/>
        </w:rPr>
        <w:t xml:space="preserve"> </w:t>
      </w:r>
      <w:r w:rsidR="001E0F93" w:rsidRPr="00317370">
        <w:rPr>
          <w:sz w:val="22"/>
        </w:rPr>
        <w:t>del flujo tubular</w:t>
      </w:r>
      <w:r>
        <w:rPr>
          <w:sz w:val="22"/>
        </w:rPr>
        <w:t xml:space="preserve"> </w:t>
      </w:r>
      <w:r w:rsidRPr="0099607C">
        <w:rPr>
          <w:sz w:val="22"/>
        </w:rPr>
        <w:t>(</w:t>
      </w:r>
      <w:r w:rsidR="001E0F93" w:rsidRPr="006477A2">
        <w:rPr>
          <w:b/>
          <w:sz w:val="22"/>
        </w:rPr>
        <w:t xml:space="preserve">reabsorción de </w:t>
      </w:r>
      <w:r w:rsidR="00D1415C">
        <w:rPr>
          <w:b/>
          <w:sz w:val="22"/>
        </w:rPr>
        <w:t>Na+</w:t>
      </w:r>
      <w:r w:rsidR="001E0F93" w:rsidRPr="006477A2">
        <w:rPr>
          <w:b/>
          <w:sz w:val="22"/>
        </w:rPr>
        <w:t xml:space="preserve"> en el </w:t>
      </w:r>
      <w:r w:rsidR="00A50467" w:rsidRPr="006477A2">
        <w:rPr>
          <w:b/>
          <w:sz w:val="22"/>
        </w:rPr>
        <w:t>túbulo</w:t>
      </w:r>
      <w:r w:rsidR="001E0F93" w:rsidRPr="006477A2">
        <w:rPr>
          <w:b/>
          <w:sz w:val="22"/>
        </w:rPr>
        <w:t xml:space="preserve"> proximal</w:t>
      </w:r>
      <w:r w:rsidRPr="0099607C">
        <w:rPr>
          <w:sz w:val="22"/>
        </w:rPr>
        <w:t>)</w:t>
      </w:r>
      <w:r w:rsidR="001E0F93" w:rsidRPr="0099607C">
        <w:rPr>
          <w:sz w:val="22"/>
        </w:rPr>
        <w:t xml:space="preserve">. </w:t>
      </w:r>
    </w:p>
    <w:p w:rsidR="00A50467" w:rsidRPr="00317370" w:rsidRDefault="001E0F93" w:rsidP="00CC769E">
      <w:pPr>
        <w:pStyle w:val="Prrafodelista"/>
        <w:numPr>
          <w:ilvl w:val="0"/>
          <w:numId w:val="18"/>
        </w:numPr>
        <w:rPr>
          <w:sz w:val="22"/>
        </w:rPr>
      </w:pPr>
      <w:r w:rsidRPr="006477A2">
        <w:rPr>
          <w:b/>
          <w:sz w:val="22"/>
        </w:rPr>
        <w:t>La intensidad de este flujo retrógrado</w:t>
      </w:r>
      <w:r w:rsidR="00A50467" w:rsidRPr="00317370">
        <w:rPr>
          <w:sz w:val="22"/>
        </w:rPr>
        <w:t xml:space="preserve"> </w:t>
      </w:r>
      <w:r w:rsidRPr="00317370">
        <w:rPr>
          <w:sz w:val="22"/>
        </w:rPr>
        <w:t xml:space="preserve">depende de varios factores, como: </w:t>
      </w:r>
    </w:p>
    <w:p w:rsidR="00A50467" w:rsidRPr="006477A2" w:rsidRDefault="006477A2" w:rsidP="00CC769E">
      <w:pPr>
        <w:pStyle w:val="Prrafodelista"/>
        <w:numPr>
          <w:ilvl w:val="0"/>
          <w:numId w:val="16"/>
        </w:numPr>
        <w:rPr>
          <w:b/>
          <w:sz w:val="22"/>
        </w:rPr>
      </w:pPr>
      <w:r w:rsidRPr="006477A2">
        <w:rPr>
          <w:b/>
          <w:sz w:val="22"/>
        </w:rPr>
        <w:t>P</w:t>
      </w:r>
      <w:r w:rsidR="001E0F93" w:rsidRPr="006477A2">
        <w:rPr>
          <w:b/>
          <w:sz w:val="22"/>
        </w:rPr>
        <w:t>ermeabilidad de</w:t>
      </w:r>
      <w:r w:rsidR="00A50467" w:rsidRPr="006477A2">
        <w:rPr>
          <w:b/>
          <w:sz w:val="22"/>
        </w:rPr>
        <w:t xml:space="preserve"> </w:t>
      </w:r>
      <w:r w:rsidR="001E0F93" w:rsidRPr="006477A2">
        <w:rPr>
          <w:b/>
          <w:sz w:val="22"/>
        </w:rPr>
        <w:t xml:space="preserve">las uniones estrechas </w:t>
      </w:r>
    </w:p>
    <w:p w:rsidR="001E0F93" w:rsidRPr="006477A2" w:rsidRDefault="006477A2" w:rsidP="00CC769E">
      <w:pPr>
        <w:pStyle w:val="Prrafodelista"/>
        <w:numPr>
          <w:ilvl w:val="0"/>
          <w:numId w:val="16"/>
        </w:numPr>
        <w:rPr>
          <w:b/>
          <w:sz w:val="22"/>
        </w:rPr>
      </w:pPr>
      <w:r w:rsidRPr="006477A2">
        <w:rPr>
          <w:b/>
          <w:sz w:val="22"/>
        </w:rPr>
        <w:t>F</w:t>
      </w:r>
      <w:r w:rsidR="001E0F93" w:rsidRPr="006477A2">
        <w:rPr>
          <w:b/>
          <w:sz w:val="22"/>
        </w:rPr>
        <w:t>uerzas físicas intersticiales,</w:t>
      </w:r>
      <w:r w:rsidR="00A50467" w:rsidRPr="006477A2">
        <w:rPr>
          <w:b/>
          <w:sz w:val="22"/>
        </w:rPr>
        <w:t xml:space="preserve"> </w:t>
      </w:r>
      <w:r w:rsidR="001E0F93" w:rsidRPr="006477A2">
        <w:rPr>
          <w:sz w:val="22"/>
        </w:rPr>
        <w:t>que determinan la intensidad de la reabsorción del flujo en</w:t>
      </w:r>
      <w:r w:rsidR="00A50467" w:rsidRPr="006477A2">
        <w:rPr>
          <w:sz w:val="22"/>
        </w:rPr>
        <w:t xml:space="preserve"> </w:t>
      </w:r>
      <w:r w:rsidR="001E0F93" w:rsidRPr="006477A2">
        <w:rPr>
          <w:sz w:val="22"/>
        </w:rPr>
        <w:t>masa desde el líquido intersticial hasta los capilares peritubulares</w:t>
      </w:r>
      <w:r w:rsidR="001E0F93" w:rsidRPr="006477A2">
        <w:rPr>
          <w:b/>
          <w:sz w:val="22"/>
        </w:rPr>
        <w:t>.</w:t>
      </w:r>
    </w:p>
    <w:p w:rsidR="00A50467" w:rsidRPr="001E0F93" w:rsidRDefault="00A50467" w:rsidP="001E0F93">
      <w:pPr>
        <w:rPr>
          <w:sz w:val="22"/>
        </w:rPr>
      </w:pPr>
    </w:p>
    <w:p w:rsidR="00A50467" w:rsidRPr="00317370" w:rsidRDefault="007635A2" w:rsidP="00CC769E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7635A2">
        <w:rPr>
          <w:b/>
          <w:sz w:val="22"/>
        </w:rPr>
        <w:t>M</w:t>
      </w:r>
      <w:r w:rsidR="001E0F93" w:rsidRPr="007635A2">
        <w:rPr>
          <w:b/>
          <w:sz w:val="22"/>
        </w:rPr>
        <w:t xml:space="preserve">ayor concentración de </w:t>
      </w:r>
      <w:r w:rsidR="00D1415C">
        <w:rPr>
          <w:b/>
          <w:sz w:val="22"/>
        </w:rPr>
        <w:t>Na+</w:t>
      </w:r>
      <w:r w:rsidR="001E0F93" w:rsidRPr="00317370">
        <w:rPr>
          <w:sz w:val="22"/>
        </w:rPr>
        <w:t xml:space="preserve"> en los túbulos proximales, </w:t>
      </w:r>
      <w:r w:rsidR="001E0F93" w:rsidRPr="007635A2">
        <w:rPr>
          <w:b/>
          <w:sz w:val="22"/>
        </w:rPr>
        <w:t>mayor será su reabsorción</w:t>
      </w:r>
      <w:r w:rsidR="001E0F93" w:rsidRPr="00317370">
        <w:rPr>
          <w:sz w:val="22"/>
        </w:rPr>
        <w:t xml:space="preserve">. </w:t>
      </w:r>
    </w:p>
    <w:p w:rsidR="001E0F93" w:rsidRPr="00317370" w:rsidRDefault="007635A2" w:rsidP="00CC769E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7635A2">
        <w:rPr>
          <w:b/>
          <w:sz w:val="22"/>
        </w:rPr>
        <w:t>F</w:t>
      </w:r>
      <w:r w:rsidR="001E0F93" w:rsidRPr="007635A2">
        <w:rPr>
          <w:b/>
          <w:sz w:val="22"/>
        </w:rPr>
        <w:t>lujo de</w:t>
      </w:r>
      <w:r w:rsidR="00A50467" w:rsidRPr="007635A2">
        <w:rPr>
          <w:b/>
          <w:sz w:val="22"/>
        </w:rPr>
        <w:t xml:space="preserve"> </w:t>
      </w:r>
      <w:r w:rsidR="001E0F93" w:rsidRPr="007635A2">
        <w:rPr>
          <w:b/>
          <w:sz w:val="22"/>
        </w:rPr>
        <w:t>líquido tubular</w:t>
      </w:r>
      <w:r w:rsidRPr="007635A2">
        <w:rPr>
          <w:b/>
          <w:sz w:val="22"/>
        </w:rPr>
        <w:t xml:space="preserve"> más lento</w:t>
      </w:r>
      <w:r w:rsidR="001E0F93" w:rsidRPr="00317370">
        <w:rPr>
          <w:sz w:val="22"/>
        </w:rPr>
        <w:t xml:space="preserve">, mayor será el porcentaje de </w:t>
      </w:r>
      <w:r w:rsidR="00D1415C">
        <w:rPr>
          <w:sz w:val="22"/>
        </w:rPr>
        <w:t>Na+</w:t>
      </w:r>
      <w:r w:rsidR="001E0F93" w:rsidRPr="00317370">
        <w:rPr>
          <w:sz w:val="22"/>
        </w:rPr>
        <w:t xml:space="preserve"> que puede</w:t>
      </w:r>
      <w:r w:rsidR="00A50467" w:rsidRPr="00317370">
        <w:rPr>
          <w:sz w:val="22"/>
        </w:rPr>
        <w:t xml:space="preserve"> </w:t>
      </w:r>
      <w:r w:rsidR="001E0F93" w:rsidRPr="00317370">
        <w:rPr>
          <w:sz w:val="22"/>
        </w:rPr>
        <w:t>reabsorberse de los túbulos proximales.</w:t>
      </w:r>
    </w:p>
    <w:p w:rsidR="00A50467" w:rsidRPr="00317370" w:rsidRDefault="005A396F" w:rsidP="00CC769E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5A396F">
        <w:rPr>
          <w:b/>
          <w:sz w:val="22"/>
        </w:rPr>
        <w:t>L</w:t>
      </w:r>
      <w:r w:rsidR="001E0F93" w:rsidRPr="005A396F">
        <w:rPr>
          <w:b/>
          <w:sz w:val="22"/>
        </w:rPr>
        <w:t>as partes más distales de la nefrona</w:t>
      </w:r>
      <w:r w:rsidR="001E0F93" w:rsidRPr="00317370">
        <w:rPr>
          <w:sz w:val="22"/>
        </w:rPr>
        <w:t>, las células epiteliales</w:t>
      </w:r>
      <w:r w:rsidR="00A50467" w:rsidRPr="00317370">
        <w:rPr>
          <w:sz w:val="22"/>
        </w:rPr>
        <w:t xml:space="preserve"> </w:t>
      </w:r>
      <w:r w:rsidR="001E0F93" w:rsidRPr="00317370">
        <w:rPr>
          <w:sz w:val="22"/>
        </w:rPr>
        <w:t xml:space="preserve">tienen </w:t>
      </w:r>
      <w:r w:rsidR="001E0F93" w:rsidRPr="005A396F">
        <w:rPr>
          <w:b/>
          <w:sz w:val="22"/>
        </w:rPr>
        <w:t>más uniones estrechas</w:t>
      </w:r>
      <w:r w:rsidR="001E0F93" w:rsidRPr="00317370">
        <w:rPr>
          <w:sz w:val="22"/>
        </w:rPr>
        <w:t xml:space="preserve"> y </w:t>
      </w:r>
      <w:r w:rsidR="001E0F93" w:rsidRPr="005A396F">
        <w:rPr>
          <w:sz w:val="22"/>
          <w:u w:val="single"/>
        </w:rPr>
        <w:t>transportan mucho</w:t>
      </w:r>
      <w:r w:rsidR="00A50467" w:rsidRPr="005A396F">
        <w:rPr>
          <w:sz w:val="22"/>
          <w:u w:val="single"/>
        </w:rPr>
        <w:t xml:space="preserve"> </w:t>
      </w:r>
      <w:r w:rsidR="001E0F93" w:rsidRPr="005A396F">
        <w:rPr>
          <w:sz w:val="22"/>
          <w:u w:val="single"/>
        </w:rPr>
        <w:t xml:space="preserve">menos </w:t>
      </w:r>
      <w:r w:rsidR="00D1415C">
        <w:rPr>
          <w:sz w:val="22"/>
          <w:u w:val="single"/>
        </w:rPr>
        <w:t>Na+</w:t>
      </w:r>
      <w:r w:rsidR="001E0F93" w:rsidRPr="00317370">
        <w:rPr>
          <w:sz w:val="22"/>
        </w:rPr>
        <w:t xml:space="preserve">. </w:t>
      </w:r>
    </w:p>
    <w:p w:rsidR="001E0F93" w:rsidRPr="00317370" w:rsidRDefault="005A396F" w:rsidP="00CC769E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5A396F">
        <w:rPr>
          <w:b/>
          <w:sz w:val="22"/>
        </w:rPr>
        <w:t>E</w:t>
      </w:r>
      <w:r w:rsidR="001E0F93" w:rsidRPr="005A396F">
        <w:rPr>
          <w:b/>
          <w:sz w:val="22"/>
        </w:rPr>
        <w:t>ste transporte máximo</w:t>
      </w:r>
      <w:r w:rsidR="00A50467" w:rsidRPr="00317370">
        <w:rPr>
          <w:sz w:val="22"/>
        </w:rPr>
        <w:t xml:space="preserve"> </w:t>
      </w:r>
      <w:r w:rsidR="001E0F93" w:rsidRPr="00317370">
        <w:rPr>
          <w:sz w:val="22"/>
        </w:rPr>
        <w:t xml:space="preserve">puede </w:t>
      </w:r>
      <w:r w:rsidR="001E0F93" w:rsidRPr="005A396F">
        <w:rPr>
          <w:sz w:val="22"/>
          <w:u w:val="single"/>
        </w:rPr>
        <w:t xml:space="preserve">aumentar </w:t>
      </w:r>
      <w:r w:rsidR="001E0F93" w:rsidRPr="005A396F">
        <w:rPr>
          <w:sz w:val="22"/>
        </w:rPr>
        <w:t>por la acción</w:t>
      </w:r>
      <w:r w:rsidR="001E0F93" w:rsidRPr="00317370">
        <w:rPr>
          <w:sz w:val="22"/>
        </w:rPr>
        <w:t xml:space="preserve"> de </w:t>
      </w:r>
      <w:r w:rsidR="001E0F93" w:rsidRPr="005A396F">
        <w:rPr>
          <w:sz w:val="22"/>
          <w:u w:val="single"/>
        </w:rPr>
        <w:t>hormonas</w:t>
      </w:r>
      <w:r w:rsidR="001E0F93" w:rsidRPr="00317370">
        <w:rPr>
          <w:sz w:val="22"/>
        </w:rPr>
        <w:t>, como la</w:t>
      </w:r>
      <w:r w:rsidR="00A50467" w:rsidRPr="00317370">
        <w:rPr>
          <w:sz w:val="22"/>
        </w:rPr>
        <w:t xml:space="preserve"> </w:t>
      </w:r>
      <w:r w:rsidR="001E0F93" w:rsidRPr="005A396F">
        <w:rPr>
          <w:b/>
          <w:sz w:val="22"/>
        </w:rPr>
        <w:t>aldosterona</w:t>
      </w:r>
      <w:r w:rsidR="001E0F93" w:rsidRPr="00317370">
        <w:rPr>
          <w:sz w:val="22"/>
        </w:rPr>
        <w:t>.</w:t>
      </w:r>
    </w:p>
    <w:p w:rsidR="00A50467" w:rsidRPr="001E0F93" w:rsidRDefault="00A50467" w:rsidP="001E0F93">
      <w:pPr>
        <w:rPr>
          <w:sz w:val="22"/>
        </w:rPr>
      </w:pPr>
    </w:p>
    <w:p w:rsidR="001E0F93" w:rsidRPr="00A50467" w:rsidRDefault="001E0F93" w:rsidP="00A50467">
      <w:pPr>
        <w:pStyle w:val="Ttulo3"/>
      </w:pPr>
      <w:r w:rsidRPr="00A50467">
        <w:lastRenderedPageBreak/>
        <w:t>La reabsorción pasiva del agua mediante osmosis</w:t>
      </w:r>
      <w:r w:rsidR="00A50467" w:rsidRPr="00A50467">
        <w:t xml:space="preserve"> </w:t>
      </w:r>
      <w:r w:rsidRPr="00A50467">
        <w:t>está acoplada sobre todo a la reabsorción</w:t>
      </w:r>
      <w:r w:rsidR="00A50467" w:rsidRPr="00A50467">
        <w:t xml:space="preserve"> </w:t>
      </w:r>
      <w:r w:rsidRPr="00A50467">
        <w:t xml:space="preserve">de </w:t>
      </w:r>
      <w:r w:rsidR="00D1415C">
        <w:t>Na+</w:t>
      </w:r>
    </w:p>
    <w:p w:rsidR="00A50467" w:rsidRPr="0085360F" w:rsidRDefault="001E0F93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85360F">
        <w:rPr>
          <w:sz w:val="22"/>
        </w:rPr>
        <w:t xml:space="preserve">Cuando los solutos se transportan fuera del </w:t>
      </w:r>
      <w:r w:rsidR="00A50467" w:rsidRPr="00D1415C">
        <w:rPr>
          <w:b/>
          <w:sz w:val="22"/>
        </w:rPr>
        <w:t>túbulo</w:t>
      </w:r>
      <w:r w:rsidRPr="0085360F">
        <w:rPr>
          <w:sz w:val="22"/>
        </w:rPr>
        <w:t xml:space="preserve">, sus </w:t>
      </w:r>
      <w:r w:rsidRPr="00D1415C">
        <w:rPr>
          <w:b/>
          <w:sz w:val="22"/>
        </w:rPr>
        <w:t>concentraciones</w:t>
      </w:r>
      <w:r w:rsidR="00A50467" w:rsidRPr="0085360F">
        <w:rPr>
          <w:sz w:val="22"/>
        </w:rPr>
        <w:t xml:space="preserve"> </w:t>
      </w:r>
      <w:r w:rsidRPr="0085360F">
        <w:rPr>
          <w:sz w:val="22"/>
        </w:rPr>
        <w:t xml:space="preserve">tienden a </w:t>
      </w:r>
      <w:r w:rsidRPr="00D1415C">
        <w:rPr>
          <w:sz w:val="22"/>
          <w:u w:val="single"/>
        </w:rPr>
        <w:t>reducirse</w:t>
      </w:r>
      <w:r w:rsidRPr="0085360F">
        <w:rPr>
          <w:sz w:val="22"/>
        </w:rPr>
        <w:t xml:space="preserve"> dentro del </w:t>
      </w:r>
      <w:r w:rsidR="00A50467" w:rsidRPr="00D1415C">
        <w:rPr>
          <w:sz w:val="22"/>
          <w:u w:val="single"/>
        </w:rPr>
        <w:t>túbulo</w:t>
      </w:r>
      <w:r w:rsidRPr="0085360F">
        <w:rPr>
          <w:sz w:val="22"/>
        </w:rPr>
        <w:t xml:space="preserve"> y a </w:t>
      </w:r>
      <w:r w:rsidRPr="00D1415C">
        <w:rPr>
          <w:sz w:val="22"/>
          <w:u w:val="single"/>
        </w:rPr>
        <w:t>aumentar</w:t>
      </w:r>
      <w:r w:rsidR="00A50467" w:rsidRPr="0085360F">
        <w:rPr>
          <w:sz w:val="22"/>
        </w:rPr>
        <w:t xml:space="preserve"> </w:t>
      </w:r>
      <w:r w:rsidRPr="0085360F">
        <w:rPr>
          <w:sz w:val="22"/>
        </w:rPr>
        <w:t xml:space="preserve">en el </w:t>
      </w:r>
      <w:r w:rsidRPr="00D1415C">
        <w:rPr>
          <w:sz w:val="22"/>
          <w:u w:val="single"/>
        </w:rPr>
        <w:t>intersticio renal</w:t>
      </w:r>
      <w:r w:rsidRPr="0085360F">
        <w:rPr>
          <w:sz w:val="22"/>
        </w:rPr>
        <w:t xml:space="preserve">. </w:t>
      </w:r>
    </w:p>
    <w:p w:rsidR="00A50467" w:rsidRPr="0085360F" w:rsidRDefault="001E0F93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85360F">
        <w:rPr>
          <w:sz w:val="22"/>
        </w:rPr>
        <w:t xml:space="preserve">Esto crea una </w:t>
      </w:r>
      <w:r w:rsidRPr="00D1415C">
        <w:rPr>
          <w:sz w:val="22"/>
          <w:u w:val="single"/>
        </w:rPr>
        <w:t>diferencia de concentración</w:t>
      </w:r>
      <w:r w:rsidR="00A50467" w:rsidRPr="0085360F">
        <w:rPr>
          <w:sz w:val="22"/>
        </w:rPr>
        <w:t xml:space="preserve"> </w:t>
      </w:r>
      <w:r w:rsidRPr="0085360F">
        <w:rPr>
          <w:sz w:val="22"/>
        </w:rPr>
        <w:t xml:space="preserve">que produce la </w:t>
      </w:r>
      <w:r w:rsidRPr="00D1415C">
        <w:rPr>
          <w:b/>
          <w:sz w:val="22"/>
        </w:rPr>
        <w:t>osmosis del agua</w:t>
      </w:r>
      <w:r w:rsidRPr="0085360F">
        <w:rPr>
          <w:sz w:val="22"/>
        </w:rPr>
        <w:t xml:space="preserve"> desde la luz tubular</w:t>
      </w:r>
      <w:r w:rsidR="00A50467" w:rsidRPr="0085360F">
        <w:rPr>
          <w:sz w:val="22"/>
        </w:rPr>
        <w:t xml:space="preserve"> </w:t>
      </w:r>
      <w:r w:rsidRPr="0085360F">
        <w:rPr>
          <w:sz w:val="22"/>
        </w:rPr>
        <w:t xml:space="preserve">hacia el intersticio renal. </w:t>
      </w:r>
    </w:p>
    <w:p w:rsidR="00A50467" w:rsidRDefault="00A50467" w:rsidP="0085360F">
      <w:pPr>
        <w:rPr>
          <w:sz w:val="22"/>
        </w:rPr>
      </w:pPr>
    </w:p>
    <w:p w:rsidR="00A50467" w:rsidRPr="0085360F" w:rsidRDefault="00D1415C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>
        <w:rPr>
          <w:sz w:val="22"/>
        </w:rPr>
        <w:t>G</w:t>
      </w:r>
      <w:r w:rsidR="001E0F93" w:rsidRPr="0085360F">
        <w:rPr>
          <w:sz w:val="22"/>
        </w:rPr>
        <w:t xml:space="preserve">ran parte del </w:t>
      </w:r>
      <w:r w:rsidR="001E0F93" w:rsidRPr="00D1415C">
        <w:rPr>
          <w:b/>
          <w:sz w:val="22"/>
        </w:rPr>
        <w:t>flujo osmótico de agua</w:t>
      </w:r>
      <w:r w:rsidR="001E0F93" w:rsidRPr="0085360F">
        <w:rPr>
          <w:sz w:val="22"/>
        </w:rPr>
        <w:t xml:space="preserve"> en los </w:t>
      </w:r>
      <w:r w:rsidR="001E0F93" w:rsidRPr="00D1415C">
        <w:rPr>
          <w:sz w:val="22"/>
          <w:u w:val="single"/>
        </w:rPr>
        <w:t>túbulos</w:t>
      </w:r>
      <w:r w:rsidR="00A50467" w:rsidRPr="00D1415C">
        <w:rPr>
          <w:sz w:val="22"/>
          <w:u w:val="single"/>
        </w:rPr>
        <w:t xml:space="preserve"> </w:t>
      </w:r>
      <w:r w:rsidR="001E0F93" w:rsidRPr="00D1415C">
        <w:rPr>
          <w:sz w:val="22"/>
          <w:u w:val="single"/>
        </w:rPr>
        <w:t>proximales</w:t>
      </w:r>
      <w:r w:rsidR="001E0F93" w:rsidRPr="0085360F">
        <w:rPr>
          <w:sz w:val="22"/>
        </w:rPr>
        <w:t xml:space="preserve"> se produce a través de las </w:t>
      </w:r>
      <w:r w:rsidR="001E0F93" w:rsidRPr="00D1415C">
        <w:rPr>
          <w:b/>
          <w:sz w:val="22"/>
        </w:rPr>
        <w:t>uniones estrechas</w:t>
      </w:r>
      <w:r w:rsidR="001E0F93" w:rsidRPr="0085360F">
        <w:rPr>
          <w:sz w:val="22"/>
        </w:rPr>
        <w:t xml:space="preserve"> que entre las células epiteliales y</w:t>
      </w:r>
      <w:r w:rsidR="00A50467" w:rsidRPr="0085360F">
        <w:rPr>
          <w:sz w:val="22"/>
        </w:rPr>
        <w:t xml:space="preserve"> </w:t>
      </w:r>
      <w:r w:rsidR="001E0F93" w:rsidRPr="0085360F">
        <w:rPr>
          <w:sz w:val="22"/>
        </w:rPr>
        <w:t xml:space="preserve">las células. </w:t>
      </w:r>
    </w:p>
    <w:p w:rsidR="001E0F93" w:rsidRPr="0085360F" w:rsidRDefault="00D1415C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D1415C">
        <w:rPr>
          <w:b/>
          <w:sz w:val="22"/>
        </w:rPr>
        <w:t>L</w:t>
      </w:r>
      <w:r w:rsidR="001E0F93" w:rsidRPr="00D1415C">
        <w:rPr>
          <w:b/>
          <w:sz w:val="22"/>
        </w:rPr>
        <w:t>os túbulos proximales</w:t>
      </w:r>
      <w:r>
        <w:rPr>
          <w:b/>
          <w:sz w:val="22"/>
        </w:rPr>
        <w:t xml:space="preserve"> </w:t>
      </w:r>
      <w:r>
        <w:rPr>
          <w:sz w:val="22"/>
        </w:rPr>
        <w:t xml:space="preserve">son muy </w:t>
      </w:r>
      <w:r w:rsidRPr="00D1415C">
        <w:rPr>
          <w:sz w:val="22"/>
          <w:u w:val="single"/>
        </w:rPr>
        <w:t xml:space="preserve">permeables </w:t>
      </w:r>
      <w:r w:rsidR="001E0F93" w:rsidRPr="00D1415C">
        <w:rPr>
          <w:sz w:val="22"/>
          <w:u w:val="single"/>
        </w:rPr>
        <w:t>al agua</w:t>
      </w:r>
      <w:r w:rsidR="001E0F93" w:rsidRPr="0085360F">
        <w:rPr>
          <w:sz w:val="22"/>
        </w:rPr>
        <w:t xml:space="preserve"> y una </w:t>
      </w:r>
      <w:r w:rsidR="001E0F93" w:rsidRPr="00D1415C">
        <w:rPr>
          <w:sz w:val="22"/>
          <w:u w:val="single"/>
        </w:rPr>
        <w:t>permeabilidad pequeña</w:t>
      </w:r>
      <w:r>
        <w:rPr>
          <w:sz w:val="22"/>
        </w:rPr>
        <w:t xml:space="preserve"> pero significativa, </w:t>
      </w:r>
      <w:r w:rsidR="001E0F93" w:rsidRPr="0085360F">
        <w:rPr>
          <w:sz w:val="22"/>
        </w:rPr>
        <w:t xml:space="preserve">a los iones, </w:t>
      </w:r>
      <w:r>
        <w:rPr>
          <w:sz w:val="22"/>
        </w:rPr>
        <w:t>Na+</w:t>
      </w:r>
      <w:r w:rsidR="001E0F93" w:rsidRPr="0085360F">
        <w:rPr>
          <w:sz w:val="22"/>
        </w:rPr>
        <w:t>,</w:t>
      </w:r>
      <w:r w:rsidR="00A50467" w:rsidRPr="0085360F">
        <w:rPr>
          <w:sz w:val="22"/>
        </w:rPr>
        <w:t xml:space="preserve"> </w:t>
      </w:r>
      <w:r>
        <w:rPr>
          <w:sz w:val="22"/>
        </w:rPr>
        <w:t>Cl-</w:t>
      </w:r>
      <w:r w:rsidR="001E0F93" w:rsidRPr="0085360F">
        <w:rPr>
          <w:sz w:val="22"/>
        </w:rPr>
        <w:t xml:space="preserve">, </w:t>
      </w:r>
      <w:r>
        <w:rPr>
          <w:sz w:val="22"/>
        </w:rPr>
        <w:t>K+</w:t>
      </w:r>
      <w:r w:rsidR="001E0F93" w:rsidRPr="0085360F">
        <w:rPr>
          <w:sz w:val="22"/>
        </w:rPr>
        <w:t xml:space="preserve">, </w:t>
      </w:r>
      <w:r>
        <w:rPr>
          <w:sz w:val="22"/>
        </w:rPr>
        <w:t>Ca++</w:t>
      </w:r>
      <w:r w:rsidR="001E0F93" w:rsidRPr="0085360F">
        <w:rPr>
          <w:sz w:val="22"/>
        </w:rPr>
        <w:t xml:space="preserve"> y magnesio.</w:t>
      </w:r>
    </w:p>
    <w:p w:rsidR="00A50467" w:rsidRPr="001E0F93" w:rsidRDefault="00A50467" w:rsidP="0085360F">
      <w:pPr>
        <w:rPr>
          <w:sz w:val="22"/>
        </w:rPr>
      </w:pPr>
    </w:p>
    <w:p w:rsidR="00A50467" w:rsidRPr="0085360F" w:rsidRDefault="00D1415C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D1415C">
        <w:rPr>
          <w:b/>
          <w:sz w:val="22"/>
        </w:rPr>
        <w:t>Arrastre del disolvente</w:t>
      </w:r>
      <w:r>
        <w:rPr>
          <w:sz w:val="22"/>
        </w:rPr>
        <w:t>:</w:t>
      </w:r>
      <w:r w:rsidRPr="0085360F">
        <w:rPr>
          <w:sz w:val="22"/>
        </w:rPr>
        <w:t xml:space="preserve"> </w:t>
      </w:r>
      <w:r w:rsidR="001E0F93" w:rsidRPr="0085360F">
        <w:rPr>
          <w:sz w:val="22"/>
        </w:rPr>
        <w:t>A medida que el agua se mueve a través de las uniones</w:t>
      </w:r>
      <w:r w:rsidR="00A50467" w:rsidRPr="0085360F">
        <w:rPr>
          <w:sz w:val="22"/>
        </w:rPr>
        <w:t xml:space="preserve"> </w:t>
      </w:r>
      <w:r w:rsidR="001E0F93" w:rsidRPr="0085360F">
        <w:rPr>
          <w:sz w:val="22"/>
        </w:rPr>
        <w:t>estrechas por osmosis, también puede llevar algunos de los</w:t>
      </w:r>
      <w:r w:rsidR="00A50467" w:rsidRPr="0085360F">
        <w:rPr>
          <w:sz w:val="22"/>
        </w:rPr>
        <w:t xml:space="preserve"> </w:t>
      </w:r>
      <w:r w:rsidR="001E0F93" w:rsidRPr="0085360F">
        <w:rPr>
          <w:sz w:val="22"/>
        </w:rPr>
        <w:t xml:space="preserve">solutos. </w:t>
      </w:r>
    </w:p>
    <w:p w:rsidR="001E0F93" w:rsidRPr="0085360F" w:rsidRDefault="00D1415C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D1415C">
        <w:rPr>
          <w:b/>
          <w:sz w:val="22"/>
        </w:rPr>
        <w:t>L</w:t>
      </w:r>
      <w:r w:rsidR="001E0F93" w:rsidRPr="00D1415C">
        <w:rPr>
          <w:b/>
          <w:sz w:val="22"/>
        </w:rPr>
        <w:t>os cambios en la reabsorción</w:t>
      </w:r>
      <w:r w:rsidR="00A50467" w:rsidRPr="00D1415C">
        <w:rPr>
          <w:b/>
          <w:sz w:val="22"/>
        </w:rPr>
        <w:t xml:space="preserve"> </w:t>
      </w:r>
      <w:r w:rsidR="001E0F93" w:rsidRPr="00D1415C">
        <w:rPr>
          <w:b/>
          <w:sz w:val="22"/>
        </w:rPr>
        <w:t xml:space="preserve">de </w:t>
      </w:r>
      <w:r w:rsidRPr="00D1415C">
        <w:rPr>
          <w:b/>
          <w:sz w:val="22"/>
        </w:rPr>
        <w:t>Na+</w:t>
      </w:r>
      <w:r w:rsidR="001E0F93" w:rsidRPr="0085360F">
        <w:rPr>
          <w:sz w:val="22"/>
        </w:rPr>
        <w:t xml:space="preserve"> influyen significativamente en la reabsorción</w:t>
      </w:r>
      <w:r w:rsidR="00A50467" w:rsidRPr="0085360F">
        <w:rPr>
          <w:sz w:val="22"/>
        </w:rPr>
        <w:t xml:space="preserve"> </w:t>
      </w:r>
      <w:r w:rsidR="001E0F93" w:rsidRPr="0085360F">
        <w:rPr>
          <w:sz w:val="22"/>
        </w:rPr>
        <w:t>del agua y de muchos otros solutos.</w:t>
      </w:r>
    </w:p>
    <w:p w:rsidR="00A50467" w:rsidRPr="001E0F93" w:rsidRDefault="00A50467" w:rsidP="0085360F">
      <w:pPr>
        <w:rPr>
          <w:sz w:val="22"/>
        </w:rPr>
      </w:pPr>
    </w:p>
    <w:p w:rsidR="00A50467" w:rsidRPr="0085360F" w:rsidRDefault="001E0F93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3653A7">
        <w:rPr>
          <w:b/>
          <w:sz w:val="22"/>
        </w:rPr>
        <w:t xml:space="preserve">En el </w:t>
      </w:r>
      <w:r w:rsidR="00A50467" w:rsidRPr="003653A7">
        <w:rPr>
          <w:b/>
          <w:sz w:val="22"/>
        </w:rPr>
        <w:t xml:space="preserve">túbulo </w:t>
      </w:r>
      <w:r w:rsidRPr="003653A7">
        <w:rPr>
          <w:b/>
          <w:sz w:val="22"/>
        </w:rPr>
        <w:t>proximal</w:t>
      </w:r>
      <w:r w:rsidRPr="0085360F">
        <w:rPr>
          <w:sz w:val="22"/>
        </w:rPr>
        <w:t xml:space="preserve"> la </w:t>
      </w:r>
      <w:r w:rsidRPr="003653A7">
        <w:rPr>
          <w:sz w:val="22"/>
          <w:u w:val="single"/>
        </w:rPr>
        <w:t>permeabilidad al agua</w:t>
      </w:r>
      <w:r w:rsidRPr="0085360F">
        <w:rPr>
          <w:sz w:val="22"/>
        </w:rPr>
        <w:t xml:space="preserve"> es </w:t>
      </w:r>
      <w:r w:rsidRPr="003653A7">
        <w:rPr>
          <w:sz w:val="22"/>
          <w:u w:val="single"/>
        </w:rPr>
        <w:t>siempre elevada</w:t>
      </w:r>
      <w:r w:rsidRPr="0085360F">
        <w:rPr>
          <w:sz w:val="22"/>
        </w:rPr>
        <w:t xml:space="preserve"> y el</w:t>
      </w:r>
      <w:r w:rsidR="00A50467" w:rsidRPr="0085360F">
        <w:rPr>
          <w:sz w:val="22"/>
        </w:rPr>
        <w:t xml:space="preserve"> </w:t>
      </w:r>
      <w:r w:rsidRPr="003653A7">
        <w:rPr>
          <w:b/>
          <w:sz w:val="22"/>
        </w:rPr>
        <w:t>agua se reabsorbe tan rápid</w:t>
      </w:r>
      <w:r w:rsidR="003653A7" w:rsidRPr="003653A7">
        <w:rPr>
          <w:b/>
          <w:sz w:val="22"/>
        </w:rPr>
        <w:t>o</w:t>
      </w:r>
      <w:r w:rsidRPr="003653A7">
        <w:rPr>
          <w:b/>
          <w:sz w:val="22"/>
        </w:rPr>
        <w:t xml:space="preserve"> como los solutos</w:t>
      </w:r>
      <w:r w:rsidRPr="0085360F">
        <w:rPr>
          <w:sz w:val="22"/>
        </w:rPr>
        <w:t xml:space="preserve">. </w:t>
      </w:r>
    </w:p>
    <w:p w:rsidR="00A50467" w:rsidRPr="0085360F" w:rsidRDefault="001E0F93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3653A7">
        <w:rPr>
          <w:b/>
          <w:sz w:val="22"/>
        </w:rPr>
        <w:t>En la</w:t>
      </w:r>
      <w:r w:rsidR="00A50467" w:rsidRPr="0085360F">
        <w:rPr>
          <w:sz w:val="22"/>
        </w:rPr>
        <w:t xml:space="preserve"> </w:t>
      </w:r>
      <w:r w:rsidR="003653A7" w:rsidRPr="003653A7">
        <w:rPr>
          <w:b/>
          <w:sz w:val="22"/>
        </w:rPr>
        <w:t xml:space="preserve">parte </w:t>
      </w:r>
      <w:r w:rsidRPr="003653A7">
        <w:rPr>
          <w:b/>
          <w:sz w:val="22"/>
        </w:rPr>
        <w:t>ascendente del asa de Henle</w:t>
      </w:r>
      <w:r w:rsidRPr="0085360F">
        <w:rPr>
          <w:sz w:val="22"/>
        </w:rPr>
        <w:t xml:space="preserve">, la </w:t>
      </w:r>
      <w:r w:rsidRPr="003653A7">
        <w:rPr>
          <w:sz w:val="22"/>
          <w:u w:val="single"/>
        </w:rPr>
        <w:t>permeabilidad al agua</w:t>
      </w:r>
      <w:r w:rsidR="00A50467" w:rsidRPr="003653A7">
        <w:rPr>
          <w:sz w:val="22"/>
          <w:u w:val="single"/>
        </w:rPr>
        <w:t xml:space="preserve"> </w:t>
      </w:r>
      <w:r w:rsidRPr="003653A7">
        <w:rPr>
          <w:sz w:val="22"/>
          <w:u w:val="single"/>
        </w:rPr>
        <w:t>es siempre baja</w:t>
      </w:r>
      <w:r w:rsidRPr="0085360F">
        <w:rPr>
          <w:sz w:val="22"/>
        </w:rPr>
        <w:t xml:space="preserve">. </w:t>
      </w:r>
    </w:p>
    <w:p w:rsidR="00A50467" w:rsidRPr="0085360F" w:rsidRDefault="001E0F93" w:rsidP="00CC769E">
      <w:pPr>
        <w:pStyle w:val="Prrafodelista"/>
        <w:numPr>
          <w:ilvl w:val="0"/>
          <w:numId w:val="21"/>
        </w:numPr>
        <w:ind w:left="360"/>
        <w:rPr>
          <w:sz w:val="22"/>
        </w:rPr>
      </w:pPr>
      <w:r w:rsidRPr="003653A7">
        <w:rPr>
          <w:sz w:val="22"/>
          <w:u w:val="single"/>
        </w:rPr>
        <w:t>La permeabilidad al agua</w:t>
      </w:r>
      <w:r w:rsidR="00A50467" w:rsidRPr="0085360F">
        <w:rPr>
          <w:sz w:val="22"/>
        </w:rPr>
        <w:t xml:space="preserve"> </w:t>
      </w:r>
      <w:r w:rsidRPr="0085360F">
        <w:rPr>
          <w:sz w:val="22"/>
        </w:rPr>
        <w:t xml:space="preserve">en los </w:t>
      </w:r>
      <w:r w:rsidRPr="003653A7">
        <w:rPr>
          <w:b/>
          <w:sz w:val="22"/>
        </w:rPr>
        <w:t>túbulos distales, túbulos colectores y conductos colectores</w:t>
      </w:r>
      <w:r w:rsidRPr="0085360F">
        <w:rPr>
          <w:sz w:val="22"/>
        </w:rPr>
        <w:t xml:space="preserve"> puede </w:t>
      </w:r>
      <w:r w:rsidRPr="003653A7">
        <w:rPr>
          <w:sz w:val="22"/>
          <w:u w:val="single"/>
        </w:rPr>
        <w:t>ser alta</w:t>
      </w:r>
      <w:r w:rsidR="00A50467" w:rsidRPr="003653A7">
        <w:rPr>
          <w:sz w:val="22"/>
          <w:u w:val="single"/>
        </w:rPr>
        <w:t xml:space="preserve"> </w:t>
      </w:r>
      <w:r w:rsidRPr="003653A7">
        <w:rPr>
          <w:sz w:val="22"/>
          <w:u w:val="single"/>
        </w:rPr>
        <w:t>o baja</w:t>
      </w:r>
      <w:r w:rsidRPr="0085360F">
        <w:rPr>
          <w:sz w:val="22"/>
        </w:rPr>
        <w:t xml:space="preserve"> dependiendo de la presencia </w:t>
      </w:r>
      <w:r w:rsidR="003653A7" w:rsidRPr="003653A7">
        <w:rPr>
          <w:b/>
        </w:rPr>
        <w:t>Hormona Antidiurética</w:t>
      </w:r>
      <w:r w:rsidRPr="0085360F">
        <w:rPr>
          <w:sz w:val="22"/>
        </w:rPr>
        <w:t>.</w:t>
      </w:r>
      <w:r w:rsidR="00A50467" w:rsidRPr="0085360F">
        <w:rPr>
          <w:sz w:val="22"/>
        </w:rPr>
        <w:t xml:space="preserve"> </w:t>
      </w:r>
    </w:p>
    <w:p w:rsidR="00A50467" w:rsidRDefault="00A50467" w:rsidP="001E0F93">
      <w:pPr>
        <w:rPr>
          <w:sz w:val="22"/>
        </w:rPr>
      </w:pPr>
    </w:p>
    <w:p w:rsidR="001E0F93" w:rsidRPr="001E0F93" w:rsidRDefault="001E0F93" w:rsidP="00A50467">
      <w:pPr>
        <w:pStyle w:val="Ttulo2"/>
      </w:pPr>
      <w:r w:rsidRPr="001E0F93">
        <w:t xml:space="preserve">Reabsorción de </w:t>
      </w:r>
      <w:r w:rsidR="00D1415C">
        <w:t>Cl-</w:t>
      </w:r>
      <w:r w:rsidRPr="001E0F93">
        <w:t>, urea y otros solutos</w:t>
      </w:r>
      <w:r w:rsidR="00A50467">
        <w:t xml:space="preserve"> </w:t>
      </w:r>
      <w:r w:rsidRPr="001E0F93">
        <w:t>por difusión pasiva</w:t>
      </w:r>
    </w:p>
    <w:p w:rsidR="001E0F93" w:rsidRPr="005E5E2C" w:rsidRDefault="00F73972" w:rsidP="00CC769E">
      <w:pPr>
        <w:pStyle w:val="Prrafodelista"/>
        <w:numPr>
          <w:ilvl w:val="0"/>
          <w:numId w:val="2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596C8CBB" wp14:editId="345FBE06">
            <wp:simplePos x="0" y="0"/>
            <wp:positionH relativeFrom="column">
              <wp:posOffset>4229100</wp:posOffset>
            </wp:positionH>
            <wp:positionV relativeFrom="paragraph">
              <wp:posOffset>21590</wp:posOffset>
            </wp:positionV>
            <wp:extent cx="2933700" cy="2505075"/>
            <wp:effectExtent l="0" t="0" r="0" b="952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370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E5E2C" w:rsidRPr="005E5E2C">
        <w:rPr>
          <w:b/>
          <w:sz w:val="22"/>
        </w:rPr>
        <w:t>L</w:t>
      </w:r>
      <w:r w:rsidR="001E0F93" w:rsidRPr="005E5E2C">
        <w:rPr>
          <w:b/>
          <w:sz w:val="22"/>
        </w:rPr>
        <w:t xml:space="preserve">a reabsorción activa de </w:t>
      </w:r>
      <w:r w:rsidR="00D1415C" w:rsidRPr="005E5E2C">
        <w:rPr>
          <w:b/>
          <w:sz w:val="22"/>
        </w:rPr>
        <w:t>Na+</w:t>
      </w:r>
      <w:r w:rsidR="001E0F93" w:rsidRPr="005E5E2C">
        <w:rPr>
          <w:sz w:val="22"/>
        </w:rPr>
        <w:t xml:space="preserve"> está</w:t>
      </w:r>
      <w:r w:rsidR="00A50467" w:rsidRPr="005E5E2C">
        <w:rPr>
          <w:sz w:val="22"/>
        </w:rPr>
        <w:t xml:space="preserve"> </w:t>
      </w:r>
      <w:r w:rsidR="001E0F93" w:rsidRPr="005E5E2C">
        <w:rPr>
          <w:sz w:val="22"/>
        </w:rPr>
        <w:t xml:space="preserve">muy acoplada a la </w:t>
      </w:r>
      <w:r w:rsidR="001E0F93" w:rsidRPr="005E5E2C">
        <w:rPr>
          <w:b/>
          <w:sz w:val="22"/>
        </w:rPr>
        <w:t xml:space="preserve">reabsorción pasiva de </w:t>
      </w:r>
      <w:r w:rsidR="00D1415C" w:rsidRPr="005E5E2C">
        <w:rPr>
          <w:b/>
          <w:sz w:val="22"/>
        </w:rPr>
        <w:t>Cl-</w:t>
      </w:r>
      <w:r w:rsidR="001E0F93" w:rsidRPr="005E5E2C">
        <w:rPr>
          <w:sz w:val="22"/>
        </w:rPr>
        <w:t xml:space="preserve"> a través</w:t>
      </w:r>
      <w:r w:rsidR="00A50467" w:rsidRPr="005E5E2C">
        <w:rPr>
          <w:sz w:val="22"/>
        </w:rPr>
        <w:t xml:space="preserve"> </w:t>
      </w:r>
      <w:r w:rsidR="001E0F93" w:rsidRPr="005E5E2C">
        <w:rPr>
          <w:sz w:val="22"/>
        </w:rPr>
        <w:t xml:space="preserve">de un </w:t>
      </w:r>
      <w:r w:rsidR="001E0F93" w:rsidRPr="005E5E2C">
        <w:rPr>
          <w:sz w:val="22"/>
          <w:u w:val="single"/>
        </w:rPr>
        <w:t>potencial eléctrico y un gradiente de concentración</w:t>
      </w:r>
      <w:r w:rsidR="00A50467" w:rsidRPr="005E5E2C">
        <w:rPr>
          <w:sz w:val="22"/>
          <w:u w:val="single"/>
        </w:rPr>
        <w:t xml:space="preserve"> </w:t>
      </w:r>
      <w:r w:rsidR="001E0F93" w:rsidRPr="005E5E2C">
        <w:rPr>
          <w:sz w:val="22"/>
          <w:u w:val="single"/>
        </w:rPr>
        <w:t xml:space="preserve">de </w:t>
      </w:r>
      <w:r w:rsidR="00D1415C" w:rsidRPr="005E5E2C">
        <w:rPr>
          <w:sz w:val="22"/>
          <w:u w:val="single"/>
        </w:rPr>
        <w:t>Cl-</w:t>
      </w:r>
      <w:r w:rsidR="001E0F93" w:rsidRPr="005E5E2C">
        <w:rPr>
          <w:sz w:val="22"/>
        </w:rPr>
        <w:t>.</w:t>
      </w:r>
    </w:p>
    <w:p w:rsidR="00F73972" w:rsidRPr="0085360F" w:rsidRDefault="001E0F93" w:rsidP="00CC769E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5E5E2C">
        <w:rPr>
          <w:b/>
          <w:sz w:val="22"/>
        </w:rPr>
        <w:t xml:space="preserve">Los iones </w:t>
      </w:r>
      <w:r w:rsidR="00D1415C" w:rsidRPr="005E5E2C">
        <w:rPr>
          <w:b/>
          <w:sz w:val="22"/>
        </w:rPr>
        <w:t>Cl-</w:t>
      </w:r>
      <w:r w:rsidRPr="0085360F">
        <w:rPr>
          <w:sz w:val="22"/>
        </w:rPr>
        <w:t xml:space="preserve"> pueden </w:t>
      </w:r>
      <w:r w:rsidRPr="005E5E2C">
        <w:rPr>
          <w:sz w:val="22"/>
          <w:u w:val="single"/>
        </w:rPr>
        <w:t>reabsorberse</w:t>
      </w:r>
      <w:r w:rsidRPr="0085360F">
        <w:rPr>
          <w:sz w:val="22"/>
        </w:rPr>
        <w:t xml:space="preserve"> también mediante</w:t>
      </w:r>
      <w:r w:rsidR="00F73972" w:rsidRPr="0085360F">
        <w:rPr>
          <w:sz w:val="22"/>
        </w:rPr>
        <w:t xml:space="preserve"> </w:t>
      </w:r>
      <w:r w:rsidRPr="005E5E2C">
        <w:rPr>
          <w:sz w:val="22"/>
          <w:u w:val="single"/>
        </w:rPr>
        <w:t>transporte activo secundario</w:t>
      </w:r>
      <w:r w:rsidR="005E5E2C">
        <w:rPr>
          <w:sz w:val="22"/>
          <w:u w:val="single"/>
        </w:rPr>
        <w:t xml:space="preserve">, </w:t>
      </w:r>
      <w:r w:rsidR="005E5E2C">
        <w:rPr>
          <w:sz w:val="22"/>
        </w:rPr>
        <w:t>mediante cotransporte de Na+</w:t>
      </w:r>
      <w:r w:rsidRPr="0085360F">
        <w:rPr>
          <w:sz w:val="22"/>
        </w:rPr>
        <w:t xml:space="preserve">. </w:t>
      </w:r>
    </w:p>
    <w:p w:rsidR="00F73972" w:rsidRPr="001E0F93" w:rsidRDefault="00F73972" w:rsidP="0085360F">
      <w:pPr>
        <w:rPr>
          <w:sz w:val="22"/>
        </w:rPr>
      </w:pPr>
    </w:p>
    <w:p w:rsidR="00F73972" w:rsidRPr="0085360F" w:rsidRDefault="001E0F93" w:rsidP="00CC769E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BA3704">
        <w:rPr>
          <w:b/>
          <w:sz w:val="22"/>
        </w:rPr>
        <w:t>La urea</w:t>
      </w:r>
      <w:r w:rsidRPr="0085360F">
        <w:rPr>
          <w:sz w:val="22"/>
        </w:rPr>
        <w:t xml:space="preserve"> se reabsorbe de forma </w:t>
      </w:r>
      <w:r w:rsidRPr="00BA3704">
        <w:rPr>
          <w:b/>
          <w:sz w:val="22"/>
        </w:rPr>
        <w:t xml:space="preserve">pasiva del </w:t>
      </w:r>
      <w:r w:rsidR="00A50467" w:rsidRPr="00BA3704">
        <w:rPr>
          <w:b/>
          <w:sz w:val="22"/>
        </w:rPr>
        <w:t>túbulo</w:t>
      </w:r>
      <w:r w:rsidRPr="0085360F">
        <w:rPr>
          <w:sz w:val="22"/>
        </w:rPr>
        <w:t>,</w:t>
      </w:r>
      <w:r w:rsidR="00F73972" w:rsidRPr="0085360F">
        <w:rPr>
          <w:sz w:val="22"/>
        </w:rPr>
        <w:t xml:space="preserve"> </w:t>
      </w:r>
      <w:r w:rsidRPr="0085360F">
        <w:rPr>
          <w:sz w:val="22"/>
        </w:rPr>
        <w:t xml:space="preserve">en grado mucho </w:t>
      </w:r>
      <w:r w:rsidRPr="00BA3704">
        <w:rPr>
          <w:sz w:val="22"/>
          <w:u w:val="single"/>
        </w:rPr>
        <w:t xml:space="preserve">menor que los iones </w:t>
      </w:r>
      <w:r w:rsidR="00D1415C" w:rsidRPr="00BA3704">
        <w:rPr>
          <w:sz w:val="22"/>
          <w:u w:val="single"/>
        </w:rPr>
        <w:t>Cl-</w:t>
      </w:r>
      <w:r w:rsidRPr="0085360F">
        <w:rPr>
          <w:sz w:val="22"/>
        </w:rPr>
        <w:t xml:space="preserve">. </w:t>
      </w:r>
    </w:p>
    <w:p w:rsidR="00F73972" w:rsidRPr="0085360F" w:rsidRDefault="003E6B7E" w:rsidP="00CC769E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3E6B7E">
        <w:rPr>
          <w:b/>
          <w:sz w:val="22"/>
        </w:rPr>
        <w:t>L</w:t>
      </w:r>
      <w:r w:rsidR="001E0F93" w:rsidRPr="003E6B7E">
        <w:rPr>
          <w:b/>
          <w:sz w:val="22"/>
        </w:rPr>
        <w:t>a urea</w:t>
      </w:r>
      <w:r w:rsidR="001E0F93" w:rsidRPr="0085360F">
        <w:rPr>
          <w:sz w:val="22"/>
        </w:rPr>
        <w:t xml:space="preserve"> </w:t>
      </w:r>
      <w:r w:rsidR="001E0F93" w:rsidRPr="003E6B7E">
        <w:rPr>
          <w:sz w:val="22"/>
          <w:u w:val="single"/>
        </w:rPr>
        <w:t xml:space="preserve">no atraviesa el </w:t>
      </w:r>
      <w:r w:rsidR="00A50467" w:rsidRPr="003E6B7E">
        <w:rPr>
          <w:sz w:val="22"/>
          <w:u w:val="single"/>
        </w:rPr>
        <w:t>túbulo</w:t>
      </w:r>
      <w:r w:rsidR="001E0F93" w:rsidRPr="0085360F">
        <w:rPr>
          <w:sz w:val="22"/>
        </w:rPr>
        <w:t xml:space="preserve"> </w:t>
      </w:r>
      <w:r w:rsidR="001E0F93" w:rsidRPr="003E6B7E">
        <w:rPr>
          <w:sz w:val="22"/>
          <w:u w:val="single"/>
        </w:rPr>
        <w:t>con facilidad</w:t>
      </w:r>
      <w:r w:rsidR="001E0F93" w:rsidRPr="0085360F">
        <w:rPr>
          <w:sz w:val="22"/>
        </w:rPr>
        <w:t xml:space="preserve"> como el</w:t>
      </w:r>
      <w:r w:rsidR="00F73972" w:rsidRPr="0085360F">
        <w:rPr>
          <w:sz w:val="22"/>
        </w:rPr>
        <w:t xml:space="preserve"> </w:t>
      </w:r>
      <w:r w:rsidR="001E0F93" w:rsidRPr="0085360F">
        <w:rPr>
          <w:sz w:val="22"/>
        </w:rPr>
        <w:t xml:space="preserve">agua. </w:t>
      </w:r>
    </w:p>
    <w:p w:rsidR="00F73972" w:rsidRPr="0085360F" w:rsidRDefault="003E6B7E" w:rsidP="00CC769E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3E6B7E">
        <w:rPr>
          <w:b/>
          <w:sz w:val="22"/>
        </w:rPr>
        <w:t>E</w:t>
      </w:r>
      <w:r w:rsidR="001E0F93" w:rsidRPr="003E6B7E">
        <w:rPr>
          <w:b/>
          <w:sz w:val="22"/>
        </w:rPr>
        <w:t>n el conducto</w:t>
      </w:r>
      <w:r w:rsidR="00F73972" w:rsidRPr="003E6B7E">
        <w:rPr>
          <w:b/>
          <w:sz w:val="22"/>
        </w:rPr>
        <w:t xml:space="preserve"> </w:t>
      </w:r>
      <w:r w:rsidR="001E0F93" w:rsidRPr="003E6B7E">
        <w:rPr>
          <w:b/>
          <w:sz w:val="22"/>
        </w:rPr>
        <w:t>colector</w:t>
      </w:r>
      <w:r w:rsidR="001E0F93" w:rsidRPr="0085360F">
        <w:rPr>
          <w:sz w:val="22"/>
        </w:rPr>
        <w:t xml:space="preserve"> de la médula interna, </w:t>
      </w:r>
      <w:r w:rsidR="001E0F93" w:rsidRPr="003E6B7E">
        <w:rPr>
          <w:sz w:val="22"/>
          <w:u w:val="single"/>
        </w:rPr>
        <w:t>la reabsorción pasiva</w:t>
      </w:r>
      <w:r w:rsidR="00F73972" w:rsidRPr="003E6B7E">
        <w:rPr>
          <w:sz w:val="22"/>
          <w:u w:val="single"/>
        </w:rPr>
        <w:t xml:space="preserve"> </w:t>
      </w:r>
      <w:r w:rsidR="001E0F93" w:rsidRPr="003E6B7E">
        <w:rPr>
          <w:sz w:val="22"/>
          <w:u w:val="single"/>
        </w:rPr>
        <w:t>de la urea</w:t>
      </w:r>
      <w:r w:rsidR="001E0F93" w:rsidRPr="0085360F">
        <w:rPr>
          <w:sz w:val="22"/>
        </w:rPr>
        <w:t xml:space="preserve"> está </w:t>
      </w:r>
      <w:r w:rsidR="001E0F93" w:rsidRPr="003E6B7E">
        <w:rPr>
          <w:b/>
          <w:sz w:val="22"/>
        </w:rPr>
        <w:t>facilitada</w:t>
      </w:r>
      <w:r w:rsidR="001E0F93" w:rsidRPr="0085360F">
        <w:rPr>
          <w:sz w:val="22"/>
        </w:rPr>
        <w:t xml:space="preserve"> por </w:t>
      </w:r>
      <w:r w:rsidR="001E0F93" w:rsidRPr="003E6B7E">
        <w:rPr>
          <w:b/>
          <w:sz w:val="22"/>
        </w:rPr>
        <w:t>trasportadores específicos de la</w:t>
      </w:r>
      <w:r w:rsidR="00F73972" w:rsidRPr="003E6B7E">
        <w:rPr>
          <w:b/>
          <w:sz w:val="22"/>
        </w:rPr>
        <w:t xml:space="preserve"> </w:t>
      </w:r>
      <w:r w:rsidR="001E0F93" w:rsidRPr="003E6B7E">
        <w:rPr>
          <w:b/>
          <w:sz w:val="22"/>
        </w:rPr>
        <w:t>urea</w:t>
      </w:r>
      <w:r w:rsidR="001E0F93" w:rsidRPr="0085360F">
        <w:rPr>
          <w:sz w:val="22"/>
        </w:rPr>
        <w:t xml:space="preserve">. </w:t>
      </w:r>
    </w:p>
    <w:p w:rsidR="00F73972" w:rsidRPr="001E0F93" w:rsidRDefault="00F73972" w:rsidP="0085360F">
      <w:pPr>
        <w:rPr>
          <w:sz w:val="22"/>
        </w:rPr>
      </w:pPr>
    </w:p>
    <w:p w:rsidR="00F73972" w:rsidRPr="0085360F" w:rsidRDefault="003E6B7E" w:rsidP="00CC769E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3E6B7E">
        <w:rPr>
          <w:b/>
          <w:sz w:val="22"/>
        </w:rPr>
        <w:t>L</w:t>
      </w:r>
      <w:r w:rsidR="001E0F93" w:rsidRPr="003E6B7E">
        <w:rPr>
          <w:b/>
          <w:sz w:val="22"/>
        </w:rPr>
        <w:t>a creatinina</w:t>
      </w:r>
      <w:r w:rsidR="001E0F93" w:rsidRPr="0085360F">
        <w:rPr>
          <w:sz w:val="22"/>
        </w:rPr>
        <w:t>,</w:t>
      </w:r>
      <w:r w:rsidR="00F73972" w:rsidRPr="0085360F">
        <w:rPr>
          <w:sz w:val="22"/>
        </w:rPr>
        <w:t xml:space="preserve"> </w:t>
      </w:r>
      <w:r w:rsidR="001E0F93" w:rsidRPr="0085360F">
        <w:rPr>
          <w:sz w:val="22"/>
        </w:rPr>
        <w:t xml:space="preserve">es mayor que la urea y </w:t>
      </w:r>
      <w:r w:rsidR="001E0F93" w:rsidRPr="003E6B7E">
        <w:rPr>
          <w:sz w:val="22"/>
          <w:u w:val="single"/>
        </w:rPr>
        <w:t>prácticamente no</w:t>
      </w:r>
      <w:r w:rsidR="00F73972" w:rsidRPr="003E6B7E">
        <w:rPr>
          <w:sz w:val="22"/>
          <w:u w:val="single"/>
        </w:rPr>
        <w:t xml:space="preserve"> </w:t>
      </w:r>
      <w:r w:rsidR="001E0F93" w:rsidRPr="003E6B7E">
        <w:rPr>
          <w:sz w:val="22"/>
          <w:u w:val="single"/>
        </w:rPr>
        <w:t>atraviesa la membrana tubular</w:t>
      </w:r>
      <w:r w:rsidR="001E0F93" w:rsidRPr="0085360F">
        <w:rPr>
          <w:sz w:val="22"/>
        </w:rPr>
        <w:t xml:space="preserve">. </w:t>
      </w:r>
    </w:p>
    <w:p w:rsidR="001E0F93" w:rsidRPr="0085360F" w:rsidRDefault="003E6B7E" w:rsidP="00CC769E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3E6B7E">
        <w:rPr>
          <w:b/>
          <w:sz w:val="22"/>
        </w:rPr>
        <w:t>C</w:t>
      </w:r>
      <w:r w:rsidR="001E0F93" w:rsidRPr="003E6B7E">
        <w:rPr>
          <w:b/>
          <w:sz w:val="22"/>
        </w:rPr>
        <w:t>asi toda la creatinina</w:t>
      </w:r>
      <w:r w:rsidR="001E0F93" w:rsidRPr="0085360F">
        <w:rPr>
          <w:sz w:val="22"/>
        </w:rPr>
        <w:t xml:space="preserve"> filtrada</w:t>
      </w:r>
      <w:r w:rsidR="00F73972" w:rsidRPr="0085360F">
        <w:rPr>
          <w:sz w:val="22"/>
        </w:rPr>
        <w:t xml:space="preserve"> </w:t>
      </w:r>
      <w:r w:rsidR="001E0F93" w:rsidRPr="0085360F">
        <w:rPr>
          <w:sz w:val="22"/>
        </w:rPr>
        <w:t xml:space="preserve">en el glomérulo </w:t>
      </w:r>
      <w:r w:rsidR="001E0F93" w:rsidRPr="003E6B7E">
        <w:rPr>
          <w:sz w:val="22"/>
          <w:u w:val="single"/>
        </w:rPr>
        <w:t>se excreta en la orina</w:t>
      </w:r>
      <w:r w:rsidR="001E0F93" w:rsidRPr="0085360F">
        <w:rPr>
          <w:sz w:val="22"/>
        </w:rPr>
        <w:t>.</w:t>
      </w:r>
    </w:p>
    <w:p w:rsidR="00F73972" w:rsidRPr="001E0F93" w:rsidRDefault="003E6B7E" w:rsidP="001E0F93">
      <w:pPr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65408" behindDoc="0" locked="0" layoutInCell="1" allowOverlap="1" wp14:anchorId="5809A8B8" wp14:editId="059A920F">
            <wp:simplePos x="0" y="0"/>
            <wp:positionH relativeFrom="column">
              <wp:posOffset>4229100</wp:posOffset>
            </wp:positionH>
            <wp:positionV relativeFrom="paragraph">
              <wp:posOffset>-3175</wp:posOffset>
            </wp:positionV>
            <wp:extent cx="2943225" cy="2000250"/>
            <wp:effectExtent l="19050" t="0" r="952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43225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E0F93" w:rsidRPr="001E0F93" w:rsidRDefault="001E0F93" w:rsidP="00F73972">
      <w:pPr>
        <w:pStyle w:val="Ttulo3"/>
      </w:pPr>
      <w:r w:rsidRPr="001E0F93">
        <w:t xml:space="preserve">Reabsorción en el </w:t>
      </w:r>
      <w:r w:rsidR="00F73972" w:rsidRPr="001E0F93">
        <w:t>túbulo</w:t>
      </w:r>
      <w:r w:rsidRPr="001E0F93">
        <w:t xml:space="preserve"> proximal</w:t>
      </w:r>
    </w:p>
    <w:p w:rsidR="001E0F93" w:rsidRPr="003E6B7E" w:rsidRDefault="003E6B7E" w:rsidP="00CC769E">
      <w:pPr>
        <w:pStyle w:val="Prrafodelista"/>
        <w:numPr>
          <w:ilvl w:val="0"/>
          <w:numId w:val="23"/>
        </w:numPr>
        <w:ind w:left="360"/>
        <w:rPr>
          <w:sz w:val="22"/>
        </w:rPr>
      </w:pPr>
      <w:r>
        <w:rPr>
          <w:sz w:val="22"/>
        </w:rPr>
        <w:t>E</w:t>
      </w:r>
      <w:r w:rsidR="001E0F93" w:rsidRPr="003E6B7E">
        <w:rPr>
          <w:sz w:val="22"/>
        </w:rPr>
        <w:t xml:space="preserve">l </w:t>
      </w:r>
      <w:r w:rsidR="001E0F93" w:rsidRPr="003E6B7E">
        <w:rPr>
          <w:b/>
          <w:sz w:val="22"/>
        </w:rPr>
        <w:t xml:space="preserve">65% de la carga filtrada de </w:t>
      </w:r>
      <w:r w:rsidR="00D1415C" w:rsidRPr="003E6B7E">
        <w:rPr>
          <w:b/>
          <w:sz w:val="22"/>
        </w:rPr>
        <w:t>Na+</w:t>
      </w:r>
      <w:r w:rsidR="001E0F93" w:rsidRPr="003E6B7E">
        <w:rPr>
          <w:b/>
          <w:sz w:val="22"/>
        </w:rPr>
        <w:t xml:space="preserve"> y agua </w:t>
      </w:r>
      <w:r w:rsidR="001E0F93" w:rsidRPr="003E6B7E">
        <w:rPr>
          <w:sz w:val="22"/>
        </w:rPr>
        <w:t>y algo</w:t>
      </w:r>
      <w:r w:rsidR="00F73972" w:rsidRPr="003E6B7E">
        <w:rPr>
          <w:sz w:val="22"/>
        </w:rPr>
        <w:t xml:space="preserve"> </w:t>
      </w:r>
      <w:r w:rsidR="001E0F93" w:rsidRPr="003E6B7E">
        <w:rPr>
          <w:sz w:val="22"/>
        </w:rPr>
        <w:t xml:space="preserve">menos del </w:t>
      </w:r>
      <w:r w:rsidR="00D1415C" w:rsidRPr="00BB39EC">
        <w:rPr>
          <w:b/>
          <w:sz w:val="22"/>
        </w:rPr>
        <w:t>Cl</w:t>
      </w:r>
      <w:r w:rsidR="00D1415C" w:rsidRPr="003E6B7E">
        <w:rPr>
          <w:sz w:val="22"/>
        </w:rPr>
        <w:t>-</w:t>
      </w:r>
      <w:r w:rsidR="001E0F93" w:rsidRPr="003E6B7E">
        <w:rPr>
          <w:sz w:val="22"/>
        </w:rPr>
        <w:t xml:space="preserve"> filtrado </w:t>
      </w:r>
      <w:r w:rsidR="001E0F93" w:rsidRPr="003E6B7E">
        <w:rPr>
          <w:b/>
          <w:sz w:val="22"/>
        </w:rPr>
        <w:t xml:space="preserve">se reabsorbe en el </w:t>
      </w:r>
      <w:r w:rsidR="00A50467" w:rsidRPr="003E6B7E">
        <w:rPr>
          <w:b/>
          <w:sz w:val="22"/>
        </w:rPr>
        <w:t>túbulo</w:t>
      </w:r>
      <w:r w:rsidR="00F73972" w:rsidRPr="003E6B7E">
        <w:rPr>
          <w:b/>
          <w:sz w:val="22"/>
        </w:rPr>
        <w:t xml:space="preserve"> </w:t>
      </w:r>
      <w:r w:rsidR="001E0F93" w:rsidRPr="003E6B7E">
        <w:rPr>
          <w:b/>
          <w:sz w:val="22"/>
        </w:rPr>
        <w:t>proximal</w:t>
      </w:r>
      <w:r w:rsidR="001E0F93" w:rsidRPr="003E6B7E">
        <w:rPr>
          <w:sz w:val="22"/>
        </w:rPr>
        <w:t xml:space="preserve"> antes de que el filtrado alcance el asa de Henle.</w:t>
      </w:r>
    </w:p>
    <w:p w:rsidR="003E6B7E" w:rsidRDefault="003E6B7E" w:rsidP="003E6B7E">
      <w:pPr>
        <w:pStyle w:val="Prrafodelista"/>
        <w:ind w:left="360"/>
        <w:rPr>
          <w:sz w:val="22"/>
        </w:rPr>
      </w:pPr>
    </w:p>
    <w:p w:rsidR="001E0F93" w:rsidRPr="003E6B7E" w:rsidRDefault="001E0F93" w:rsidP="00CC769E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3E6B7E">
        <w:rPr>
          <w:b/>
          <w:sz w:val="22"/>
        </w:rPr>
        <w:t>Las células epiteliales tubulares proximales</w:t>
      </w:r>
      <w:r w:rsidRPr="003E6B7E">
        <w:rPr>
          <w:sz w:val="22"/>
        </w:rPr>
        <w:t xml:space="preserve"> tienen</w:t>
      </w:r>
      <w:r w:rsidR="00F73972" w:rsidRPr="003E6B7E">
        <w:rPr>
          <w:sz w:val="22"/>
        </w:rPr>
        <w:t xml:space="preserve"> </w:t>
      </w:r>
      <w:r w:rsidRPr="003E6B7E">
        <w:rPr>
          <w:sz w:val="22"/>
        </w:rPr>
        <w:t xml:space="preserve">un </w:t>
      </w:r>
      <w:r w:rsidRPr="003E6B7E">
        <w:rPr>
          <w:sz w:val="22"/>
          <w:u w:val="single"/>
        </w:rPr>
        <w:t>metabolismo alto</w:t>
      </w:r>
      <w:r w:rsidRPr="003E6B7E">
        <w:rPr>
          <w:sz w:val="22"/>
        </w:rPr>
        <w:t xml:space="preserve"> y un </w:t>
      </w:r>
      <w:r w:rsidRPr="003E6B7E">
        <w:rPr>
          <w:sz w:val="22"/>
          <w:u w:val="single"/>
        </w:rPr>
        <w:t>gran número de mitocondrias</w:t>
      </w:r>
      <w:r w:rsidR="00F73972" w:rsidRPr="003E6B7E">
        <w:rPr>
          <w:sz w:val="22"/>
        </w:rPr>
        <w:t xml:space="preserve"> </w:t>
      </w:r>
      <w:r w:rsidRPr="003E6B7E">
        <w:rPr>
          <w:sz w:val="22"/>
        </w:rPr>
        <w:t>para apoyar los potentes procesos de transporte activo.</w:t>
      </w:r>
    </w:p>
    <w:p w:rsidR="00F73972" w:rsidRPr="001E0F93" w:rsidRDefault="00F73972" w:rsidP="003E6B7E">
      <w:pPr>
        <w:rPr>
          <w:sz w:val="22"/>
        </w:rPr>
      </w:pPr>
    </w:p>
    <w:p w:rsidR="00F73972" w:rsidRPr="003E6B7E" w:rsidRDefault="001E0F93" w:rsidP="00CC769E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3E6B7E">
        <w:rPr>
          <w:sz w:val="22"/>
        </w:rPr>
        <w:lastRenderedPageBreak/>
        <w:t xml:space="preserve">La extensa superficie de </w:t>
      </w:r>
      <w:r w:rsidRPr="003E6B7E">
        <w:rPr>
          <w:b/>
          <w:sz w:val="22"/>
        </w:rPr>
        <w:t>membrana del borde en cepillo</w:t>
      </w:r>
      <w:r w:rsidR="00F73972" w:rsidRPr="003E6B7E">
        <w:rPr>
          <w:b/>
          <w:sz w:val="22"/>
        </w:rPr>
        <w:t xml:space="preserve"> </w:t>
      </w:r>
      <w:r w:rsidRPr="003E6B7E">
        <w:rPr>
          <w:b/>
          <w:sz w:val="22"/>
        </w:rPr>
        <w:t>epitelial</w:t>
      </w:r>
      <w:r w:rsidRPr="003E6B7E">
        <w:rPr>
          <w:sz w:val="22"/>
        </w:rPr>
        <w:t xml:space="preserve"> está también cargada de </w:t>
      </w:r>
      <w:r w:rsidRPr="003E6B7E">
        <w:rPr>
          <w:sz w:val="22"/>
          <w:u w:val="single"/>
        </w:rPr>
        <w:t>moléculas transportadoras</w:t>
      </w:r>
      <w:r w:rsidR="00F73972" w:rsidRPr="003E6B7E">
        <w:rPr>
          <w:sz w:val="22"/>
          <w:u w:val="single"/>
        </w:rPr>
        <w:t xml:space="preserve"> </w:t>
      </w:r>
      <w:r w:rsidRPr="003E6B7E">
        <w:rPr>
          <w:sz w:val="22"/>
          <w:u w:val="single"/>
        </w:rPr>
        <w:t>proteicas</w:t>
      </w:r>
      <w:r w:rsidRPr="003E6B7E">
        <w:rPr>
          <w:sz w:val="22"/>
        </w:rPr>
        <w:t xml:space="preserve"> que transportan </w:t>
      </w:r>
      <w:r w:rsidR="00D1415C" w:rsidRPr="003E6B7E">
        <w:rPr>
          <w:b/>
          <w:sz w:val="22"/>
        </w:rPr>
        <w:t>Na+</w:t>
      </w:r>
      <w:r w:rsidRPr="003E6B7E">
        <w:rPr>
          <w:sz w:val="22"/>
        </w:rPr>
        <w:t xml:space="preserve"> a través de la membrana luminal </w:t>
      </w:r>
      <w:r w:rsidRPr="003E6B7E">
        <w:rPr>
          <w:b/>
          <w:sz w:val="22"/>
        </w:rPr>
        <w:t>ligadas a</w:t>
      </w:r>
      <w:r w:rsidRPr="003E6B7E">
        <w:rPr>
          <w:sz w:val="22"/>
        </w:rPr>
        <w:t xml:space="preserve"> </w:t>
      </w:r>
      <w:r w:rsidRPr="003E6B7E">
        <w:rPr>
          <w:b/>
          <w:sz w:val="22"/>
        </w:rPr>
        <w:t>cotransporte</w:t>
      </w:r>
      <w:r w:rsidRPr="003E6B7E">
        <w:rPr>
          <w:sz w:val="22"/>
        </w:rPr>
        <w:t xml:space="preserve"> de </w:t>
      </w:r>
      <w:r w:rsidRPr="003E6B7E">
        <w:rPr>
          <w:b/>
          <w:sz w:val="22"/>
        </w:rPr>
        <w:t>aminoácidos y glucosa</w:t>
      </w:r>
      <w:r w:rsidRPr="003E6B7E">
        <w:rPr>
          <w:sz w:val="22"/>
        </w:rPr>
        <w:t xml:space="preserve">. </w:t>
      </w:r>
    </w:p>
    <w:p w:rsidR="00F73972" w:rsidRPr="003E6B7E" w:rsidRDefault="001E0F93" w:rsidP="00CC769E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46B03">
        <w:rPr>
          <w:b/>
          <w:sz w:val="22"/>
        </w:rPr>
        <w:t xml:space="preserve">El </w:t>
      </w:r>
      <w:r w:rsidR="00D1415C" w:rsidRPr="00846B03">
        <w:rPr>
          <w:b/>
          <w:sz w:val="22"/>
        </w:rPr>
        <w:t>Na+</w:t>
      </w:r>
      <w:r w:rsidRPr="00846B03">
        <w:rPr>
          <w:b/>
          <w:sz w:val="22"/>
        </w:rPr>
        <w:t xml:space="preserve"> adicional</w:t>
      </w:r>
      <w:r w:rsidRPr="003E6B7E">
        <w:rPr>
          <w:sz w:val="22"/>
        </w:rPr>
        <w:t xml:space="preserve"> transporta desde a luz tubular hacia la célula </w:t>
      </w:r>
      <w:r w:rsidRPr="00846B03">
        <w:rPr>
          <w:b/>
          <w:sz w:val="22"/>
        </w:rPr>
        <w:t>contratransporte</w:t>
      </w:r>
      <w:r w:rsidRPr="003E6B7E">
        <w:rPr>
          <w:sz w:val="22"/>
        </w:rPr>
        <w:t xml:space="preserve">, </w:t>
      </w:r>
      <w:r w:rsidRPr="00846B03">
        <w:rPr>
          <w:sz w:val="22"/>
          <w:u w:val="single"/>
        </w:rPr>
        <w:t>reabsorb</w:t>
      </w:r>
      <w:r w:rsidR="00846B03" w:rsidRPr="00846B03">
        <w:rPr>
          <w:sz w:val="22"/>
          <w:u w:val="single"/>
        </w:rPr>
        <w:t>i</w:t>
      </w:r>
      <w:r w:rsidRPr="00846B03">
        <w:rPr>
          <w:sz w:val="22"/>
          <w:u w:val="single"/>
        </w:rPr>
        <w:t>en</w:t>
      </w:r>
      <w:r w:rsidR="00846B03" w:rsidRPr="00846B03">
        <w:rPr>
          <w:sz w:val="22"/>
          <w:u w:val="single"/>
        </w:rPr>
        <w:t>do</w:t>
      </w:r>
      <w:r w:rsidRPr="00846B03">
        <w:rPr>
          <w:sz w:val="22"/>
          <w:u w:val="single"/>
        </w:rPr>
        <w:t xml:space="preserve"> el </w:t>
      </w:r>
      <w:r w:rsidR="00D1415C" w:rsidRPr="00846B03">
        <w:rPr>
          <w:sz w:val="22"/>
          <w:u w:val="single"/>
        </w:rPr>
        <w:t>Na+</w:t>
      </w:r>
      <w:r w:rsidRPr="003E6B7E">
        <w:rPr>
          <w:sz w:val="22"/>
        </w:rPr>
        <w:t xml:space="preserve"> mientras</w:t>
      </w:r>
      <w:r w:rsidR="00F73972" w:rsidRPr="003E6B7E">
        <w:rPr>
          <w:sz w:val="22"/>
        </w:rPr>
        <w:t xml:space="preserve"> </w:t>
      </w:r>
      <w:r w:rsidRPr="00846B03">
        <w:rPr>
          <w:b/>
          <w:sz w:val="22"/>
        </w:rPr>
        <w:t>iones</w:t>
      </w:r>
      <w:r w:rsidR="00F73972" w:rsidRPr="00846B03">
        <w:rPr>
          <w:b/>
          <w:sz w:val="22"/>
        </w:rPr>
        <w:t xml:space="preserve"> </w:t>
      </w:r>
      <w:r w:rsidR="008757CD">
        <w:rPr>
          <w:b/>
          <w:sz w:val="22"/>
        </w:rPr>
        <w:t>H+</w:t>
      </w:r>
      <w:r w:rsidR="00846B03">
        <w:rPr>
          <w:b/>
          <w:sz w:val="22"/>
        </w:rPr>
        <w:t xml:space="preserve"> </w:t>
      </w:r>
      <w:r w:rsidR="00846B03">
        <w:rPr>
          <w:sz w:val="22"/>
        </w:rPr>
        <w:t>son secretados</w:t>
      </w:r>
      <w:r w:rsidRPr="003E6B7E">
        <w:rPr>
          <w:sz w:val="22"/>
        </w:rPr>
        <w:t xml:space="preserve">. </w:t>
      </w:r>
    </w:p>
    <w:p w:rsidR="00F73972" w:rsidRPr="003E6B7E" w:rsidRDefault="003E7C17" w:rsidP="00CC769E">
      <w:pPr>
        <w:pStyle w:val="Prrafodelista"/>
        <w:numPr>
          <w:ilvl w:val="0"/>
          <w:numId w:val="23"/>
        </w:numPr>
        <w:ind w:left="360"/>
        <w:rPr>
          <w:sz w:val="22"/>
        </w:rPr>
      </w:pPr>
      <w:r>
        <w:rPr>
          <w:b/>
          <w:noProof/>
          <w:sz w:val="22"/>
          <w:lang w:val="es-GT" w:eastAsia="es-GT"/>
        </w:rPr>
        <w:drawing>
          <wp:anchor distT="0" distB="0" distL="114300" distR="114300" simplePos="0" relativeHeight="251666432" behindDoc="0" locked="0" layoutInCell="1" allowOverlap="1" wp14:anchorId="15E1FC8E" wp14:editId="19A2826B">
            <wp:simplePos x="0" y="0"/>
            <wp:positionH relativeFrom="column">
              <wp:posOffset>4505325</wp:posOffset>
            </wp:positionH>
            <wp:positionV relativeFrom="paragraph">
              <wp:posOffset>154940</wp:posOffset>
            </wp:positionV>
            <wp:extent cx="2647950" cy="2686050"/>
            <wp:effectExtent l="1905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79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73972" w:rsidRPr="00846B03">
        <w:rPr>
          <w:b/>
          <w:sz w:val="22"/>
        </w:rPr>
        <w:t>L</w:t>
      </w:r>
      <w:r w:rsidR="001E0F93" w:rsidRPr="00846B03">
        <w:rPr>
          <w:b/>
          <w:sz w:val="22"/>
        </w:rPr>
        <w:t>a secreción</w:t>
      </w:r>
      <w:r w:rsidR="00F73972" w:rsidRPr="00846B03">
        <w:rPr>
          <w:b/>
          <w:sz w:val="22"/>
        </w:rPr>
        <w:t xml:space="preserve"> </w:t>
      </w:r>
      <w:r w:rsidR="001E0F93" w:rsidRPr="00846B03">
        <w:rPr>
          <w:b/>
          <w:sz w:val="22"/>
        </w:rPr>
        <w:t xml:space="preserve">de iones </w:t>
      </w:r>
      <w:r w:rsidR="008757CD">
        <w:rPr>
          <w:b/>
          <w:sz w:val="22"/>
        </w:rPr>
        <w:t>H+</w:t>
      </w:r>
      <w:r w:rsidR="001E0F93" w:rsidRPr="003E6B7E">
        <w:rPr>
          <w:sz w:val="22"/>
        </w:rPr>
        <w:t xml:space="preserve"> hacia la luz tubular es importante</w:t>
      </w:r>
      <w:r w:rsidR="00F73972" w:rsidRPr="003E6B7E">
        <w:rPr>
          <w:sz w:val="22"/>
        </w:rPr>
        <w:t xml:space="preserve"> </w:t>
      </w:r>
      <w:r w:rsidR="001E0F93" w:rsidRPr="003E6B7E">
        <w:rPr>
          <w:sz w:val="22"/>
        </w:rPr>
        <w:t xml:space="preserve">en la </w:t>
      </w:r>
      <w:r w:rsidR="001E0F93" w:rsidRPr="00846B03">
        <w:rPr>
          <w:b/>
          <w:sz w:val="22"/>
        </w:rPr>
        <w:t>extracción de iones bicarbonato</w:t>
      </w:r>
      <w:r w:rsidR="001E0F93" w:rsidRPr="003E6B7E">
        <w:rPr>
          <w:sz w:val="22"/>
        </w:rPr>
        <w:t xml:space="preserve"> desde el </w:t>
      </w:r>
      <w:r w:rsidR="00A50467" w:rsidRPr="003E6B7E">
        <w:rPr>
          <w:sz w:val="22"/>
        </w:rPr>
        <w:t>túbulo</w:t>
      </w:r>
      <w:r w:rsidR="001E0F93" w:rsidRPr="003E6B7E">
        <w:rPr>
          <w:sz w:val="22"/>
        </w:rPr>
        <w:t>.</w:t>
      </w:r>
      <w:r w:rsidR="00F73972" w:rsidRPr="003E6B7E">
        <w:rPr>
          <w:sz w:val="22"/>
        </w:rPr>
        <w:t xml:space="preserve"> </w:t>
      </w:r>
    </w:p>
    <w:p w:rsidR="00846B03" w:rsidRDefault="00846B03" w:rsidP="00846B03">
      <w:pPr>
        <w:pStyle w:val="Prrafodelista"/>
        <w:ind w:left="360"/>
        <w:rPr>
          <w:sz w:val="22"/>
        </w:rPr>
      </w:pPr>
    </w:p>
    <w:p w:rsidR="00F73972" w:rsidRPr="003E6B7E" w:rsidRDefault="001E0F93" w:rsidP="00CC769E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46B03">
        <w:rPr>
          <w:b/>
          <w:sz w:val="22"/>
        </w:rPr>
        <w:t xml:space="preserve">En la primera mitad del </w:t>
      </w:r>
      <w:r w:rsidR="00A50467" w:rsidRPr="00846B03">
        <w:rPr>
          <w:b/>
          <w:sz w:val="22"/>
        </w:rPr>
        <w:t>túbulo</w:t>
      </w:r>
      <w:r w:rsidRPr="00846B03">
        <w:rPr>
          <w:b/>
          <w:sz w:val="22"/>
        </w:rPr>
        <w:t xml:space="preserve"> proximal</w:t>
      </w:r>
      <w:r w:rsidRPr="003E6B7E">
        <w:rPr>
          <w:sz w:val="22"/>
        </w:rPr>
        <w:t xml:space="preserve">, el </w:t>
      </w:r>
      <w:r w:rsidR="00D1415C" w:rsidRPr="00846B03">
        <w:rPr>
          <w:sz w:val="22"/>
          <w:u w:val="single"/>
        </w:rPr>
        <w:t>Na+</w:t>
      </w:r>
      <w:r w:rsidRPr="003E6B7E">
        <w:rPr>
          <w:sz w:val="22"/>
        </w:rPr>
        <w:t xml:space="preserve"> se </w:t>
      </w:r>
      <w:r w:rsidRPr="00846B03">
        <w:rPr>
          <w:sz w:val="22"/>
          <w:u w:val="single"/>
        </w:rPr>
        <w:t>reabsorbe</w:t>
      </w:r>
      <w:r w:rsidR="00F73972" w:rsidRPr="003E6B7E">
        <w:rPr>
          <w:sz w:val="22"/>
        </w:rPr>
        <w:t xml:space="preserve"> </w:t>
      </w:r>
      <w:r w:rsidRPr="003E6B7E">
        <w:rPr>
          <w:sz w:val="22"/>
        </w:rPr>
        <w:t xml:space="preserve">mediante </w:t>
      </w:r>
      <w:r w:rsidRPr="00846B03">
        <w:rPr>
          <w:b/>
          <w:sz w:val="22"/>
        </w:rPr>
        <w:t>cotransporte</w:t>
      </w:r>
      <w:r w:rsidRPr="003E6B7E">
        <w:rPr>
          <w:sz w:val="22"/>
        </w:rPr>
        <w:t xml:space="preserve"> junto a </w:t>
      </w:r>
      <w:r w:rsidRPr="00846B03">
        <w:rPr>
          <w:b/>
          <w:sz w:val="22"/>
        </w:rPr>
        <w:t>glucosa</w:t>
      </w:r>
      <w:r w:rsidRPr="003E6B7E">
        <w:rPr>
          <w:sz w:val="22"/>
        </w:rPr>
        <w:t xml:space="preserve">, </w:t>
      </w:r>
      <w:r w:rsidRPr="00846B03">
        <w:rPr>
          <w:b/>
          <w:sz w:val="22"/>
        </w:rPr>
        <w:t>aminoácidos</w:t>
      </w:r>
      <w:r w:rsidR="00F73972" w:rsidRPr="00846B03">
        <w:rPr>
          <w:b/>
          <w:sz w:val="22"/>
        </w:rPr>
        <w:t xml:space="preserve"> </w:t>
      </w:r>
      <w:r w:rsidRPr="00846B03">
        <w:rPr>
          <w:b/>
          <w:sz w:val="22"/>
        </w:rPr>
        <w:t>y otros solutos</w:t>
      </w:r>
      <w:r w:rsidRPr="003E6B7E">
        <w:rPr>
          <w:sz w:val="22"/>
        </w:rPr>
        <w:t xml:space="preserve">. </w:t>
      </w:r>
    </w:p>
    <w:p w:rsidR="00F73972" w:rsidRPr="00846B03" w:rsidRDefault="00846B03" w:rsidP="00CC769E">
      <w:pPr>
        <w:pStyle w:val="Prrafodelista"/>
        <w:numPr>
          <w:ilvl w:val="0"/>
          <w:numId w:val="23"/>
        </w:numPr>
        <w:ind w:left="360"/>
        <w:rPr>
          <w:sz w:val="22"/>
        </w:rPr>
      </w:pPr>
      <w:r w:rsidRPr="00846B03">
        <w:rPr>
          <w:b/>
          <w:sz w:val="22"/>
        </w:rPr>
        <w:t>E</w:t>
      </w:r>
      <w:r w:rsidR="001E0F93" w:rsidRPr="00846B03">
        <w:rPr>
          <w:b/>
          <w:sz w:val="22"/>
        </w:rPr>
        <w:t xml:space="preserve">n la segunda mitad del </w:t>
      </w:r>
      <w:r w:rsidR="00A50467" w:rsidRPr="00846B03">
        <w:rPr>
          <w:b/>
          <w:sz w:val="22"/>
        </w:rPr>
        <w:t>túbulo</w:t>
      </w:r>
      <w:r w:rsidR="00F73972" w:rsidRPr="00846B03">
        <w:rPr>
          <w:b/>
          <w:sz w:val="22"/>
        </w:rPr>
        <w:t xml:space="preserve"> </w:t>
      </w:r>
      <w:r w:rsidR="001E0F93" w:rsidRPr="00846B03">
        <w:rPr>
          <w:b/>
          <w:sz w:val="22"/>
        </w:rPr>
        <w:t>proximal</w:t>
      </w:r>
      <w:r w:rsidR="001E0F93" w:rsidRPr="00846B03">
        <w:rPr>
          <w:sz w:val="22"/>
        </w:rPr>
        <w:t xml:space="preserve">, la mayor concentración de </w:t>
      </w:r>
      <w:r w:rsidR="00D1415C" w:rsidRPr="00846B03">
        <w:rPr>
          <w:b/>
          <w:sz w:val="22"/>
        </w:rPr>
        <w:t>Cl-</w:t>
      </w:r>
      <w:r w:rsidR="001E0F93" w:rsidRPr="00846B03">
        <w:rPr>
          <w:sz w:val="22"/>
        </w:rPr>
        <w:t xml:space="preserve"> favorece </w:t>
      </w:r>
      <w:r>
        <w:rPr>
          <w:sz w:val="22"/>
        </w:rPr>
        <w:t xml:space="preserve">su </w:t>
      </w:r>
      <w:r w:rsidR="001E0F93" w:rsidRPr="00846B03">
        <w:rPr>
          <w:sz w:val="22"/>
        </w:rPr>
        <w:t>difusión</w:t>
      </w:r>
      <w:r w:rsidR="00F73972" w:rsidRPr="00846B03">
        <w:rPr>
          <w:sz w:val="22"/>
        </w:rPr>
        <w:t xml:space="preserve"> </w:t>
      </w:r>
      <w:r w:rsidR="001E0F93" w:rsidRPr="00846B03">
        <w:rPr>
          <w:sz w:val="22"/>
        </w:rPr>
        <w:t xml:space="preserve">a través de las </w:t>
      </w:r>
      <w:r w:rsidR="001E0F93" w:rsidRPr="00846B03">
        <w:rPr>
          <w:b/>
          <w:sz w:val="22"/>
        </w:rPr>
        <w:t>uniones intercelulares</w:t>
      </w:r>
      <w:r w:rsidR="00F73972" w:rsidRPr="00846B03">
        <w:rPr>
          <w:sz w:val="22"/>
        </w:rPr>
        <w:t xml:space="preserve"> </w:t>
      </w:r>
      <w:r w:rsidR="001E0F93" w:rsidRPr="00846B03">
        <w:rPr>
          <w:sz w:val="22"/>
        </w:rPr>
        <w:t xml:space="preserve">hacia el líquido intersticial renal. </w:t>
      </w:r>
    </w:p>
    <w:p w:rsidR="00F73972" w:rsidRPr="00846B03" w:rsidRDefault="00F73972" w:rsidP="00846B03">
      <w:pPr>
        <w:rPr>
          <w:sz w:val="22"/>
        </w:rPr>
      </w:pPr>
    </w:p>
    <w:p w:rsidR="00F73972" w:rsidRDefault="001E0F93" w:rsidP="00F73972">
      <w:pPr>
        <w:pStyle w:val="Ttulo3"/>
      </w:pPr>
      <w:r w:rsidRPr="001E0F93">
        <w:t xml:space="preserve">Concentraciones de solutos a lo largo del </w:t>
      </w:r>
      <w:r w:rsidR="00A50467">
        <w:t>túbulo</w:t>
      </w:r>
      <w:r w:rsidR="00F73972">
        <w:t xml:space="preserve"> </w:t>
      </w:r>
      <w:r w:rsidRPr="001E0F93">
        <w:t xml:space="preserve">proximal. </w:t>
      </w:r>
    </w:p>
    <w:p w:rsidR="00F73972" w:rsidRPr="00B875C0" w:rsidRDefault="00B875C0" w:rsidP="00CC769E">
      <w:pPr>
        <w:pStyle w:val="Prrafodelista"/>
        <w:numPr>
          <w:ilvl w:val="0"/>
          <w:numId w:val="24"/>
        </w:numPr>
        <w:rPr>
          <w:sz w:val="22"/>
        </w:rPr>
      </w:pPr>
      <w:r w:rsidRPr="00B875C0">
        <w:rPr>
          <w:b/>
          <w:sz w:val="22"/>
        </w:rPr>
        <w:t>L</w:t>
      </w:r>
      <w:r w:rsidR="001E0F93" w:rsidRPr="00B875C0">
        <w:rPr>
          <w:b/>
          <w:sz w:val="22"/>
        </w:rPr>
        <w:t xml:space="preserve">a concentración de </w:t>
      </w:r>
      <w:r w:rsidR="00D1415C" w:rsidRPr="00B875C0">
        <w:rPr>
          <w:b/>
          <w:sz w:val="22"/>
        </w:rPr>
        <w:t>Na+</w:t>
      </w:r>
      <w:r w:rsidR="001E0F93" w:rsidRPr="00B875C0">
        <w:rPr>
          <w:sz w:val="22"/>
        </w:rPr>
        <w:t xml:space="preserve"> </w:t>
      </w:r>
      <w:r w:rsidR="001E0F93" w:rsidRPr="00B875C0">
        <w:rPr>
          <w:sz w:val="22"/>
          <w:u w:val="single"/>
        </w:rPr>
        <w:t>permanecen constantes</w:t>
      </w:r>
      <w:r w:rsidR="001E0F93" w:rsidRPr="00B875C0">
        <w:rPr>
          <w:sz w:val="22"/>
        </w:rPr>
        <w:t xml:space="preserve">. </w:t>
      </w:r>
      <w:r w:rsidR="00F73972" w:rsidRPr="00B875C0">
        <w:rPr>
          <w:sz w:val="22"/>
        </w:rPr>
        <w:t xml:space="preserve"> </w:t>
      </w:r>
    </w:p>
    <w:p w:rsidR="00F73972" w:rsidRPr="00B875C0" w:rsidRDefault="00B875C0" w:rsidP="00CC769E">
      <w:pPr>
        <w:pStyle w:val="Prrafodelista"/>
        <w:numPr>
          <w:ilvl w:val="0"/>
          <w:numId w:val="24"/>
        </w:numPr>
        <w:rPr>
          <w:sz w:val="22"/>
        </w:rPr>
      </w:pPr>
      <w:r w:rsidRPr="00B875C0">
        <w:rPr>
          <w:b/>
          <w:sz w:val="22"/>
        </w:rPr>
        <w:t>L</w:t>
      </w:r>
      <w:r w:rsidR="001E0F93" w:rsidRPr="00B875C0">
        <w:rPr>
          <w:b/>
          <w:sz w:val="22"/>
        </w:rPr>
        <w:t>a glucosa, aminoácidos y bicarbonato</w:t>
      </w:r>
      <w:r w:rsidR="003E7C17">
        <w:rPr>
          <w:sz w:val="22"/>
        </w:rPr>
        <w:t>:</w:t>
      </w:r>
      <w:r w:rsidR="001E0F93" w:rsidRPr="00B875C0">
        <w:rPr>
          <w:sz w:val="22"/>
        </w:rPr>
        <w:t xml:space="preserve"> </w:t>
      </w:r>
      <w:r w:rsidR="001E0F93" w:rsidRPr="003E7C17">
        <w:rPr>
          <w:sz w:val="22"/>
          <w:u w:val="single"/>
        </w:rPr>
        <w:t>su concentración se reduce mucho</w:t>
      </w:r>
      <w:r w:rsidR="001E0F93" w:rsidRPr="003E7C17">
        <w:rPr>
          <w:sz w:val="22"/>
        </w:rPr>
        <w:t xml:space="preserve"> a lo largo de la longitud del túbulo proximal</w:t>
      </w:r>
      <w:r w:rsidR="001E0F93" w:rsidRPr="00B875C0">
        <w:rPr>
          <w:sz w:val="22"/>
        </w:rPr>
        <w:t xml:space="preserve">. </w:t>
      </w:r>
    </w:p>
    <w:p w:rsidR="00F73972" w:rsidRPr="00B875C0" w:rsidRDefault="003E7C17" w:rsidP="00CC769E">
      <w:pPr>
        <w:pStyle w:val="Prrafodelista"/>
        <w:numPr>
          <w:ilvl w:val="0"/>
          <w:numId w:val="24"/>
        </w:numPr>
        <w:rPr>
          <w:sz w:val="22"/>
        </w:rPr>
      </w:pPr>
      <w:r w:rsidRPr="003E7C17">
        <w:rPr>
          <w:b/>
          <w:sz w:val="22"/>
        </w:rPr>
        <w:t>L</w:t>
      </w:r>
      <w:r w:rsidR="001E0F93" w:rsidRPr="003E7C17">
        <w:rPr>
          <w:b/>
          <w:sz w:val="22"/>
        </w:rPr>
        <w:t>a creatinina</w:t>
      </w:r>
      <w:r>
        <w:rPr>
          <w:sz w:val="22"/>
        </w:rPr>
        <w:t xml:space="preserve">: </w:t>
      </w:r>
      <w:r w:rsidRPr="003E7C17">
        <w:rPr>
          <w:sz w:val="22"/>
          <w:u w:val="single"/>
        </w:rPr>
        <w:t xml:space="preserve">aumenta </w:t>
      </w:r>
      <w:r w:rsidR="001E0F93" w:rsidRPr="003E7C17">
        <w:rPr>
          <w:sz w:val="22"/>
          <w:u w:val="single"/>
        </w:rPr>
        <w:t>su concentración</w:t>
      </w:r>
      <w:r w:rsidR="00F73972" w:rsidRPr="00B875C0">
        <w:rPr>
          <w:sz w:val="22"/>
        </w:rPr>
        <w:t xml:space="preserve"> </w:t>
      </w:r>
      <w:r w:rsidR="001E0F93" w:rsidRPr="00B875C0">
        <w:rPr>
          <w:sz w:val="22"/>
        </w:rPr>
        <w:t xml:space="preserve">a lo largo del túbulo proximal. </w:t>
      </w:r>
    </w:p>
    <w:p w:rsidR="00F73972" w:rsidRPr="001E0F93" w:rsidRDefault="00F73972" w:rsidP="001E0F93">
      <w:pPr>
        <w:rPr>
          <w:sz w:val="22"/>
        </w:rPr>
      </w:pPr>
    </w:p>
    <w:p w:rsidR="00F73972" w:rsidRDefault="001E0F93" w:rsidP="00F73972">
      <w:pPr>
        <w:pStyle w:val="Ttulo3"/>
      </w:pPr>
      <w:r w:rsidRPr="001E0F93">
        <w:t>Secreción de ácidos y bases orgánicas por el túbulo</w:t>
      </w:r>
      <w:r w:rsidR="00F73972">
        <w:t xml:space="preserve"> </w:t>
      </w:r>
      <w:r w:rsidRPr="001E0F93">
        <w:t xml:space="preserve">proximal. </w:t>
      </w:r>
    </w:p>
    <w:p w:rsidR="00F73972" w:rsidRPr="00B875C0" w:rsidRDefault="001E0F93" w:rsidP="00CC769E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3E7C17">
        <w:rPr>
          <w:b/>
          <w:sz w:val="22"/>
        </w:rPr>
        <w:t xml:space="preserve">El </w:t>
      </w:r>
      <w:r w:rsidR="00A50467" w:rsidRPr="003E7C17">
        <w:rPr>
          <w:b/>
          <w:sz w:val="22"/>
        </w:rPr>
        <w:t>túbulo</w:t>
      </w:r>
      <w:r w:rsidRPr="003E7C17">
        <w:rPr>
          <w:b/>
          <w:sz w:val="22"/>
        </w:rPr>
        <w:t xml:space="preserve"> proximal</w:t>
      </w:r>
      <w:r w:rsidRPr="00B875C0">
        <w:rPr>
          <w:sz w:val="22"/>
        </w:rPr>
        <w:t xml:space="preserve"> es importante para la </w:t>
      </w:r>
      <w:r w:rsidRPr="003E7C17">
        <w:rPr>
          <w:b/>
          <w:sz w:val="22"/>
        </w:rPr>
        <w:t>secreción de ácidos y bases</w:t>
      </w:r>
      <w:r w:rsidRPr="00B875C0">
        <w:rPr>
          <w:sz w:val="22"/>
        </w:rPr>
        <w:t xml:space="preserve"> como las </w:t>
      </w:r>
      <w:r w:rsidRPr="003E7C17">
        <w:rPr>
          <w:b/>
          <w:sz w:val="22"/>
        </w:rPr>
        <w:t>sales biliares</w:t>
      </w:r>
      <w:r w:rsidRPr="00B875C0">
        <w:rPr>
          <w:sz w:val="22"/>
        </w:rPr>
        <w:t xml:space="preserve">, el </w:t>
      </w:r>
      <w:r w:rsidRPr="003E7C17">
        <w:rPr>
          <w:b/>
          <w:sz w:val="22"/>
        </w:rPr>
        <w:t>oxalato</w:t>
      </w:r>
      <w:r w:rsidRPr="00B875C0">
        <w:rPr>
          <w:sz w:val="22"/>
        </w:rPr>
        <w:t xml:space="preserve">, </w:t>
      </w:r>
      <w:r w:rsidRPr="003E7C17">
        <w:rPr>
          <w:b/>
          <w:sz w:val="22"/>
        </w:rPr>
        <w:t>urato</w:t>
      </w:r>
      <w:r w:rsidRPr="00B875C0">
        <w:rPr>
          <w:sz w:val="22"/>
        </w:rPr>
        <w:t xml:space="preserve"> y </w:t>
      </w:r>
      <w:r w:rsidRPr="003E7C17">
        <w:rPr>
          <w:b/>
          <w:sz w:val="22"/>
        </w:rPr>
        <w:t>catecolaminas</w:t>
      </w:r>
      <w:r w:rsidRPr="00B875C0">
        <w:rPr>
          <w:sz w:val="22"/>
        </w:rPr>
        <w:t>.</w:t>
      </w:r>
      <w:r w:rsidR="00F73972" w:rsidRPr="00B875C0">
        <w:rPr>
          <w:sz w:val="22"/>
        </w:rPr>
        <w:t xml:space="preserve"> </w:t>
      </w:r>
    </w:p>
    <w:p w:rsidR="001E0F93" w:rsidRPr="00B875C0" w:rsidRDefault="001E0F93" w:rsidP="00CC769E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B875C0">
        <w:rPr>
          <w:sz w:val="22"/>
        </w:rPr>
        <w:t>En el caso de ciertos fármacos, como</w:t>
      </w:r>
      <w:r w:rsidR="00F73972" w:rsidRPr="00B875C0">
        <w:rPr>
          <w:sz w:val="22"/>
        </w:rPr>
        <w:t xml:space="preserve"> </w:t>
      </w:r>
      <w:r w:rsidRPr="00B875C0">
        <w:rPr>
          <w:sz w:val="22"/>
        </w:rPr>
        <w:t xml:space="preserve">la </w:t>
      </w:r>
      <w:r w:rsidRPr="00EA2E03">
        <w:rPr>
          <w:b/>
          <w:sz w:val="22"/>
        </w:rPr>
        <w:t>penicilina y los salicilatos</w:t>
      </w:r>
      <w:r w:rsidRPr="00B875C0">
        <w:rPr>
          <w:sz w:val="22"/>
        </w:rPr>
        <w:t xml:space="preserve">, </w:t>
      </w:r>
      <w:r w:rsidR="00EA2E03">
        <w:rPr>
          <w:sz w:val="22"/>
        </w:rPr>
        <w:t xml:space="preserve">su </w:t>
      </w:r>
      <w:r w:rsidRPr="00EA2E03">
        <w:rPr>
          <w:sz w:val="22"/>
          <w:u w:val="single"/>
        </w:rPr>
        <w:t>rápida depuración renal</w:t>
      </w:r>
      <w:r w:rsidR="00F73972" w:rsidRPr="00B875C0">
        <w:rPr>
          <w:sz w:val="22"/>
        </w:rPr>
        <w:t xml:space="preserve"> </w:t>
      </w:r>
      <w:r w:rsidRPr="00B875C0">
        <w:rPr>
          <w:sz w:val="22"/>
        </w:rPr>
        <w:t>dificulta el mantenimiento de concentraciones eficaces de</w:t>
      </w:r>
      <w:r w:rsidR="00F73972" w:rsidRPr="00B875C0">
        <w:rPr>
          <w:sz w:val="22"/>
        </w:rPr>
        <w:t xml:space="preserve"> </w:t>
      </w:r>
      <w:r w:rsidRPr="00B875C0">
        <w:rPr>
          <w:sz w:val="22"/>
        </w:rPr>
        <w:t>los fármacos.</w:t>
      </w:r>
    </w:p>
    <w:p w:rsidR="00F73972" w:rsidRPr="00B875C0" w:rsidRDefault="001E0F93" w:rsidP="00CC769E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B875C0">
        <w:rPr>
          <w:sz w:val="22"/>
        </w:rPr>
        <w:t xml:space="preserve">Otro compuesto que se </w:t>
      </w:r>
      <w:r w:rsidRPr="00EA2E03">
        <w:rPr>
          <w:sz w:val="22"/>
          <w:u w:val="single"/>
        </w:rPr>
        <w:t>secreta rápidamente en el túbulo</w:t>
      </w:r>
      <w:r w:rsidR="00F73972" w:rsidRPr="00EA2E03">
        <w:rPr>
          <w:sz w:val="22"/>
          <w:u w:val="single"/>
        </w:rPr>
        <w:t xml:space="preserve"> </w:t>
      </w:r>
      <w:r w:rsidRPr="00EA2E03">
        <w:rPr>
          <w:sz w:val="22"/>
          <w:u w:val="single"/>
        </w:rPr>
        <w:t>proximal</w:t>
      </w:r>
      <w:r w:rsidRPr="00B875C0">
        <w:rPr>
          <w:sz w:val="22"/>
        </w:rPr>
        <w:t xml:space="preserve"> es el </w:t>
      </w:r>
      <w:r w:rsidRPr="00EA2E03">
        <w:rPr>
          <w:b/>
          <w:sz w:val="22"/>
        </w:rPr>
        <w:t xml:space="preserve">ácido </w:t>
      </w:r>
      <w:proofErr w:type="spellStart"/>
      <w:r w:rsidRPr="00EA2E03">
        <w:rPr>
          <w:b/>
          <w:sz w:val="22"/>
        </w:rPr>
        <w:t>paraaminohipúrico</w:t>
      </w:r>
      <w:proofErr w:type="spellEnd"/>
      <w:r w:rsidRPr="00EA2E03">
        <w:rPr>
          <w:b/>
          <w:sz w:val="22"/>
        </w:rPr>
        <w:t xml:space="preserve"> (PAH).</w:t>
      </w:r>
      <w:r w:rsidRPr="00B875C0">
        <w:rPr>
          <w:sz w:val="22"/>
        </w:rPr>
        <w:t xml:space="preserve"> </w:t>
      </w:r>
    </w:p>
    <w:p w:rsidR="00F73972" w:rsidRPr="001E0F93" w:rsidRDefault="00F73972" w:rsidP="001E0F93">
      <w:pPr>
        <w:rPr>
          <w:sz w:val="22"/>
        </w:rPr>
      </w:pPr>
    </w:p>
    <w:p w:rsidR="001E0F93" w:rsidRPr="001E0F93" w:rsidRDefault="001E0F93" w:rsidP="00F73972">
      <w:pPr>
        <w:pStyle w:val="Ttulo2"/>
      </w:pPr>
      <w:r w:rsidRPr="001E0F93">
        <w:t>Transporte de solutos y agua en el asa de Henle</w:t>
      </w:r>
      <w:r w:rsidR="00F73972">
        <w:t xml:space="preserve"> </w:t>
      </w:r>
    </w:p>
    <w:p w:rsidR="00F73972" w:rsidRPr="00B875C0" w:rsidRDefault="00EA2E03" w:rsidP="00CC769E">
      <w:pPr>
        <w:pStyle w:val="Prrafodelista"/>
        <w:numPr>
          <w:ilvl w:val="0"/>
          <w:numId w:val="26"/>
        </w:numPr>
        <w:rPr>
          <w:sz w:val="22"/>
        </w:rPr>
      </w:pPr>
      <w:r>
        <w:rPr>
          <w:b/>
          <w:noProof/>
          <w:sz w:val="22"/>
          <w:lang w:val="es-GT" w:eastAsia="es-GT"/>
        </w:rPr>
        <w:drawing>
          <wp:anchor distT="0" distB="0" distL="114300" distR="114300" simplePos="0" relativeHeight="251668480" behindDoc="0" locked="0" layoutInCell="1" allowOverlap="1" wp14:anchorId="0A720A82" wp14:editId="5409C337">
            <wp:simplePos x="0" y="0"/>
            <wp:positionH relativeFrom="column">
              <wp:posOffset>4371975</wp:posOffset>
            </wp:positionH>
            <wp:positionV relativeFrom="paragraph">
              <wp:posOffset>52705</wp:posOffset>
            </wp:positionV>
            <wp:extent cx="2686050" cy="1533525"/>
            <wp:effectExtent l="19050" t="0" r="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6050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93" w:rsidRPr="00EA2E03">
        <w:rPr>
          <w:b/>
          <w:sz w:val="22"/>
        </w:rPr>
        <w:t>El asa de Henle</w:t>
      </w:r>
      <w:r w:rsidR="001E0F93" w:rsidRPr="00B875C0">
        <w:rPr>
          <w:sz w:val="22"/>
        </w:rPr>
        <w:t xml:space="preserve"> consta de </w:t>
      </w:r>
      <w:r w:rsidR="001E0F93" w:rsidRPr="00EA2E03">
        <w:rPr>
          <w:sz w:val="22"/>
          <w:u w:val="single"/>
        </w:rPr>
        <w:t>tres segmentos</w:t>
      </w:r>
      <w:r w:rsidR="001E0F93" w:rsidRPr="00B875C0">
        <w:rPr>
          <w:sz w:val="22"/>
        </w:rPr>
        <w:t xml:space="preserve"> con funciones diferentes:</w:t>
      </w:r>
      <w:r w:rsidR="00F73972" w:rsidRPr="00B875C0">
        <w:rPr>
          <w:sz w:val="22"/>
        </w:rPr>
        <w:t xml:space="preserve"> </w:t>
      </w:r>
      <w:r w:rsidR="001E0F93" w:rsidRPr="00B875C0">
        <w:rPr>
          <w:sz w:val="22"/>
        </w:rPr>
        <w:t xml:space="preserve">el </w:t>
      </w:r>
      <w:r w:rsidR="001E0F93" w:rsidRPr="00EA2E03">
        <w:rPr>
          <w:b/>
          <w:sz w:val="22"/>
        </w:rPr>
        <w:t>segmento descendente fino</w:t>
      </w:r>
      <w:r w:rsidR="001E0F93" w:rsidRPr="00B875C0">
        <w:rPr>
          <w:sz w:val="22"/>
        </w:rPr>
        <w:t xml:space="preserve">, el </w:t>
      </w:r>
      <w:r w:rsidR="001E0F93" w:rsidRPr="00EA2E03">
        <w:rPr>
          <w:b/>
          <w:sz w:val="22"/>
        </w:rPr>
        <w:t>segmento ascendente</w:t>
      </w:r>
      <w:r w:rsidR="00F73972" w:rsidRPr="00EA2E03">
        <w:rPr>
          <w:b/>
          <w:sz w:val="22"/>
        </w:rPr>
        <w:t xml:space="preserve"> </w:t>
      </w:r>
      <w:r>
        <w:rPr>
          <w:b/>
          <w:sz w:val="22"/>
        </w:rPr>
        <w:t>fin</w:t>
      </w:r>
      <w:r w:rsidR="001E0F93" w:rsidRPr="00EA2E03">
        <w:rPr>
          <w:b/>
          <w:sz w:val="22"/>
        </w:rPr>
        <w:t>o</w:t>
      </w:r>
      <w:r w:rsidR="001E0F93" w:rsidRPr="00B875C0">
        <w:rPr>
          <w:sz w:val="22"/>
        </w:rPr>
        <w:t xml:space="preserve"> y </w:t>
      </w:r>
      <w:r w:rsidR="001E0F93" w:rsidRPr="00EA2E03">
        <w:rPr>
          <w:b/>
          <w:sz w:val="22"/>
        </w:rPr>
        <w:t>segmento ascendente grueso</w:t>
      </w:r>
      <w:r w:rsidR="001E0F93" w:rsidRPr="00B875C0">
        <w:rPr>
          <w:sz w:val="22"/>
        </w:rPr>
        <w:t xml:space="preserve">. </w:t>
      </w:r>
    </w:p>
    <w:p w:rsidR="001E0F93" w:rsidRPr="00B875C0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A2E03">
        <w:rPr>
          <w:b/>
          <w:sz w:val="22"/>
        </w:rPr>
        <w:t>Los segmentos descendente</w:t>
      </w:r>
      <w:r w:rsidR="00F73972" w:rsidRPr="00EA2E03">
        <w:rPr>
          <w:b/>
          <w:sz w:val="22"/>
        </w:rPr>
        <w:t xml:space="preserve"> </w:t>
      </w:r>
      <w:r w:rsidRPr="00EA2E03">
        <w:rPr>
          <w:b/>
          <w:sz w:val="22"/>
        </w:rPr>
        <w:t>fino y ascendente fino</w:t>
      </w:r>
      <w:r w:rsidRPr="00B875C0">
        <w:rPr>
          <w:sz w:val="22"/>
        </w:rPr>
        <w:t xml:space="preserve">, tienen </w:t>
      </w:r>
      <w:r w:rsidRPr="00EA2E03">
        <w:rPr>
          <w:sz w:val="22"/>
        </w:rPr>
        <w:t>membranas epiteliales finas</w:t>
      </w:r>
      <w:r w:rsidRPr="00B875C0">
        <w:rPr>
          <w:sz w:val="22"/>
        </w:rPr>
        <w:t xml:space="preserve"> </w:t>
      </w:r>
      <w:r w:rsidRPr="00EA2E03">
        <w:rPr>
          <w:sz w:val="22"/>
          <w:u w:val="single"/>
        </w:rPr>
        <w:t>sin bordes en cepillo</w:t>
      </w:r>
      <w:r w:rsidRPr="00B875C0">
        <w:rPr>
          <w:sz w:val="22"/>
        </w:rPr>
        <w:t>,</w:t>
      </w:r>
      <w:r w:rsidR="00F73972" w:rsidRPr="00B875C0">
        <w:rPr>
          <w:sz w:val="22"/>
        </w:rPr>
        <w:t xml:space="preserve"> </w:t>
      </w:r>
      <w:r w:rsidRPr="00EA2E03">
        <w:rPr>
          <w:sz w:val="22"/>
          <w:u w:val="single"/>
        </w:rPr>
        <w:t>pocas mitocondrias</w:t>
      </w:r>
      <w:r w:rsidRPr="00B875C0">
        <w:rPr>
          <w:sz w:val="22"/>
        </w:rPr>
        <w:t xml:space="preserve"> y niveles mínimos de actividad metabólica.</w:t>
      </w:r>
    </w:p>
    <w:p w:rsidR="00F73972" w:rsidRPr="001E0F93" w:rsidRDefault="00F73972" w:rsidP="00B875C0">
      <w:pPr>
        <w:rPr>
          <w:sz w:val="22"/>
        </w:rPr>
      </w:pPr>
    </w:p>
    <w:p w:rsidR="00EA2E03" w:rsidRPr="00EA2E03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A2E03">
        <w:rPr>
          <w:b/>
          <w:sz w:val="22"/>
        </w:rPr>
        <w:t xml:space="preserve">La parte descendente del segmento fino </w:t>
      </w:r>
    </w:p>
    <w:p w:rsidR="00F73972" w:rsidRPr="00B875C0" w:rsidRDefault="00EE4B24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>
        <w:rPr>
          <w:noProof/>
          <w:sz w:val="22"/>
          <w:u w:val="single"/>
          <w:lang w:val="es-GT" w:eastAsia="es-GT"/>
        </w:rPr>
        <w:drawing>
          <wp:anchor distT="0" distB="0" distL="114300" distR="114300" simplePos="0" relativeHeight="251667456" behindDoc="0" locked="0" layoutInCell="1" allowOverlap="1" wp14:anchorId="1592F258" wp14:editId="4167D9E2">
            <wp:simplePos x="0" y="0"/>
            <wp:positionH relativeFrom="column">
              <wp:posOffset>4371975</wp:posOffset>
            </wp:positionH>
            <wp:positionV relativeFrom="paragraph">
              <wp:posOffset>300990</wp:posOffset>
            </wp:positionV>
            <wp:extent cx="2886075" cy="1933575"/>
            <wp:effectExtent l="19050" t="0" r="9525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6075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2E03">
        <w:rPr>
          <w:sz w:val="22"/>
          <w:u w:val="single"/>
        </w:rPr>
        <w:t>M</w:t>
      </w:r>
      <w:r w:rsidR="001E0F93" w:rsidRPr="00EA2E03">
        <w:rPr>
          <w:sz w:val="22"/>
          <w:u w:val="single"/>
        </w:rPr>
        <w:t>uy permeable</w:t>
      </w:r>
      <w:r w:rsidR="00F73972" w:rsidRPr="00EA2E03">
        <w:rPr>
          <w:sz w:val="22"/>
          <w:u w:val="single"/>
        </w:rPr>
        <w:t xml:space="preserve"> </w:t>
      </w:r>
      <w:r w:rsidR="001E0F93" w:rsidRPr="00EA2E03">
        <w:rPr>
          <w:sz w:val="22"/>
          <w:u w:val="single"/>
        </w:rPr>
        <w:t>al agua</w:t>
      </w:r>
      <w:r w:rsidR="001E0F93" w:rsidRPr="00B875C0">
        <w:rPr>
          <w:sz w:val="22"/>
        </w:rPr>
        <w:t xml:space="preserve"> y moderadamente a la mayoría de los solutos. </w:t>
      </w:r>
    </w:p>
    <w:p w:rsidR="00F73972" w:rsidRPr="00B875C0" w:rsidRDefault="00EA2E0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>
        <w:rPr>
          <w:sz w:val="22"/>
        </w:rPr>
        <w:t xml:space="preserve">Su </w:t>
      </w:r>
      <w:r w:rsidR="001E0F93" w:rsidRPr="00B875C0">
        <w:rPr>
          <w:sz w:val="22"/>
        </w:rPr>
        <w:t xml:space="preserve">función es permitir la </w:t>
      </w:r>
      <w:r w:rsidR="001E0F93" w:rsidRPr="00EA2E03">
        <w:rPr>
          <w:b/>
          <w:sz w:val="22"/>
        </w:rPr>
        <w:t>difusión simple de las</w:t>
      </w:r>
      <w:r w:rsidR="00F73972" w:rsidRPr="00EA2E03">
        <w:rPr>
          <w:b/>
          <w:sz w:val="22"/>
        </w:rPr>
        <w:t xml:space="preserve"> </w:t>
      </w:r>
      <w:r w:rsidR="001E0F93" w:rsidRPr="00EA2E03">
        <w:rPr>
          <w:b/>
          <w:sz w:val="22"/>
        </w:rPr>
        <w:t>sustancias</w:t>
      </w:r>
      <w:r w:rsidR="001E0F93" w:rsidRPr="00B875C0">
        <w:rPr>
          <w:sz w:val="22"/>
        </w:rPr>
        <w:t xml:space="preserve"> a través de sus paredes. </w:t>
      </w:r>
    </w:p>
    <w:p w:rsidR="00F73972" w:rsidRPr="00B875C0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A2E03">
        <w:rPr>
          <w:sz w:val="22"/>
          <w:u w:val="single"/>
        </w:rPr>
        <w:t>20% del</w:t>
      </w:r>
      <w:r w:rsidR="00F73972" w:rsidRPr="00EA2E03">
        <w:rPr>
          <w:sz w:val="22"/>
          <w:u w:val="single"/>
        </w:rPr>
        <w:t xml:space="preserve"> </w:t>
      </w:r>
      <w:r w:rsidRPr="00EA2E03">
        <w:rPr>
          <w:sz w:val="22"/>
          <w:u w:val="single"/>
        </w:rPr>
        <w:t>agua filtrada</w:t>
      </w:r>
      <w:r w:rsidRPr="00B875C0">
        <w:rPr>
          <w:sz w:val="22"/>
        </w:rPr>
        <w:t xml:space="preserve"> se reabsorbe en el </w:t>
      </w:r>
      <w:r w:rsidRPr="00EA2E03">
        <w:rPr>
          <w:b/>
          <w:sz w:val="22"/>
        </w:rPr>
        <w:t>asa de Henle</w:t>
      </w:r>
      <w:r w:rsidR="00EA2E03">
        <w:rPr>
          <w:sz w:val="22"/>
        </w:rPr>
        <w:t xml:space="preserve"> </w:t>
      </w:r>
      <w:r w:rsidRPr="00B875C0">
        <w:rPr>
          <w:sz w:val="22"/>
        </w:rPr>
        <w:t xml:space="preserve">en la </w:t>
      </w:r>
      <w:r w:rsidRPr="00EA2E03">
        <w:rPr>
          <w:b/>
          <w:sz w:val="22"/>
        </w:rPr>
        <w:t>rama descendente fina</w:t>
      </w:r>
      <w:r w:rsidRPr="00B875C0">
        <w:rPr>
          <w:sz w:val="22"/>
        </w:rPr>
        <w:t xml:space="preserve">. </w:t>
      </w:r>
    </w:p>
    <w:p w:rsidR="001E0F93" w:rsidRPr="003D0670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3D0670">
        <w:rPr>
          <w:b/>
          <w:sz w:val="22"/>
        </w:rPr>
        <w:t>La rama ascendente</w:t>
      </w:r>
      <w:r w:rsidR="003D0670" w:rsidRPr="003D0670">
        <w:rPr>
          <w:b/>
          <w:sz w:val="22"/>
        </w:rPr>
        <w:t xml:space="preserve"> </w:t>
      </w:r>
      <w:r w:rsidRPr="003D0670">
        <w:rPr>
          <w:b/>
          <w:sz w:val="22"/>
        </w:rPr>
        <w:t>fina y gruesa</w:t>
      </w:r>
      <w:r w:rsidR="003D0670" w:rsidRPr="003D0670">
        <w:rPr>
          <w:b/>
          <w:sz w:val="22"/>
        </w:rPr>
        <w:t xml:space="preserve">: </w:t>
      </w:r>
      <w:r w:rsidR="003D0670" w:rsidRPr="003D0670">
        <w:rPr>
          <w:sz w:val="22"/>
        </w:rPr>
        <w:t>C</w:t>
      </w:r>
      <w:r w:rsidRPr="003D0670">
        <w:rPr>
          <w:sz w:val="22"/>
        </w:rPr>
        <w:t xml:space="preserve">asi </w:t>
      </w:r>
      <w:r w:rsidRPr="003D0670">
        <w:rPr>
          <w:sz w:val="22"/>
          <w:u w:val="single"/>
        </w:rPr>
        <w:t>impermeable</w:t>
      </w:r>
      <w:r w:rsidR="00F73972" w:rsidRPr="003D0670">
        <w:rPr>
          <w:sz w:val="22"/>
          <w:u w:val="single"/>
        </w:rPr>
        <w:t xml:space="preserve"> </w:t>
      </w:r>
      <w:r w:rsidRPr="003D0670">
        <w:rPr>
          <w:sz w:val="22"/>
          <w:u w:val="single"/>
        </w:rPr>
        <w:t>al agua</w:t>
      </w:r>
      <w:r w:rsidRPr="003D0670">
        <w:rPr>
          <w:sz w:val="22"/>
        </w:rPr>
        <w:t>, importante para</w:t>
      </w:r>
      <w:r w:rsidR="00F73972" w:rsidRPr="003D0670">
        <w:rPr>
          <w:sz w:val="22"/>
        </w:rPr>
        <w:t xml:space="preserve"> </w:t>
      </w:r>
      <w:r w:rsidRPr="003D0670">
        <w:rPr>
          <w:b/>
          <w:sz w:val="22"/>
        </w:rPr>
        <w:t>concentrar la orina</w:t>
      </w:r>
      <w:r w:rsidRPr="003D0670">
        <w:rPr>
          <w:sz w:val="22"/>
        </w:rPr>
        <w:t>.</w:t>
      </w:r>
    </w:p>
    <w:p w:rsidR="00AF117A" w:rsidRPr="00B875C0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3D0670">
        <w:rPr>
          <w:b/>
          <w:sz w:val="22"/>
        </w:rPr>
        <w:t>El segmento grueso del asa de Henle</w:t>
      </w:r>
      <w:r w:rsidR="003D0670">
        <w:rPr>
          <w:sz w:val="22"/>
        </w:rPr>
        <w:t>:</w:t>
      </w:r>
      <w:r w:rsidRPr="00B875C0">
        <w:rPr>
          <w:sz w:val="22"/>
        </w:rPr>
        <w:t xml:space="preserve"> </w:t>
      </w:r>
      <w:r w:rsidR="003D0670">
        <w:rPr>
          <w:sz w:val="22"/>
        </w:rPr>
        <w:t>tiene</w:t>
      </w:r>
      <w:r w:rsidRPr="00B875C0">
        <w:rPr>
          <w:sz w:val="22"/>
        </w:rPr>
        <w:t xml:space="preserve"> una </w:t>
      </w:r>
      <w:r w:rsidRPr="003D0670">
        <w:rPr>
          <w:sz w:val="22"/>
          <w:u w:val="single"/>
        </w:rPr>
        <w:t xml:space="preserve">elevada actividad </w:t>
      </w:r>
      <w:r w:rsidR="00AF117A" w:rsidRPr="003D0670">
        <w:rPr>
          <w:sz w:val="22"/>
          <w:u w:val="single"/>
        </w:rPr>
        <w:t>metabólica</w:t>
      </w:r>
      <w:r w:rsidRPr="00B875C0">
        <w:rPr>
          <w:sz w:val="22"/>
        </w:rPr>
        <w:t xml:space="preserve"> y son capaces</w:t>
      </w:r>
      <w:r w:rsidR="00AF117A" w:rsidRPr="00B875C0">
        <w:rPr>
          <w:sz w:val="22"/>
        </w:rPr>
        <w:t xml:space="preserve"> </w:t>
      </w:r>
      <w:r w:rsidRPr="00B875C0">
        <w:rPr>
          <w:sz w:val="22"/>
        </w:rPr>
        <w:t xml:space="preserve">de una </w:t>
      </w:r>
      <w:r w:rsidRPr="00F341D2">
        <w:rPr>
          <w:b/>
          <w:sz w:val="22"/>
          <w:u w:val="single"/>
        </w:rPr>
        <w:t>reabsorción activa</w:t>
      </w:r>
      <w:r w:rsidRPr="003D0670">
        <w:rPr>
          <w:sz w:val="22"/>
          <w:u w:val="single"/>
        </w:rPr>
        <w:t xml:space="preserve"> del </w:t>
      </w:r>
      <w:r w:rsidR="00D1415C" w:rsidRPr="003D0670">
        <w:rPr>
          <w:sz w:val="22"/>
          <w:u w:val="single"/>
        </w:rPr>
        <w:t>Na+</w:t>
      </w:r>
      <w:r w:rsidRPr="003D0670">
        <w:rPr>
          <w:sz w:val="22"/>
          <w:u w:val="single"/>
        </w:rPr>
        <w:t xml:space="preserve">, el </w:t>
      </w:r>
      <w:r w:rsidR="00D1415C" w:rsidRPr="003D0670">
        <w:rPr>
          <w:sz w:val="22"/>
          <w:u w:val="single"/>
        </w:rPr>
        <w:t>Cl-</w:t>
      </w:r>
      <w:r w:rsidRPr="003D0670">
        <w:rPr>
          <w:sz w:val="22"/>
          <w:u w:val="single"/>
        </w:rPr>
        <w:t xml:space="preserve"> y el </w:t>
      </w:r>
      <w:r w:rsidR="00D1415C" w:rsidRPr="003D0670">
        <w:rPr>
          <w:sz w:val="22"/>
          <w:u w:val="single"/>
        </w:rPr>
        <w:t>K+</w:t>
      </w:r>
      <w:r w:rsidRPr="00B875C0">
        <w:rPr>
          <w:sz w:val="22"/>
        </w:rPr>
        <w:t xml:space="preserve">. </w:t>
      </w:r>
    </w:p>
    <w:p w:rsidR="00AF117A" w:rsidRPr="00B875C0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E4B24">
        <w:rPr>
          <w:sz w:val="22"/>
          <w:u w:val="single"/>
        </w:rPr>
        <w:lastRenderedPageBreak/>
        <w:t>25% del</w:t>
      </w:r>
      <w:r w:rsidR="00EE4B24">
        <w:rPr>
          <w:sz w:val="22"/>
          <w:u w:val="single"/>
        </w:rPr>
        <w:t xml:space="preserve"> </w:t>
      </w:r>
      <w:r w:rsidR="00D1415C" w:rsidRPr="00EE4B24">
        <w:rPr>
          <w:sz w:val="22"/>
          <w:u w:val="single"/>
        </w:rPr>
        <w:t>Na+</w:t>
      </w:r>
      <w:r w:rsidRPr="00EE4B24">
        <w:rPr>
          <w:sz w:val="22"/>
          <w:u w:val="single"/>
        </w:rPr>
        <w:t xml:space="preserve">, </w:t>
      </w:r>
      <w:r w:rsidR="00D1415C" w:rsidRPr="00EE4B24">
        <w:rPr>
          <w:sz w:val="22"/>
          <w:u w:val="single"/>
        </w:rPr>
        <w:t>Cl-</w:t>
      </w:r>
      <w:r w:rsidRPr="00EE4B24">
        <w:rPr>
          <w:sz w:val="22"/>
          <w:u w:val="single"/>
        </w:rPr>
        <w:t xml:space="preserve"> y </w:t>
      </w:r>
      <w:r w:rsidR="00D1415C" w:rsidRPr="00EE4B24">
        <w:rPr>
          <w:sz w:val="22"/>
          <w:u w:val="single"/>
        </w:rPr>
        <w:t>K+</w:t>
      </w:r>
      <w:r w:rsidR="00EE4B24">
        <w:rPr>
          <w:sz w:val="22"/>
        </w:rPr>
        <w:t>,</w:t>
      </w:r>
      <w:r w:rsidR="00EE4B24" w:rsidRPr="00EE4B24">
        <w:rPr>
          <w:sz w:val="22"/>
          <w:u w:val="single"/>
        </w:rPr>
        <w:t xml:space="preserve"> Ca++, bicarbonato y magnesio</w:t>
      </w:r>
      <w:r w:rsidR="00EE4B24" w:rsidRPr="00EE4B24">
        <w:rPr>
          <w:sz w:val="22"/>
        </w:rPr>
        <w:t xml:space="preserve"> </w:t>
      </w:r>
      <w:r w:rsidRPr="00EE4B24">
        <w:rPr>
          <w:sz w:val="22"/>
        </w:rPr>
        <w:t xml:space="preserve">se reabsorben en el </w:t>
      </w:r>
      <w:r w:rsidRPr="00EE4B24">
        <w:rPr>
          <w:b/>
          <w:sz w:val="22"/>
        </w:rPr>
        <w:t>asa de Henle</w:t>
      </w:r>
      <w:r w:rsidR="00EE4B24" w:rsidRPr="00EE4B24">
        <w:rPr>
          <w:b/>
          <w:sz w:val="22"/>
        </w:rPr>
        <w:t xml:space="preserve"> </w:t>
      </w:r>
      <w:r w:rsidRPr="00EE4B24">
        <w:rPr>
          <w:b/>
          <w:sz w:val="22"/>
        </w:rPr>
        <w:t>en la rama ascendente gruesa</w:t>
      </w:r>
      <w:r w:rsidRPr="00B875C0">
        <w:rPr>
          <w:sz w:val="22"/>
        </w:rPr>
        <w:t xml:space="preserve">. </w:t>
      </w:r>
    </w:p>
    <w:p w:rsidR="00AF117A" w:rsidRPr="00B875C0" w:rsidRDefault="00AF117A" w:rsidP="00EE4B24">
      <w:pPr>
        <w:pStyle w:val="Prrafodelista"/>
        <w:ind w:left="360"/>
        <w:rPr>
          <w:sz w:val="22"/>
        </w:rPr>
      </w:pPr>
    </w:p>
    <w:p w:rsidR="001E0F93" w:rsidRPr="00B875C0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E4B24">
        <w:rPr>
          <w:b/>
          <w:sz w:val="22"/>
        </w:rPr>
        <w:t>El segmento fino de la rama ascendente</w:t>
      </w:r>
      <w:r w:rsidRPr="00B875C0">
        <w:rPr>
          <w:sz w:val="22"/>
        </w:rPr>
        <w:t xml:space="preserve"> tiene</w:t>
      </w:r>
      <w:r w:rsidR="00AF117A" w:rsidRPr="00B875C0">
        <w:rPr>
          <w:sz w:val="22"/>
        </w:rPr>
        <w:t xml:space="preserve"> </w:t>
      </w:r>
      <w:r w:rsidRPr="00EE4B24">
        <w:rPr>
          <w:sz w:val="22"/>
          <w:u w:val="single"/>
        </w:rPr>
        <w:t>capacidad de reabsorción mucho menor</w:t>
      </w:r>
      <w:r w:rsidRPr="00B875C0">
        <w:rPr>
          <w:sz w:val="22"/>
        </w:rPr>
        <w:t xml:space="preserve"> y la </w:t>
      </w:r>
      <w:r w:rsidRPr="00EE4B24">
        <w:rPr>
          <w:b/>
          <w:sz w:val="22"/>
        </w:rPr>
        <w:t>rama descendente fina</w:t>
      </w:r>
      <w:r w:rsidRPr="00B875C0">
        <w:rPr>
          <w:sz w:val="22"/>
        </w:rPr>
        <w:t xml:space="preserve"> </w:t>
      </w:r>
      <w:r w:rsidRPr="00EE4B24">
        <w:rPr>
          <w:sz w:val="22"/>
          <w:u w:val="single"/>
        </w:rPr>
        <w:t>no reabsorbe cantidades</w:t>
      </w:r>
      <w:r w:rsidR="00AF117A" w:rsidRPr="00EE4B24">
        <w:rPr>
          <w:sz w:val="22"/>
          <w:u w:val="single"/>
        </w:rPr>
        <w:t xml:space="preserve"> </w:t>
      </w:r>
      <w:r w:rsidRPr="00EE4B24">
        <w:rPr>
          <w:sz w:val="22"/>
          <w:u w:val="single"/>
        </w:rPr>
        <w:t>significativas</w:t>
      </w:r>
      <w:r w:rsidRPr="00B875C0">
        <w:rPr>
          <w:sz w:val="22"/>
        </w:rPr>
        <w:t>.</w:t>
      </w:r>
    </w:p>
    <w:p w:rsidR="00AF117A" w:rsidRDefault="00AF117A" w:rsidP="00EE4B24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481E8A9E" wp14:editId="56B8AF3B">
            <wp:simplePos x="0" y="0"/>
            <wp:positionH relativeFrom="column">
              <wp:posOffset>4143375</wp:posOffset>
            </wp:positionH>
            <wp:positionV relativeFrom="paragraph">
              <wp:posOffset>102870</wp:posOffset>
            </wp:positionV>
            <wp:extent cx="2914650" cy="2981325"/>
            <wp:effectExtent l="0" t="0" r="0" b="952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4650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F117A" w:rsidRPr="00EE4B24" w:rsidRDefault="00EE4B24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E4B24">
        <w:rPr>
          <w:sz w:val="22"/>
          <w:u w:val="single"/>
        </w:rPr>
        <w:t>L</w:t>
      </w:r>
      <w:r w:rsidR="001E0F93" w:rsidRPr="00EE4B24">
        <w:rPr>
          <w:sz w:val="22"/>
          <w:u w:val="single"/>
        </w:rPr>
        <w:t>a reabsorción de solutos</w:t>
      </w:r>
      <w:r w:rsidR="00AF117A" w:rsidRPr="00EE4B24">
        <w:rPr>
          <w:sz w:val="22"/>
        </w:rPr>
        <w:t xml:space="preserve"> </w:t>
      </w:r>
      <w:r w:rsidR="001E0F93" w:rsidRPr="00EE4B24">
        <w:rPr>
          <w:sz w:val="22"/>
        </w:rPr>
        <w:t xml:space="preserve">en el </w:t>
      </w:r>
      <w:r w:rsidR="001E0F93" w:rsidRPr="00EE4B24">
        <w:rPr>
          <w:b/>
          <w:sz w:val="22"/>
        </w:rPr>
        <w:t>segmento grueso</w:t>
      </w:r>
      <w:r w:rsidR="001E0F93" w:rsidRPr="00EE4B24">
        <w:rPr>
          <w:sz w:val="22"/>
        </w:rPr>
        <w:t xml:space="preserve"> </w:t>
      </w:r>
      <w:r w:rsidR="001E0F93" w:rsidRPr="00EE4B24">
        <w:rPr>
          <w:b/>
          <w:sz w:val="22"/>
        </w:rPr>
        <w:t>del asa ascendente</w:t>
      </w:r>
      <w:r w:rsidR="001E0F93" w:rsidRPr="00EE4B24">
        <w:rPr>
          <w:sz w:val="22"/>
        </w:rPr>
        <w:t xml:space="preserve"> de Henle está </w:t>
      </w:r>
      <w:r w:rsidR="001E0F93" w:rsidRPr="00EE4B24">
        <w:rPr>
          <w:b/>
          <w:sz w:val="22"/>
        </w:rPr>
        <w:t>ligada</w:t>
      </w:r>
      <w:r w:rsidR="001E0F93" w:rsidRPr="00EE4B24">
        <w:rPr>
          <w:sz w:val="22"/>
        </w:rPr>
        <w:t xml:space="preserve"> a la </w:t>
      </w:r>
      <w:r w:rsidR="001E0F93" w:rsidRPr="00EE4B24">
        <w:rPr>
          <w:sz w:val="22"/>
          <w:u w:val="single"/>
        </w:rPr>
        <w:t>capacidad de reabsorción de la bomba ATPasa</w:t>
      </w:r>
      <w:r w:rsidR="00AF117A" w:rsidRPr="00EE4B24">
        <w:rPr>
          <w:sz w:val="22"/>
          <w:u w:val="single"/>
        </w:rPr>
        <w:t xml:space="preserve"> </w:t>
      </w:r>
      <w:r w:rsidR="00D1415C" w:rsidRPr="00EE4B24">
        <w:rPr>
          <w:sz w:val="22"/>
          <w:u w:val="single"/>
        </w:rPr>
        <w:t>Na+</w:t>
      </w:r>
      <w:r w:rsidR="001E0F93" w:rsidRPr="00EE4B24">
        <w:rPr>
          <w:sz w:val="22"/>
          <w:u w:val="single"/>
        </w:rPr>
        <w:t>-</w:t>
      </w:r>
      <w:r w:rsidR="00D1415C" w:rsidRPr="00EE4B24">
        <w:rPr>
          <w:sz w:val="22"/>
          <w:u w:val="single"/>
        </w:rPr>
        <w:t>K+</w:t>
      </w:r>
      <w:r w:rsidR="001E0F93" w:rsidRPr="00EE4B24">
        <w:rPr>
          <w:sz w:val="22"/>
        </w:rPr>
        <w:t>, que mantiene una concentración intracelular</w:t>
      </w:r>
      <w:r w:rsidR="00AF117A" w:rsidRPr="00EE4B24">
        <w:rPr>
          <w:sz w:val="22"/>
        </w:rPr>
        <w:t xml:space="preserve"> </w:t>
      </w:r>
      <w:r w:rsidR="001E0F93" w:rsidRPr="00EE4B24">
        <w:rPr>
          <w:sz w:val="22"/>
        </w:rPr>
        <w:t xml:space="preserve">baja de </w:t>
      </w:r>
      <w:r w:rsidR="00D1415C" w:rsidRPr="00EE4B24">
        <w:rPr>
          <w:sz w:val="22"/>
        </w:rPr>
        <w:t>Na+</w:t>
      </w:r>
      <w:r w:rsidR="001E0F93" w:rsidRPr="00EE4B24">
        <w:rPr>
          <w:sz w:val="22"/>
        </w:rPr>
        <w:t xml:space="preserve">. </w:t>
      </w:r>
    </w:p>
    <w:p w:rsidR="00AF117A" w:rsidRPr="00EE4B24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E4B24">
        <w:rPr>
          <w:sz w:val="22"/>
        </w:rPr>
        <w:t>En</w:t>
      </w:r>
      <w:r w:rsidR="00AF117A" w:rsidRPr="00EE4B24">
        <w:rPr>
          <w:sz w:val="22"/>
        </w:rPr>
        <w:t xml:space="preserve"> </w:t>
      </w:r>
      <w:r w:rsidRPr="00EE4B24">
        <w:rPr>
          <w:sz w:val="22"/>
        </w:rPr>
        <w:t xml:space="preserve">el </w:t>
      </w:r>
      <w:r w:rsidRPr="00EE4B24">
        <w:rPr>
          <w:b/>
          <w:sz w:val="22"/>
        </w:rPr>
        <w:t>asa ascendente gruesa</w:t>
      </w:r>
      <w:r w:rsidRPr="00EE4B24">
        <w:rPr>
          <w:sz w:val="22"/>
        </w:rPr>
        <w:t xml:space="preserve">, el movimiento del </w:t>
      </w:r>
      <w:r w:rsidR="00D1415C" w:rsidRPr="00EE4B24">
        <w:rPr>
          <w:sz w:val="22"/>
        </w:rPr>
        <w:t>Na+</w:t>
      </w:r>
      <w:r w:rsidRPr="00EE4B24">
        <w:rPr>
          <w:sz w:val="22"/>
        </w:rPr>
        <w:t xml:space="preserve"> a través</w:t>
      </w:r>
      <w:r w:rsidR="00AF117A" w:rsidRPr="00EE4B24">
        <w:rPr>
          <w:sz w:val="22"/>
        </w:rPr>
        <w:t xml:space="preserve"> </w:t>
      </w:r>
      <w:r w:rsidRPr="00EE4B24">
        <w:rPr>
          <w:sz w:val="22"/>
        </w:rPr>
        <w:t xml:space="preserve">de la membrana luminal </w:t>
      </w:r>
      <w:r w:rsidRPr="00EE4B24">
        <w:rPr>
          <w:sz w:val="22"/>
          <w:u w:val="single"/>
        </w:rPr>
        <w:t>está mediado</w:t>
      </w:r>
      <w:r w:rsidRPr="00EE4B24">
        <w:rPr>
          <w:sz w:val="22"/>
        </w:rPr>
        <w:t xml:space="preserve"> por un</w:t>
      </w:r>
      <w:r w:rsidR="00AF117A" w:rsidRPr="00EE4B24">
        <w:rPr>
          <w:sz w:val="22"/>
        </w:rPr>
        <w:t xml:space="preserve"> </w:t>
      </w:r>
      <w:proofErr w:type="spellStart"/>
      <w:r w:rsidRPr="00EE4B24">
        <w:rPr>
          <w:b/>
          <w:sz w:val="22"/>
        </w:rPr>
        <w:t>cotransportador</w:t>
      </w:r>
      <w:proofErr w:type="spellEnd"/>
      <w:r w:rsidRPr="00EE4B24">
        <w:rPr>
          <w:b/>
          <w:sz w:val="22"/>
        </w:rPr>
        <w:t xml:space="preserve"> de 1-</w:t>
      </w:r>
      <w:r w:rsidR="00D1415C" w:rsidRPr="00EE4B24">
        <w:rPr>
          <w:b/>
          <w:sz w:val="22"/>
        </w:rPr>
        <w:t>Na+</w:t>
      </w:r>
      <w:r w:rsidRPr="00EE4B24">
        <w:rPr>
          <w:b/>
          <w:sz w:val="22"/>
        </w:rPr>
        <w:t>, 2-</w:t>
      </w:r>
      <w:r w:rsidR="00D1415C" w:rsidRPr="00EE4B24">
        <w:rPr>
          <w:b/>
          <w:sz w:val="22"/>
        </w:rPr>
        <w:t>Cl-</w:t>
      </w:r>
      <w:r w:rsidRPr="00EE4B24">
        <w:rPr>
          <w:b/>
          <w:sz w:val="22"/>
        </w:rPr>
        <w:t>, 1-</w:t>
      </w:r>
      <w:r w:rsidR="00D1415C" w:rsidRPr="00EE4B24">
        <w:rPr>
          <w:b/>
          <w:sz w:val="22"/>
        </w:rPr>
        <w:t>K+</w:t>
      </w:r>
      <w:r w:rsidRPr="00EE4B24">
        <w:rPr>
          <w:sz w:val="22"/>
        </w:rPr>
        <w:t xml:space="preserve">. </w:t>
      </w:r>
    </w:p>
    <w:p w:rsidR="00AF117A" w:rsidRDefault="00AF117A" w:rsidP="00EE4B24">
      <w:pPr>
        <w:rPr>
          <w:sz w:val="22"/>
        </w:rPr>
      </w:pPr>
    </w:p>
    <w:p w:rsidR="00AF117A" w:rsidRPr="00EE4B24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EE4B24">
        <w:rPr>
          <w:b/>
          <w:sz w:val="22"/>
        </w:rPr>
        <w:t>La rama ascendente gruesa del asa de Henle es</w:t>
      </w:r>
      <w:r w:rsidRPr="00EE4B24">
        <w:rPr>
          <w:sz w:val="22"/>
        </w:rPr>
        <w:t xml:space="preserve"> el lugar</w:t>
      </w:r>
      <w:r w:rsidR="00AF117A" w:rsidRPr="00EE4B24">
        <w:rPr>
          <w:sz w:val="22"/>
        </w:rPr>
        <w:t xml:space="preserve"> </w:t>
      </w:r>
      <w:r w:rsidRPr="00EE4B24">
        <w:rPr>
          <w:sz w:val="22"/>
        </w:rPr>
        <w:t xml:space="preserve">de acción de los </w:t>
      </w:r>
      <w:r w:rsidRPr="00EE4B24">
        <w:rPr>
          <w:sz w:val="22"/>
          <w:u w:val="single"/>
        </w:rPr>
        <w:t>diuréticos de «asa»</w:t>
      </w:r>
      <w:r w:rsidRPr="00EE4B24">
        <w:rPr>
          <w:sz w:val="22"/>
        </w:rPr>
        <w:t xml:space="preserve"> </w:t>
      </w:r>
      <w:r w:rsidRPr="00EE4B24">
        <w:rPr>
          <w:b/>
          <w:sz w:val="22"/>
        </w:rPr>
        <w:t>furosemida,</w:t>
      </w:r>
      <w:r w:rsidR="00AF117A" w:rsidRPr="00EE4B24">
        <w:rPr>
          <w:b/>
          <w:sz w:val="22"/>
        </w:rPr>
        <w:t xml:space="preserve"> </w:t>
      </w:r>
      <w:r w:rsidRPr="00EE4B24">
        <w:rPr>
          <w:b/>
          <w:sz w:val="22"/>
        </w:rPr>
        <w:t xml:space="preserve">ácido </w:t>
      </w:r>
      <w:proofErr w:type="spellStart"/>
      <w:r w:rsidRPr="00EE4B24">
        <w:rPr>
          <w:b/>
          <w:sz w:val="22"/>
        </w:rPr>
        <w:t>etacrínico</w:t>
      </w:r>
      <w:proofErr w:type="spellEnd"/>
      <w:r w:rsidRPr="00EE4B24">
        <w:rPr>
          <w:b/>
          <w:sz w:val="22"/>
        </w:rPr>
        <w:t xml:space="preserve"> y </w:t>
      </w:r>
      <w:proofErr w:type="spellStart"/>
      <w:r w:rsidRPr="00EE4B24">
        <w:rPr>
          <w:b/>
          <w:sz w:val="22"/>
        </w:rPr>
        <w:t>bumetanida</w:t>
      </w:r>
      <w:proofErr w:type="spellEnd"/>
      <w:r w:rsidRPr="00EE4B24">
        <w:rPr>
          <w:sz w:val="22"/>
        </w:rPr>
        <w:t xml:space="preserve">, todos los cuales </w:t>
      </w:r>
      <w:r w:rsidRPr="008757CD">
        <w:rPr>
          <w:b/>
          <w:sz w:val="22"/>
          <w:u w:val="single"/>
        </w:rPr>
        <w:t>inhiben la</w:t>
      </w:r>
      <w:r w:rsidR="00AF117A" w:rsidRPr="008757CD">
        <w:rPr>
          <w:b/>
          <w:sz w:val="22"/>
          <w:u w:val="single"/>
        </w:rPr>
        <w:t xml:space="preserve"> </w:t>
      </w:r>
      <w:r w:rsidRPr="008757CD">
        <w:rPr>
          <w:b/>
          <w:sz w:val="22"/>
          <w:u w:val="single"/>
        </w:rPr>
        <w:t xml:space="preserve">acción del </w:t>
      </w:r>
      <w:proofErr w:type="spellStart"/>
      <w:r w:rsidRPr="008757CD">
        <w:rPr>
          <w:b/>
          <w:sz w:val="22"/>
          <w:u w:val="single"/>
        </w:rPr>
        <w:t>cotransportador</w:t>
      </w:r>
      <w:proofErr w:type="spellEnd"/>
      <w:r w:rsidRPr="008757CD">
        <w:rPr>
          <w:b/>
          <w:sz w:val="22"/>
          <w:u w:val="single"/>
        </w:rPr>
        <w:t xml:space="preserve"> </w:t>
      </w:r>
      <w:r w:rsidR="00D1415C" w:rsidRPr="008757CD">
        <w:rPr>
          <w:b/>
          <w:sz w:val="22"/>
          <w:u w:val="single"/>
        </w:rPr>
        <w:t>Na+</w:t>
      </w:r>
      <w:r w:rsidRPr="008757CD">
        <w:rPr>
          <w:b/>
          <w:sz w:val="22"/>
          <w:u w:val="single"/>
        </w:rPr>
        <w:t xml:space="preserve"> 2-</w:t>
      </w:r>
      <w:r w:rsidR="00D1415C" w:rsidRPr="008757CD">
        <w:rPr>
          <w:b/>
          <w:sz w:val="22"/>
          <w:u w:val="single"/>
        </w:rPr>
        <w:t>Cl-</w:t>
      </w:r>
      <w:r w:rsidRPr="008757CD">
        <w:rPr>
          <w:b/>
          <w:sz w:val="22"/>
          <w:u w:val="single"/>
        </w:rPr>
        <w:t xml:space="preserve"> </w:t>
      </w:r>
      <w:r w:rsidR="00D1415C" w:rsidRPr="008757CD">
        <w:rPr>
          <w:b/>
          <w:sz w:val="22"/>
          <w:u w:val="single"/>
        </w:rPr>
        <w:t>K+</w:t>
      </w:r>
      <w:r w:rsidRPr="008757CD">
        <w:rPr>
          <w:b/>
          <w:sz w:val="22"/>
          <w:u w:val="single"/>
        </w:rPr>
        <w:t>.</w:t>
      </w:r>
      <w:r w:rsidRPr="00EE4B24">
        <w:rPr>
          <w:sz w:val="22"/>
        </w:rPr>
        <w:t xml:space="preserve"> </w:t>
      </w:r>
    </w:p>
    <w:p w:rsidR="001E0F93" w:rsidRPr="001E0F93" w:rsidRDefault="001E0F93" w:rsidP="00EE4B24">
      <w:pPr>
        <w:rPr>
          <w:sz w:val="22"/>
        </w:rPr>
      </w:pPr>
    </w:p>
    <w:p w:rsidR="00AF117A" w:rsidRPr="00EE4B24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8757CD">
        <w:rPr>
          <w:sz w:val="22"/>
          <w:u w:val="single"/>
        </w:rPr>
        <w:t>La rama ascendente gruesa</w:t>
      </w:r>
      <w:r w:rsidRPr="00EE4B24">
        <w:rPr>
          <w:sz w:val="22"/>
        </w:rPr>
        <w:t xml:space="preserve"> tiene un </w:t>
      </w:r>
      <w:r w:rsidRPr="008757CD">
        <w:rPr>
          <w:b/>
          <w:sz w:val="22"/>
        </w:rPr>
        <w:t xml:space="preserve">contratransporte </w:t>
      </w:r>
      <w:r w:rsidR="00D1415C" w:rsidRPr="008757CD">
        <w:rPr>
          <w:b/>
          <w:sz w:val="22"/>
        </w:rPr>
        <w:t>Na+</w:t>
      </w:r>
      <w:r w:rsidRPr="008757CD">
        <w:rPr>
          <w:b/>
          <w:sz w:val="22"/>
        </w:rPr>
        <w:t>-</w:t>
      </w:r>
      <w:r w:rsidR="008757CD" w:rsidRPr="008757CD">
        <w:rPr>
          <w:b/>
          <w:sz w:val="22"/>
        </w:rPr>
        <w:t>H+</w:t>
      </w:r>
      <w:r w:rsidRPr="00EE4B24">
        <w:rPr>
          <w:sz w:val="22"/>
        </w:rPr>
        <w:t xml:space="preserve"> que media la reabsorción de </w:t>
      </w:r>
      <w:r w:rsidR="00D1415C" w:rsidRPr="00EE4B24">
        <w:rPr>
          <w:sz w:val="22"/>
        </w:rPr>
        <w:t>Na+</w:t>
      </w:r>
      <w:r w:rsidRPr="00EE4B24">
        <w:rPr>
          <w:sz w:val="22"/>
        </w:rPr>
        <w:t xml:space="preserve"> y la secreción</w:t>
      </w:r>
      <w:r w:rsidR="00AF117A" w:rsidRPr="00EE4B24">
        <w:rPr>
          <w:sz w:val="22"/>
        </w:rPr>
        <w:t xml:space="preserve"> </w:t>
      </w:r>
      <w:r w:rsidRPr="00EE4B24">
        <w:rPr>
          <w:sz w:val="22"/>
        </w:rPr>
        <w:t xml:space="preserve">de </w:t>
      </w:r>
      <w:r w:rsidR="008757CD">
        <w:rPr>
          <w:sz w:val="22"/>
        </w:rPr>
        <w:t>H+</w:t>
      </w:r>
      <w:r w:rsidRPr="00EE4B24">
        <w:rPr>
          <w:sz w:val="22"/>
        </w:rPr>
        <w:t>.</w:t>
      </w:r>
      <w:r w:rsidR="00AF117A" w:rsidRPr="00EE4B24">
        <w:rPr>
          <w:sz w:val="22"/>
        </w:rPr>
        <w:t xml:space="preserve"> </w:t>
      </w:r>
    </w:p>
    <w:p w:rsidR="00AF117A" w:rsidRDefault="00AF117A" w:rsidP="00EE4B24">
      <w:pPr>
        <w:rPr>
          <w:sz w:val="22"/>
        </w:rPr>
      </w:pPr>
    </w:p>
    <w:p w:rsidR="00AF117A" w:rsidRPr="00EE4B24" w:rsidRDefault="008757CD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8757CD">
        <w:rPr>
          <w:b/>
          <w:sz w:val="22"/>
        </w:rPr>
        <w:t>R</w:t>
      </w:r>
      <w:r w:rsidR="001E0F93" w:rsidRPr="008757CD">
        <w:rPr>
          <w:b/>
          <w:sz w:val="22"/>
        </w:rPr>
        <w:t>eabsorción paracelular</w:t>
      </w:r>
      <w:r w:rsidR="001E0F93" w:rsidRPr="00EE4B24">
        <w:rPr>
          <w:sz w:val="22"/>
        </w:rPr>
        <w:t xml:space="preserve"> </w:t>
      </w:r>
      <w:r w:rsidR="001E0F93" w:rsidRPr="008757CD">
        <w:rPr>
          <w:b/>
          <w:sz w:val="22"/>
        </w:rPr>
        <w:t>de cationes</w:t>
      </w:r>
      <w:r w:rsidR="001E0F93" w:rsidRPr="00EE4B24">
        <w:rPr>
          <w:sz w:val="22"/>
        </w:rPr>
        <w:t xml:space="preserve">, como </w:t>
      </w:r>
      <w:r w:rsidR="001E0F93" w:rsidRPr="008757CD">
        <w:rPr>
          <w:sz w:val="22"/>
          <w:u w:val="single"/>
        </w:rPr>
        <w:t xml:space="preserve">Mg++, Ca++, Na+ y </w:t>
      </w:r>
      <w:r>
        <w:rPr>
          <w:sz w:val="22"/>
          <w:u w:val="single"/>
        </w:rPr>
        <w:t>K+</w:t>
      </w:r>
      <w:r w:rsidR="001E0F93" w:rsidRPr="00EE4B24">
        <w:rPr>
          <w:sz w:val="22"/>
        </w:rPr>
        <w:t xml:space="preserve"> en la </w:t>
      </w:r>
      <w:r w:rsidR="001E0F93" w:rsidRPr="008757CD">
        <w:rPr>
          <w:b/>
          <w:sz w:val="22"/>
        </w:rPr>
        <w:t>rama</w:t>
      </w:r>
      <w:r w:rsidR="00AF117A" w:rsidRPr="008757CD">
        <w:rPr>
          <w:b/>
          <w:sz w:val="22"/>
        </w:rPr>
        <w:t xml:space="preserve"> </w:t>
      </w:r>
      <w:r w:rsidR="001E0F93" w:rsidRPr="008757CD">
        <w:rPr>
          <w:b/>
          <w:sz w:val="22"/>
        </w:rPr>
        <w:t>ascendente gruesa</w:t>
      </w:r>
      <w:r w:rsidR="001E0F93" w:rsidRPr="00EE4B24">
        <w:rPr>
          <w:sz w:val="22"/>
        </w:rPr>
        <w:t xml:space="preserve">. </w:t>
      </w:r>
    </w:p>
    <w:p w:rsidR="00AF117A" w:rsidRPr="00EE4B24" w:rsidRDefault="008757CD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8757CD">
        <w:rPr>
          <w:b/>
          <w:sz w:val="22"/>
        </w:rPr>
        <w:t>E</w:t>
      </w:r>
      <w:r w:rsidR="001E0F93" w:rsidRPr="008757CD">
        <w:rPr>
          <w:b/>
          <w:sz w:val="22"/>
        </w:rPr>
        <w:t xml:space="preserve">l </w:t>
      </w:r>
      <w:proofErr w:type="spellStart"/>
      <w:r w:rsidR="001E0F93" w:rsidRPr="008757CD">
        <w:rPr>
          <w:b/>
          <w:sz w:val="22"/>
        </w:rPr>
        <w:t>cotransportador</w:t>
      </w:r>
      <w:proofErr w:type="spellEnd"/>
      <w:r w:rsidR="00AF117A" w:rsidRPr="008757CD">
        <w:rPr>
          <w:b/>
          <w:sz w:val="22"/>
        </w:rPr>
        <w:t xml:space="preserve"> </w:t>
      </w:r>
      <w:r w:rsidR="001E0F93" w:rsidRPr="008757CD">
        <w:rPr>
          <w:b/>
          <w:sz w:val="22"/>
        </w:rPr>
        <w:t>1-</w:t>
      </w:r>
      <w:r w:rsidR="00D1415C" w:rsidRPr="008757CD">
        <w:rPr>
          <w:b/>
          <w:sz w:val="22"/>
        </w:rPr>
        <w:t>Na+</w:t>
      </w:r>
      <w:r w:rsidR="001E0F93" w:rsidRPr="008757CD">
        <w:rPr>
          <w:b/>
          <w:sz w:val="22"/>
        </w:rPr>
        <w:t>, 2-</w:t>
      </w:r>
      <w:r w:rsidR="00D1415C" w:rsidRPr="008757CD">
        <w:rPr>
          <w:b/>
          <w:sz w:val="22"/>
        </w:rPr>
        <w:t>Cl-</w:t>
      </w:r>
      <w:r w:rsidR="001E0F93" w:rsidRPr="008757CD">
        <w:rPr>
          <w:b/>
          <w:sz w:val="22"/>
        </w:rPr>
        <w:t>, 1-</w:t>
      </w:r>
      <w:r w:rsidR="00D1415C" w:rsidRPr="008757CD">
        <w:rPr>
          <w:b/>
          <w:sz w:val="22"/>
        </w:rPr>
        <w:t>K+</w:t>
      </w:r>
      <w:r w:rsidR="001E0F93" w:rsidRPr="00EE4B24">
        <w:rPr>
          <w:sz w:val="22"/>
        </w:rPr>
        <w:t xml:space="preserve"> mueve igual cantidad</w:t>
      </w:r>
      <w:r w:rsidR="00AF117A" w:rsidRPr="00EE4B24">
        <w:rPr>
          <w:sz w:val="22"/>
        </w:rPr>
        <w:t xml:space="preserve"> </w:t>
      </w:r>
      <w:r w:rsidR="001E0F93" w:rsidRPr="00EE4B24">
        <w:rPr>
          <w:sz w:val="22"/>
        </w:rPr>
        <w:t xml:space="preserve">de cationes y aniones al interior de la célula, hay una </w:t>
      </w:r>
      <w:r w:rsidR="001E0F93" w:rsidRPr="008757CD">
        <w:rPr>
          <w:b/>
          <w:sz w:val="22"/>
        </w:rPr>
        <w:t>ligera</w:t>
      </w:r>
      <w:r w:rsidR="00AF117A" w:rsidRPr="008757CD">
        <w:rPr>
          <w:b/>
          <w:sz w:val="22"/>
        </w:rPr>
        <w:t xml:space="preserve"> </w:t>
      </w:r>
      <w:proofErr w:type="spellStart"/>
      <w:r w:rsidR="001E0F93" w:rsidRPr="008757CD">
        <w:rPr>
          <w:b/>
          <w:sz w:val="22"/>
        </w:rPr>
        <w:t>retrodifusión</w:t>
      </w:r>
      <w:proofErr w:type="spellEnd"/>
      <w:r w:rsidR="001E0F93" w:rsidRPr="008757CD">
        <w:rPr>
          <w:b/>
          <w:sz w:val="22"/>
        </w:rPr>
        <w:t xml:space="preserve"> de iones </w:t>
      </w:r>
      <w:r w:rsidR="00D1415C" w:rsidRPr="008757CD">
        <w:rPr>
          <w:b/>
          <w:sz w:val="22"/>
        </w:rPr>
        <w:t>K+</w:t>
      </w:r>
      <w:r w:rsidR="001E0F93" w:rsidRPr="00EE4B24">
        <w:rPr>
          <w:sz w:val="22"/>
        </w:rPr>
        <w:t xml:space="preserve"> que crea una </w:t>
      </w:r>
      <w:r w:rsidR="001E0F93" w:rsidRPr="008757CD">
        <w:rPr>
          <w:sz w:val="22"/>
          <w:u w:val="single"/>
        </w:rPr>
        <w:t>carga</w:t>
      </w:r>
      <w:r w:rsidR="00AF117A" w:rsidRPr="008757CD">
        <w:rPr>
          <w:sz w:val="22"/>
          <w:u w:val="single"/>
        </w:rPr>
        <w:t xml:space="preserve"> </w:t>
      </w:r>
      <w:r w:rsidR="001E0F93" w:rsidRPr="008757CD">
        <w:rPr>
          <w:sz w:val="22"/>
          <w:u w:val="single"/>
        </w:rPr>
        <w:t>positiva de unos +8 mV</w:t>
      </w:r>
      <w:r w:rsidR="001E0F93" w:rsidRPr="00EE4B24">
        <w:rPr>
          <w:sz w:val="22"/>
        </w:rPr>
        <w:t xml:space="preserve"> en la luz tubular. </w:t>
      </w:r>
    </w:p>
    <w:p w:rsidR="00AF117A" w:rsidRPr="001E0F93" w:rsidRDefault="00AF117A" w:rsidP="00EE4B24">
      <w:pPr>
        <w:rPr>
          <w:sz w:val="22"/>
        </w:rPr>
      </w:pPr>
    </w:p>
    <w:p w:rsidR="00AF117A" w:rsidRPr="00EE4B24" w:rsidRDefault="001E0F93" w:rsidP="00CC769E">
      <w:pPr>
        <w:pStyle w:val="Prrafodelista"/>
        <w:numPr>
          <w:ilvl w:val="0"/>
          <w:numId w:val="25"/>
        </w:numPr>
        <w:ind w:left="360"/>
        <w:rPr>
          <w:sz w:val="22"/>
        </w:rPr>
      </w:pPr>
      <w:r w:rsidRPr="008757CD">
        <w:rPr>
          <w:b/>
          <w:sz w:val="22"/>
        </w:rPr>
        <w:t>El segmento grueso del asa ascendente</w:t>
      </w:r>
      <w:r w:rsidRPr="00EE4B24">
        <w:rPr>
          <w:sz w:val="22"/>
        </w:rPr>
        <w:t xml:space="preserve"> de Henle es </w:t>
      </w:r>
      <w:r w:rsidRPr="008757CD">
        <w:rPr>
          <w:sz w:val="22"/>
          <w:u w:val="single"/>
        </w:rPr>
        <w:t>casi</w:t>
      </w:r>
      <w:r w:rsidR="00AF117A" w:rsidRPr="008757CD">
        <w:rPr>
          <w:sz w:val="22"/>
          <w:u w:val="single"/>
        </w:rPr>
        <w:t xml:space="preserve"> </w:t>
      </w:r>
      <w:r w:rsidRPr="008757CD">
        <w:rPr>
          <w:sz w:val="22"/>
          <w:u w:val="single"/>
        </w:rPr>
        <w:t>impermeable al agua</w:t>
      </w:r>
      <w:r w:rsidRPr="00EE4B24">
        <w:rPr>
          <w:sz w:val="22"/>
        </w:rPr>
        <w:t xml:space="preserve">. </w:t>
      </w:r>
    </w:p>
    <w:p w:rsidR="00AF117A" w:rsidRDefault="00AF117A" w:rsidP="001E0F93">
      <w:pPr>
        <w:rPr>
          <w:sz w:val="22"/>
        </w:rPr>
      </w:pPr>
    </w:p>
    <w:p w:rsidR="001E0F93" w:rsidRPr="001E0F93" w:rsidRDefault="00A50467" w:rsidP="00AF117A">
      <w:pPr>
        <w:pStyle w:val="Ttulo2"/>
      </w:pPr>
      <w:r>
        <w:t>Túbulo</w:t>
      </w:r>
      <w:r w:rsidR="001E0F93" w:rsidRPr="001E0F93">
        <w:t xml:space="preserve"> dista</w:t>
      </w:r>
      <w:r w:rsidR="00AF117A">
        <w:t>l</w:t>
      </w:r>
    </w:p>
    <w:p w:rsidR="001E0F93" w:rsidRPr="00DA0AF9" w:rsidRDefault="001E0F93" w:rsidP="00CC769E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DA0AF9">
        <w:rPr>
          <w:b/>
          <w:sz w:val="22"/>
        </w:rPr>
        <w:t>La porción inicial</w:t>
      </w:r>
      <w:r w:rsidRPr="00DA0AF9">
        <w:rPr>
          <w:sz w:val="22"/>
        </w:rPr>
        <w:t xml:space="preserve"> </w:t>
      </w:r>
      <w:r w:rsidRPr="00DA0AF9">
        <w:rPr>
          <w:b/>
          <w:sz w:val="22"/>
        </w:rPr>
        <w:t xml:space="preserve">del </w:t>
      </w:r>
      <w:r w:rsidR="00A50467" w:rsidRPr="00DA0AF9">
        <w:rPr>
          <w:b/>
          <w:sz w:val="22"/>
        </w:rPr>
        <w:t>túbulo</w:t>
      </w:r>
      <w:r w:rsidR="0080722B" w:rsidRPr="00DA0AF9">
        <w:rPr>
          <w:b/>
          <w:sz w:val="22"/>
        </w:rPr>
        <w:t xml:space="preserve"> distal</w:t>
      </w:r>
      <w:r w:rsidRPr="00DA0AF9">
        <w:rPr>
          <w:sz w:val="22"/>
        </w:rPr>
        <w:t xml:space="preserve"> conforma la </w:t>
      </w:r>
      <w:r w:rsidRPr="00DA0AF9">
        <w:rPr>
          <w:b/>
          <w:sz w:val="22"/>
        </w:rPr>
        <w:t>mácula densa</w:t>
      </w:r>
      <w:r w:rsidR="00DA0AF9">
        <w:rPr>
          <w:sz w:val="22"/>
        </w:rPr>
        <w:t xml:space="preserve"> </w:t>
      </w:r>
      <w:r w:rsidRPr="00DA0AF9">
        <w:rPr>
          <w:sz w:val="22"/>
        </w:rPr>
        <w:t xml:space="preserve">que proporciona un </w:t>
      </w:r>
      <w:r w:rsidRPr="00DA0AF9">
        <w:rPr>
          <w:sz w:val="22"/>
          <w:u w:val="single"/>
        </w:rPr>
        <w:t>control de retroalimentación</w:t>
      </w:r>
      <w:r w:rsidR="0080722B" w:rsidRPr="00DA0AF9">
        <w:rPr>
          <w:sz w:val="22"/>
          <w:u w:val="single"/>
        </w:rPr>
        <w:t xml:space="preserve"> </w:t>
      </w:r>
      <w:r w:rsidRPr="00DA0AF9">
        <w:rPr>
          <w:sz w:val="22"/>
          <w:u w:val="single"/>
        </w:rPr>
        <w:t>del FG y del flujo sanguíneo</w:t>
      </w:r>
      <w:r w:rsidRPr="00DA0AF9">
        <w:rPr>
          <w:sz w:val="22"/>
        </w:rPr>
        <w:t xml:space="preserve"> en esta misma</w:t>
      </w:r>
      <w:r w:rsidR="0080722B" w:rsidRPr="00DA0AF9">
        <w:rPr>
          <w:sz w:val="22"/>
        </w:rPr>
        <w:t xml:space="preserve"> </w:t>
      </w:r>
      <w:r w:rsidRPr="00DA0AF9">
        <w:rPr>
          <w:sz w:val="22"/>
        </w:rPr>
        <w:t>nefrona.</w:t>
      </w:r>
    </w:p>
    <w:p w:rsidR="0080722B" w:rsidRPr="001E0F93" w:rsidRDefault="0080722B" w:rsidP="00DA0AF9">
      <w:pPr>
        <w:rPr>
          <w:sz w:val="22"/>
        </w:rPr>
      </w:pPr>
    </w:p>
    <w:p w:rsidR="0080722B" w:rsidRPr="00DA0AF9" w:rsidRDefault="0015390B" w:rsidP="00CC769E">
      <w:pPr>
        <w:pStyle w:val="Prrafodelista"/>
        <w:numPr>
          <w:ilvl w:val="0"/>
          <w:numId w:val="28"/>
        </w:numPr>
        <w:ind w:left="360"/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70528" behindDoc="1" locked="0" layoutInCell="1" allowOverlap="1" wp14:anchorId="0627507D" wp14:editId="2D478E06">
            <wp:simplePos x="0" y="0"/>
            <wp:positionH relativeFrom="column">
              <wp:posOffset>4143375</wp:posOffset>
            </wp:positionH>
            <wp:positionV relativeFrom="paragraph">
              <wp:posOffset>440055</wp:posOffset>
            </wp:positionV>
            <wp:extent cx="2929890" cy="2276475"/>
            <wp:effectExtent l="19050" t="0" r="381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9890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0AF9" w:rsidRPr="00DA0AF9">
        <w:rPr>
          <w:sz w:val="22"/>
        </w:rPr>
        <w:t xml:space="preserve">Luego el </w:t>
      </w:r>
      <w:r w:rsidR="00A50467" w:rsidRPr="00DA0AF9">
        <w:rPr>
          <w:b/>
          <w:sz w:val="22"/>
        </w:rPr>
        <w:t>túbulo</w:t>
      </w:r>
      <w:r w:rsidR="0080722B" w:rsidRPr="00DA0AF9">
        <w:rPr>
          <w:b/>
          <w:sz w:val="22"/>
        </w:rPr>
        <w:t xml:space="preserve"> distal</w:t>
      </w:r>
      <w:r w:rsidR="001E0F93" w:rsidRPr="00DA0AF9">
        <w:rPr>
          <w:sz w:val="22"/>
        </w:rPr>
        <w:t xml:space="preserve"> está </w:t>
      </w:r>
      <w:r w:rsidR="001E0F93" w:rsidRPr="00DA0AF9">
        <w:rPr>
          <w:b/>
          <w:sz w:val="22"/>
        </w:rPr>
        <w:t>muy contornead</w:t>
      </w:r>
      <w:r w:rsidR="00DA0AF9" w:rsidRPr="00DA0AF9">
        <w:rPr>
          <w:b/>
          <w:sz w:val="22"/>
        </w:rPr>
        <w:t>o</w:t>
      </w:r>
      <w:r w:rsidR="0080722B" w:rsidRPr="00DA0AF9">
        <w:rPr>
          <w:sz w:val="22"/>
        </w:rPr>
        <w:t xml:space="preserve"> </w:t>
      </w:r>
      <w:r w:rsidR="001E0F93" w:rsidRPr="00DA0AF9">
        <w:rPr>
          <w:sz w:val="22"/>
        </w:rPr>
        <w:t xml:space="preserve">y cuenta con </w:t>
      </w:r>
      <w:r w:rsidR="001E0F93" w:rsidRPr="00DA0AF9">
        <w:rPr>
          <w:sz w:val="22"/>
          <w:u w:val="single"/>
        </w:rPr>
        <w:t xml:space="preserve">las características </w:t>
      </w:r>
      <w:proofErr w:type="spellStart"/>
      <w:r w:rsidR="001E0F93" w:rsidRPr="00DA0AF9">
        <w:rPr>
          <w:sz w:val="22"/>
          <w:u w:val="single"/>
        </w:rPr>
        <w:t>reabsortivas</w:t>
      </w:r>
      <w:proofErr w:type="spellEnd"/>
      <w:r w:rsidR="0080722B" w:rsidRPr="00DA0AF9">
        <w:rPr>
          <w:sz w:val="22"/>
        </w:rPr>
        <w:t xml:space="preserve"> </w:t>
      </w:r>
      <w:r w:rsidR="001E0F93" w:rsidRPr="00DA0AF9">
        <w:rPr>
          <w:sz w:val="22"/>
        </w:rPr>
        <w:t xml:space="preserve">del </w:t>
      </w:r>
      <w:r w:rsidR="001E0F93" w:rsidRPr="00DA0AF9">
        <w:rPr>
          <w:sz w:val="22"/>
          <w:u w:val="single"/>
        </w:rPr>
        <w:t>segmento grueso de la rama ascendente</w:t>
      </w:r>
      <w:r w:rsidR="001E0F93" w:rsidRPr="00DA0AF9">
        <w:rPr>
          <w:sz w:val="22"/>
        </w:rPr>
        <w:t xml:space="preserve"> del asa de</w:t>
      </w:r>
      <w:r w:rsidR="0080722B" w:rsidRPr="00DA0AF9">
        <w:rPr>
          <w:sz w:val="22"/>
        </w:rPr>
        <w:t xml:space="preserve"> </w:t>
      </w:r>
      <w:r w:rsidR="00DA0AF9" w:rsidRPr="00DA0AF9">
        <w:rPr>
          <w:sz w:val="22"/>
        </w:rPr>
        <w:t>Henle (</w:t>
      </w:r>
      <w:r w:rsidR="001E0F93" w:rsidRPr="00DA0AF9">
        <w:rPr>
          <w:sz w:val="22"/>
        </w:rPr>
        <w:t xml:space="preserve">reabsorbe con avidez </w:t>
      </w:r>
      <w:r w:rsidR="00D1415C" w:rsidRPr="00DA0AF9">
        <w:rPr>
          <w:sz w:val="22"/>
        </w:rPr>
        <w:t>Na+</w:t>
      </w:r>
      <w:r w:rsidR="001E0F93" w:rsidRPr="00DA0AF9">
        <w:rPr>
          <w:sz w:val="22"/>
        </w:rPr>
        <w:t xml:space="preserve">, </w:t>
      </w:r>
      <w:r w:rsidR="00D1415C" w:rsidRPr="00DA0AF9">
        <w:rPr>
          <w:sz w:val="22"/>
        </w:rPr>
        <w:t>K+</w:t>
      </w:r>
      <w:r w:rsidR="001E0F93" w:rsidRPr="00DA0AF9">
        <w:rPr>
          <w:sz w:val="22"/>
        </w:rPr>
        <w:t xml:space="preserve"> y </w:t>
      </w:r>
      <w:r w:rsidR="00D1415C" w:rsidRPr="00DA0AF9">
        <w:rPr>
          <w:sz w:val="22"/>
        </w:rPr>
        <w:t>Cl-</w:t>
      </w:r>
      <w:r w:rsidR="00DA0AF9" w:rsidRPr="00DA0AF9">
        <w:rPr>
          <w:sz w:val="22"/>
        </w:rPr>
        <w:t xml:space="preserve"> y es casi </w:t>
      </w:r>
      <w:r w:rsidR="00DA0AF9" w:rsidRPr="00DA0AF9">
        <w:rPr>
          <w:sz w:val="22"/>
          <w:u w:val="single"/>
        </w:rPr>
        <w:t>to</w:t>
      </w:r>
      <w:r w:rsidR="001E0F93" w:rsidRPr="00DA0AF9">
        <w:rPr>
          <w:sz w:val="22"/>
          <w:u w:val="single"/>
        </w:rPr>
        <w:t>talmente</w:t>
      </w:r>
      <w:r w:rsidR="0080722B" w:rsidRPr="00DA0AF9">
        <w:rPr>
          <w:sz w:val="22"/>
          <w:u w:val="single"/>
        </w:rPr>
        <w:t xml:space="preserve"> </w:t>
      </w:r>
      <w:r w:rsidR="001E0F93" w:rsidRPr="00DA0AF9">
        <w:rPr>
          <w:sz w:val="22"/>
          <w:u w:val="single"/>
        </w:rPr>
        <w:t>impermeable al agua y a la urea</w:t>
      </w:r>
      <w:r w:rsidR="00DA0AF9" w:rsidRPr="00DA0AF9">
        <w:rPr>
          <w:sz w:val="22"/>
        </w:rPr>
        <w:t>)</w:t>
      </w:r>
      <w:r w:rsidR="001E0F93" w:rsidRPr="00DA0AF9">
        <w:rPr>
          <w:sz w:val="22"/>
        </w:rPr>
        <w:t xml:space="preserve">. </w:t>
      </w:r>
    </w:p>
    <w:p w:rsidR="001E0F93" w:rsidRPr="00DA0AF9" w:rsidRDefault="001D1C80" w:rsidP="00CC769E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1D1C80">
        <w:rPr>
          <w:b/>
        </w:rPr>
        <w:t>S</w:t>
      </w:r>
      <w:r w:rsidR="001E0F93" w:rsidRPr="001D1C80">
        <w:rPr>
          <w:b/>
        </w:rPr>
        <w:t>e</w:t>
      </w:r>
      <w:r w:rsidR="0080722B" w:rsidRPr="001D1C80">
        <w:rPr>
          <w:b/>
        </w:rPr>
        <w:t xml:space="preserve"> </w:t>
      </w:r>
      <w:r w:rsidR="001E0F93" w:rsidRPr="001D1C80">
        <w:rPr>
          <w:b/>
        </w:rPr>
        <w:t>le denomina segmento diluyente</w:t>
      </w:r>
      <w:r w:rsidR="001E0F93" w:rsidRPr="00DA0AF9">
        <w:rPr>
          <w:sz w:val="22"/>
        </w:rPr>
        <w:t>.</w:t>
      </w:r>
    </w:p>
    <w:p w:rsidR="0080722B" w:rsidRPr="001E0F93" w:rsidRDefault="0080722B" w:rsidP="00DA0AF9">
      <w:pPr>
        <w:rPr>
          <w:sz w:val="22"/>
        </w:rPr>
      </w:pPr>
    </w:p>
    <w:p w:rsidR="001E0F93" w:rsidRPr="00DA0AF9" w:rsidRDefault="001E0F93" w:rsidP="00CC769E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15390B">
        <w:rPr>
          <w:b/>
          <w:sz w:val="22"/>
        </w:rPr>
        <w:t xml:space="preserve">5% de la carga de </w:t>
      </w:r>
      <w:r w:rsidR="0015390B" w:rsidRPr="0015390B">
        <w:rPr>
          <w:b/>
          <w:sz w:val="22"/>
        </w:rPr>
        <w:t>NaCl</w:t>
      </w:r>
      <w:r w:rsidRPr="00DA0AF9">
        <w:rPr>
          <w:sz w:val="22"/>
        </w:rPr>
        <w:t xml:space="preserve"> se reabsorbe en la primera parte del </w:t>
      </w:r>
      <w:r w:rsidR="00A50467" w:rsidRPr="0015390B">
        <w:rPr>
          <w:b/>
          <w:sz w:val="22"/>
        </w:rPr>
        <w:t>túbulo</w:t>
      </w:r>
      <w:r w:rsidR="0080722B" w:rsidRPr="0015390B">
        <w:rPr>
          <w:b/>
          <w:sz w:val="22"/>
        </w:rPr>
        <w:t xml:space="preserve"> distal</w:t>
      </w:r>
    </w:p>
    <w:p w:rsidR="0015390B" w:rsidRDefault="001E0F93" w:rsidP="00CC769E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15390B">
        <w:rPr>
          <w:b/>
          <w:sz w:val="22"/>
        </w:rPr>
        <w:t xml:space="preserve">El </w:t>
      </w:r>
      <w:proofErr w:type="spellStart"/>
      <w:r w:rsidRPr="0015390B">
        <w:rPr>
          <w:b/>
          <w:sz w:val="22"/>
        </w:rPr>
        <w:t>cotransportador</w:t>
      </w:r>
      <w:proofErr w:type="spellEnd"/>
      <w:r w:rsidRPr="0015390B">
        <w:rPr>
          <w:b/>
          <w:sz w:val="22"/>
        </w:rPr>
        <w:t xml:space="preserve"> </w:t>
      </w:r>
      <w:r w:rsidR="00D1415C" w:rsidRPr="0015390B">
        <w:rPr>
          <w:b/>
          <w:sz w:val="22"/>
        </w:rPr>
        <w:t>Na+</w:t>
      </w:r>
      <w:r w:rsidRPr="0015390B">
        <w:rPr>
          <w:b/>
          <w:sz w:val="22"/>
        </w:rPr>
        <w:t>-</w:t>
      </w:r>
      <w:r w:rsidR="00D1415C" w:rsidRPr="0015390B">
        <w:rPr>
          <w:b/>
          <w:sz w:val="22"/>
        </w:rPr>
        <w:t>Cl-</w:t>
      </w:r>
      <w:r w:rsidRPr="0015390B">
        <w:rPr>
          <w:b/>
          <w:sz w:val="22"/>
        </w:rPr>
        <w:t xml:space="preserve"> mueve el </w:t>
      </w:r>
      <w:r w:rsidR="00D1415C" w:rsidRPr="0015390B">
        <w:rPr>
          <w:b/>
          <w:sz w:val="22"/>
        </w:rPr>
        <w:t>Na</w:t>
      </w:r>
      <w:r w:rsidR="0015390B" w:rsidRPr="0015390B">
        <w:rPr>
          <w:b/>
          <w:sz w:val="22"/>
        </w:rPr>
        <w:t>Cl</w:t>
      </w:r>
      <w:r w:rsidR="0080722B" w:rsidRPr="00DA0AF9">
        <w:rPr>
          <w:sz w:val="22"/>
        </w:rPr>
        <w:t xml:space="preserve"> </w:t>
      </w:r>
      <w:r w:rsidRPr="00DA0AF9">
        <w:rPr>
          <w:sz w:val="22"/>
        </w:rPr>
        <w:t>desde la luz tubular hasta el interior de la célula</w:t>
      </w:r>
    </w:p>
    <w:p w:rsidR="0080722B" w:rsidRPr="00DA0AF9" w:rsidRDefault="0015390B" w:rsidP="00CC769E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15390B">
        <w:rPr>
          <w:b/>
          <w:sz w:val="22"/>
        </w:rPr>
        <w:t>L</w:t>
      </w:r>
      <w:r w:rsidR="001E0F93" w:rsidRPr="0015390B">
        <w:rPr>
          <w:b/>
          <w:sz w:val="22"/>
        </w:rPr>
        <w:t>a bomba</w:t>
      </w:r>
      <w:r w:rsidR="0080722B" w:rsidRPr="0015390B">
        <w:rPr>
          <w:b/>
          <w:sz w:val="22"/>
        </w:rPr>
        <w:t xml:space="preserve"> </w:t>
      </w:r>
      <w:r w:rsidR="001E0F93" w:rsidRPr="0015390B">
        <w:rPr>
          <w:b/>
          <w:sz w:val="22"/>
        </w:rPr>
        <w:t xml:space="preserve">ATPasa </w:t>
      </w:r>
      <w:r w:rsidR="00D1415C" w:rsidRPr="0015390B">
        <w:rPr>
          <w:b/>
          <w:sz w:val="22"/>
        </w:rPr>
        <w:t>Na+</w:t>
      </w:r>
      <w:r w:rsidR="001E0F93" w:rsidRPr="0015390B">
        <w:rPr>
          <w:b/>
          <w:sz w:val="22"/>
        </w:rPr>
        <w:t>-</w:t>
      </w:r>
      <w:r w:rsidR="00D1415C" w:rsidRPr="0015390B">
        <w:rPr>
          <w:b/>
          <w:sz w:val="22"/>
        </w:rPr>
        <w:t>K+</w:t>
      </w:r>
      <w:r w:rsidR="001E0F93" w:rsidRPr="00DA0AF9">
        <w:rPr>
          <w:sz w:val="22"/>
        </w:rPr>
        <w:t xml:space="preserve"> </w:t>
      </w:r>
      <w:r w:rsidR="001E0F93" w:rsidRPr="0015390B">
        <w:rPr>
          <w:b/>
          <w:sz w:val="22"/>
        </w:rPr>
        <w:t xml:space="preserve">transporta el </w:t>
      </w:r>
      <w:r w:rsidR="00D1415C" w:rsidRPr="0015390B">
        <w:rPr>
          <w:b/>
          <w:sz w:val="22"/>
        </w:rPr>
        <w:t>Na+</w:t>
      </w:r>
      <w:r w:rsidR="001E0F93" w:rsidRPr="00DA0AF9">
        <w:rPr>
          <w:sz w:val="22"/>
        </w:rPr>
        <w:t xml:space="preserve"> fuera de la célula</w:t>
      </w:r>
      <w:r w:rsidR="0080722B" w:rsidRPr="00DA0AF9">
        <w:rPr>
          <w:sz w:val="22"/>
        </w:rPr>
        <w:t xml:space="preserve"> </w:t>
      </w:r>
      <w:r w:rsidR="001E0F93" w:rsidRPr="00DA0AF9">
        <w:rPr>
          <w:sz w:val="22"/>
        </w:rPr>
        <w:t xml:space="preserve">a través de la membrana basolateral. </w:t>
      </w:r>
    </w:p>
    <w:p w:rsidR="001E0F93" w:rsidRDefault="001E0F93" w:rsidP="00DA0AF9">
      <w:pPr>
        <w:rPr>
          <w:sz w:val="22"/>
        </w:rPr>
      </w:pPr>
    </w:p>
    <w:p w:rsidR="00562DEE" w:rsidRPr="00DA0AF9" w:rsidRDefault="001E0F93" w:rsidP="00CC769E">
      <w:pPr>
        <w:pStyle w:val="Prrafodelista"/>
        <w:numPr>
          <w:ilvl w:val="0"/>
          <w:numId w:val="28"/>
        </w:numPr>
        <w:ind w:left="360"/>
        <w:rPr>
          <w:sz w:val="22"/>
        </w:rPr>
      </w:pPr>
      <w:r w:rsidRPr="0015390B">
        <w:rPr>
          <w:b/>
          <w:sz w:val="22"/>
        </w:rPr>
        <w:t xml:space="preserve">Los diuréticos </w:t>
      </w:r>
      <w:proofErr w:type="spellStart"/>
      <w:r w:rsidRPr="0015390B">
        <w:rPr>
          <w:b/>
          <w:sz w:val="22"/>
        </w:rPr>
        <w:t>tiacídicos</w:t>
      </w:r>
      <w:proofErr w:type="spellEnd"/>
      <w:r w:rsidR="0015390B">
        <w:rPr>
          <w:sz w:val="22"/>
        </w:rPr>
        <w:t xml:space="preserve"> </w:t>
      </w:r>
      <w:r w:rsidRPr="00DA0AF9">
        <w:rPr>
          <w:sz w:val="22"/>
        </w:rPr>
        <w:t>para</w:t>
      </w:r>
      <w:r w:rsidR="00562DEE" w:rsidRPr="00DA0AF9">
        <w:rPr>
          <w:sz w:val="22"/>
        </w:rPr>
        <w:t xml:space="preserve"> </w:t>
      </w:r>
      <w:r w:rsidRPr="00DA0AF9">
        <w:rPr>
          <w:sz w:val="22"/>
        </w:rPr>
        <w:t xml:space="preserve">trastornos como </w:t>
      </w:r>
      <w:r w:rsidR="0015390B" w:rsidRPr="0015390B">
        <w:rPr>
          <w:sz w:val="22"/>
          <w:u w:val="single"/>
        </w:rPr>
        <w:t>HTA e</w:t>
      </w:r>
      <w:r w:rsidRPr="0015390B">
        <w:rPr>
          <w:sz w:val="22"/>
          <w:u w:val="single"/>
        </w:rPr>
        <w:t xml:space="preserve"> insuficiencia cardíaca</w:t>
      </w:r>
      <w:r w:rsidRPr="00DA0AF9">
        <w:rPr>
          <w:sz w:val="22"/>
        </w:rPr>
        <w:t>,</w:t>
      </w:r>
      <w:r w:rsidR="00562DEE" w:rsidRPr="00DA0AF9">
        <w:rPr>
          <w:sz w:val="22"/>
        </w:rPr>
        <w:t xml:space="preserve"> </w:t>
      </w:r>
      <w:r w:rsidRPr="0015390B">
        <w:rPr>
          <w:b/>
          <w:sz w:val="22"/>
        </w:rPr>
        <w:t xml:space="preserve">inhiben el </w:t>
      </w:r>
      <w:proofErr w:type="spellStart"/>
      <w:r w:rsidRPr="0015390B">
        <w:rPr>
          <w:b/>
          <w:sz w:val="22"/>
        </w:rPr>
        <w:t>cotransportador</w:t>
      </w:r>
      <w:proofErr w:type="spellEnd"/>
      <w:r w:rsidRPr="0015390B">
        <w:rPr>
          <w:b/>
          <w:sz w:val="22"/>
        </w:rPr>
        <w:t xml:space="preserve"> </w:t>
      </w:r>
      <w:r w:rsidR="00D1415C" w:rsidRPr="0015390B">
        <w:rPr>
          <w:b/>
          <w:sz w:val="22"/>
        </w:rPr>
        <w:t>NaCl</w:t>
      </w:r>
      <w:bookmarkStart w:id="0" w:name="_GoBack"/>
      <w:bookmarkEnd w:id="0"/>
      <w:r w:rsidRPr="00DA0AF9">
        <w:rPr>
          <w:sz w:val="22"/>
        </w:rPr>
        <w:t>.</w:t>
      </w:r>
      <w:r w:rsidR="00562DEE" w:rsidRPr="00DA0AF9">
        <w:rPr>
          <w:sz w:val="22"/>
        </w:rPr>
        <w:t xml:space="preserve"> </w:t>
      </w:r>
    </w:p>
    <w:p w:rsidR="00071367" w:rsidRDefault="00071367" w:rsidP="00071367">
      <w:pPr>
        <w:pStyle w:val="Ttulo2"/>
      </w:pPr>
    </w:p>
    <w:p w:rsidR="0015390B" w:rsidRDefault="0015390B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:rsidR="001E0F93" w:rsidRDefault="001E0F93" w:rsidP="00071367">
      <w:pPr>
        <w:pStyle w:val="Ttulo2"/>
      </w:pPr>
      <w:r w:rsidRPr="001E0F93">
        <w:lastRenderedPageBreak/>
        <w:t>Porción final del túbulo distal y túbulo colector</w:t>
      </w:r>
      <w:r w:rsidR="00562DEE">
        <w:t xml:space="preserve"> </w:t>
      </w:r>
      <w:r w:rsidRPr="001E0F93">
        <w:t>cortical</w:t>
      </w:r>
    </w:p>
    <w:p w:rsidR="00562DEE" w:rsidRPr="00DF399E" w:rsidRDefault="00DA0AF9" w:rsidP="00CC769E">
      <w:pPr>
        <w:pStyle w:val="Prrafodelista"/>
        <w:numPr>
          <w:ilvl w:val="0"/>
          <w:numId w:val="29"/>
        </w:numPr>
        <w:rPr>
          <w:sz w:val="22"/>
        </w:rPr>
      </w:pPr>
      <w:r w:rsidRPr="00DF399E">
        <w:rPr>
          <w:b/>
          <w:noProof/>
          <w:sz w:val="22"/>
          <w:lang w:val="es-GT" w:eastAsia="es-GT"/>
        </w:rPr>
        <w:drawing>
          <wp:anchor distT="0" distB="0" distL="114300" distR="114300" simplePos="0" relativeHeight="251671552" behindDoc="0" locked="0" layoutInCell="1" allowOverlap="1" wp14:anchorId="2D204204" wp14:editId="49915205">
            <wp:simplePos x="0" y="0"/>
            <wp:positionH relativeFrom="column">
              <wp:posOffset>4097020</wp:posOffset>
            </wp:positionH>
            <wp:positionV relativeFrom="paragraph">
              <wp:posOffset>299720</wp:posOffset>
            </wp:positionV>
            <wp:extent cx="3010535" cy="1889125"/>
            <wp:effectExtent l="1905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18"/>
                    <a:stretch/>
                  </pic:blipFill>
                  <pic:spPr bwMode="auto">
                    <a:xfrm>
                      <a:off x="0" y="0"/>
                      <a:ext cx="3010535" cy="188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93" w:rsidRPr="00DF399E">
        <w:rPr>
          <w:b/>
          <w:sz w:val="22"/>
        </w:rPr>
        <w:t>La segunda mitad del túbulo distal y el túbulo colector cortical</w:t>
      </w:r>
      <w:r w:rsidR="00562DEE" w:rsidRPr="00DF399E">
        <w:rPr>
          <w:sz w:val="22"/>
        </w:rPr>
        <w:t xml:space="preserve"> </w:t>
      </w:r>
      <w:r w:rsidR="00DF399E">
        <w:rPr>
          <w:sz w:val="22"/>
        </w:rPr>
        <w:t>e</w:t>
      </w:r>
      <w:r w:rsidR="001E0F93" w:rsidRPr="00DF399E">
        <w:rPr>
          <w:sz w:val="22"/>
        </w:rPr>
        <w:t>stán compuestos de dos tipos especiales</w:t>
      </w:r>
      <w:r w:rsidR="00562DEE" w:rsidRPr="00DF399E">
        <w:rPr>
          <w:sz w:val="22"/>
        </w:rPr>
        <w:t xml:space="preserve"> </w:t>
      </w:r>
      <w:r w:rsidR="001E0F93" w:rsidRPr="00DF399E">
        <w:rPr>
          <w:sz w:val="22"/>
        </w:rPr>
        <w:t xml:space="preserve">de células, las </w:t>
      </w:r>
      <w:r w:rsidR="001E0F93" w:rsidRPr="00DF399E">
        <w:rPr>
          <w:sz w:val="22"/>
          <w:u w:val="single"/>
        </w:rPr>
        <w:t>células principales y células intercaladas</w:t>
      </w:r>
      <w:r w:rsidR="001E0F93" w:rsidRPr="00DF399E">
        <w:rPr>
          <w:sz w:val="22"/>
        </w:rPr>
        <w:t xml:space="preserve">. </w:t>
      </w:r>
    </w:p>
    <w:p w:rsidR="00DF399E" w:rsidRDefault="001E0F93" w:rsidP="00CC769E">
      <w:pPr>
        <w:pStyle w:val="Prrafodelista"/>
        <w:numPr>
          <w:ilvl w:val="0"/>
          <w:numId w:val="29"/>
        </w:numPr>
        <w:rPr>
          <w:sz w:val="22"/>
        </w:rPr>
      </w:pPr>
      <w:r w:rsidRPr="00DF399E">
        <w:rPr>
          <w:b/>
          <w:sz w:val="22"/>
        </w:rPr>
        <w:t>Las células principales</w:t>
      </w:r>
      <w:r w:rsidRPr="00DA0AF9">
        <w:rPr>
          <w:sz w:val="22"/>
        </w:rPr>
        <w:t xml:space="preserve"> reabsorben </w:t>
      </w:r>
      <w:r w:rsidR="00D1415C" w:rsidRPr="00DF399E">
        <w:rPr>
          <w:sz w:val="22"/>
          <w:u w:val="single"/>
        </w:rPr>
        <w:t>Na+</w:t>
      </w:r>
      <w:r w:rsidRPr="00DF399E">
        <w:rPr>
          <w:sz w:val="22"/>
          <w:u w:val="single"/>
        </w:rPr>
        <w:t xml:space="preserve"> y</w:t>
      </w:r>
      <w:r w:rsidR="00562DEE" w:rsidRPr="00DF399E">
        <w:rPr>
          <w:sz w:val="22"/>
          <w:u w:val="single"/>
        </w:rPr>
        <w:t xml:space="preserve"> </w:t>
      </w:r>
      <w:r w:rsidRPr="00DF399E">
        <w:rPr>
          <w:sz w:val="22"/>
          <w:u w:val="single"/>
        </w:rPr>
        <w:t>agua</w:t>
      </w:r>
      <w:r w:rsidRPr="00DA0AF9">
        <w:rPr>
          <w:sz w:val="22"/>
        </w:rPr>
        <w:t xml:space="preserve"> de la luz y </w:t>
      </w:r>
      <w:r w:rsidRPr="00DF399E">
        <w:rPr>
          <w:sz w:val="22"/>
          <w:u w:val="single"/>
        </w:rPr>
        <w:t xml:space="preserve">secretan iones </w:t>
      </w:r>
      <w:r w:rsidR="00D1415C" w:rsidRPr="00DF399E">
        <w:rPr>
          <w:sz w:val="22"/>
          <w:u w:val="single"/>
        </w:rPr>
        <w:t>K+</w:t>
      </w:r>
      <w:r w:rsidRPr="00DA0AF9">
        <w:rPr>
          <w:sz w:val="22"/>
        </w:rPr>
        <w:t xml:space="preserve"> a la luz. </w:t>
      </w:r>
    </w:p>
    <w:p w:rsidR="001E0F93" w:rsidRPr="00DA0AF9" w:rsidRDefault="001E0F93" w:rsidP="00CC769E">
      <w:pPr>
        <w:pStyle w:val="Prrafodelista"/>
        <w:numPr>
          <w:ilvl w:val="0"/>
          <w:numId w:val="29"/>
        </w:numPr>
        <w:rPr>
          <w:sz w:val="22"/>
        </w:rPr>
      </w:pPr>
      <w:r w:rsidRPr="00DF399E">
        <w:rPr>
          <w:b/>
          <w:sz w:val="22"/>
        </w:rPr>
        <w:t>Las células</w:t>
      </w:r>
      <w:r w:rsidR="00562DEE" w:rsidRPr="00DF399E">
        <w:rPr>
          <w:b/>
          <w:sz w:val="22"/>
        </w:rPr>
        <w:t xml:space="preserve"> </w:t>
      </w:r>
      <w:r w:rsidRPr="00DF399E">
        <w:rPr>
          <w:b/>
          <w:sz w:val="22"/>
        </w:rPr>
        <w:t>intercaladas</w:t>
      </w:r>
      <w:r w:rsidRPr="00DA0AF9">
        <w:rPr>
          <w:sz w:val="22"/>
        </w:rPr>
        <w:t xml:space="preserve"> reabsorben </w:t>
      </w:r>
      <w:r w:rsidRPr="00DF399E">
        <w:rPr>
          <w:sz w:val="22"/>
          <w:u w:val="single"/>
        </w:rPr>
        <w:t xml:space="preserve">iones </w:t>
      </w:r>
      <w:r w:rsidR="00D1415C" w:rsidRPr="00DF399E">
        <w:rPr>
          <w:sz w:val="22"/>
          <w:u w:val="single"/>
        </w:rPr>
        <w:t>K+</w:t>
      </w:r>
      <w:r w:rsidRPr="00DF399E">
        <w:rPr>
          <w:sz w:val="22"/>
          <w:u w:val="single"/>
        </w:rPr>
        <w:t xml:space="preserve"> y secretan iones</w:t>
      </w:r>
      <w:r w:rsidR="00562DEE" w:rsidRPr="00DF399E">
        <w:rPr>
          <w:sz w:val="22"/>
          <w:u w:val="single"/>
        </w:rPr>
        <w:t xml:space="preserve"> </w:t>
      </w:r>
      <w:r w:rsidR="008757CD" w:rsidRPr="00DF399E">
        <w:rPr>
          <w:sz w:val="22"/>
          <w:u w:val="single"/>
        </w:rPr>
        <w:t>H+</w:t>
      </w:r>
      <w:r w:rsidRPr="00DA0AF9">
        <w:rPr>
          <w:sz w:val="22"/>
        </w:rPr>
        <w:t xml:space="preserve"> a la luz tubular.</w:t>
      </w:r>
    </w:p>
    <w:p w:rsidR="00562DEE" w:rsidRPr="001E0F93" w:rsidRDefault="00562DEE" w:rsidP="001E0F93">
      <w:pPr>
        <w:rPr>
          <w:sz w:val="22"/>
        </w:rPr>
      </w:pPr>
    </w:p>
    <w:p w:rsidR="00562DEE" w:rsidRDefault="001E0F93" w:rsidP="00071367">
      <w:pPr>
        <w:pStyle w:val="Ttulo3"/>
      </w:pPr>
      <w:r w:rsidRPr="001E0F93">
        <w:t xml:space="preserve">Las células principales reabsorben </w:t>
      </w:r>
      <w:r w:rsidR="00D1415C">
        <w:t>Na+</w:t>
      </w:r>
      <w:r w:rsidRPr="001E0F93">
        <w:t xml:space="preserve"> y secretan</w:t>
      </w:r>
      <w:r w:rsidR="00562DEE">
        <w:t xml:space="preserve"> </w:t>
      </w:r>
      <w:r w:rsidR="00D1415C">
        <w:t>K+</w:t>
      </w:r>
      <w:r w:rsidRPr="001E0F93">
        <w:t xml:space="preserve">. </w:t>
      </w:r>
    </w:p>
    <w:p w:rsidR="009D3E54" w:rsidRDefault="00CB3A73" w:rsidP="00CC769E">
      <w:pPr>
        <w:pStyle w:val="Prrafodelista"/>
        <w:numPr>
          <w:ilvl w:val="0"/>
          <w:numId w:val="30"/>
        </w:numPr>
        <w:rPr>
          <w:sz w:val="22"/>
        </w:rPr>
      </w:pPr>
      <w:r>
        <w:rPr>
          <w:noProof/>
          <w:sz w:val="22"/>
          <w:u w:val="single"/>
          <w:lang w:val="es-GT" w:eastAsia="es-GT"/>
        </w:rPr>
        <w:drawing>
          <wp:anchor distT="0" distB="0" distL="114300" distR="114300" simplePos="0" relativeHeight="251672576" behindDoc="0" locked="0" layoutInCell="1" allowOverlap="1" wp14:anchorId="670456FE" wp14:editId="2C8A2B90">
            <wp:simplePos x="0" y="0"/>
            <wp:positionH relativeFrom="column">
              <wp:posOffset>4192905</wp:posOffset>
            </wp:positionH>
            <wp:positionV relativeFrom="paragraph">
              <wp:posOffset>763270</wp:posOffset>
            </wp:positionV>
            <wp:extent cx="2971800" cy="2609850"/>
            <wp:effectExtent l="1905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06"/>
                    <a:stretch/>
                  </pic:blipFill>
                  <pic:spPr bwMode="auto">
                    <a:xfrm>
                      <a:off x="0" y="0"/>
                      <a:ext cx="297180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93" w:rsidRPr="00CB3A73">
        <w:rPr>
          <w:sz w:val="22"/>
          <w:u w:val="single"/>
        </w:rPr>
        <w:t xml:space="preserve">La reabsorción de </w:t>
      </w:r>
      <w:r w:rsidR="00D1415C" w:rsidRPr="00CB3A73">
        <w:rPr>
          <w:sz w:val="22"/>
          <w:u w:val="single"/>
        </w:rPr>
        <w:t>Na+</w:t>
      </w:r>
      <w:r w:rsidR="001E0F93" w:rsidRPr="00CB3A73">
        <w:rPr>
          <w:sz w:val="22"/>
          <w:u w:val="single"/>
        </w:rPr>
        <w:t xml:space="preserve"> y la secreción de</w:t>
      </w:r>
      <w:r w:rsidR="009D3E54" w:rsidRPr="00CB3A73">
        <w:rPr>
          <w:sz w:val="22"/>
          <w:u w:val="single"/>
        </w:rPr>
        <w:t xml:space="preserve"> </w:t>
      </w:r>
      <w:r w:rsidR="00D1415C" w:rsidRPr="00CB3A73">
        <w:rPr>
          <w:sz w:val="22"/>
          <w:u w:val="single"/>
        </w:rPr>
        <w:t>K+</w:t>
      </w:r>
      <w:r w:rsidR="001E0F93" w:rsidRPr="00DA0AF9">
        <w:rPr>
          <w:sz w:val="22"/>
        </w:rPr>
        <w:t xml:space="preserve"> por las </w:t>
      </w:r>
      <w:r w:rsidR="001E0F93" w:rsidRPr="00CB3A73">
        <w:rPr>
          <w:b/>
          <w:sz w:val="22"/>
        </w:rPr>
        <w:t>células principales</w:t>
      </w:r>
      <w:r w:rsidR="001E0F93" w:rsidRPr="00DA0AF9">
        <w:rPr>
          <w:sz w:val="22"/>
        </w:rPr>
        <w:t xml:space="preserve"> depende de la </w:t>
      </w:r>
      <w:r w:rsidR="001E0F93" w:rsidRPr="00CB3A73">
        <w:rPr>
          <w:b/>
          <w:sz w:val="22"/>
        </w:rPr>
        <w:t xml:space="preserve">bomba ATPasa </w:t>
      </w:r>
      <w:r w:rsidR="00D1415C" w:rsidRPr="00CB3A73">
        <w:rPr>
          <w:b/>
          <w:sz w:val="22"/>
        </w:rPr>
        <w:t>Na+</w:t>
      </w:r>
      <w:r w:rsidR="001E0F93" w:rsidRPr="00CB3A73">
        <w:rPr>
          <w:b/>
          <w:sz w:val="22"/>
        </w:rPr>
        <w:t>-</w:t>
      </w:r>
      <w:r w:rsidR="00D1415C" w:rsidRPr="00CB3A73">
        <w:rPr>
          <w:b/>
          <w:sz w:val="22"/>
        </w:rPr>
        <w:t>K+</w:t>
      </w:r>
      <w:r w:rsidR="001E0F93" w:rsidRPr="00DA0AF9">
        <w:rPr>
          <w:sz w:val="22"/>
        </w:rPr>
        <w:t xml:space="preserve"> en la membrana</w:t>
      </w:r>
      <w:r w:rsidR="009D3E54" w:rsidRPr="00DA0AF9">
        <w:rPr>
          <w:sz w:val="22"/>
        </w:rPr>
        <w:t xml:space="preserve"> </w:t>
      </w:r>
      <w:r w:rsidR="001E0F93" w:rsidRPr="00DA0AF9">
        <w:rPr>
          <w:sz w:val="22"/>
        </w:rPr>
        <w:t>basolateral</w:t>
      </w:r>
      <w:r>
        <w:rPr>
          <w:sz w:val="22"/>
        </w:rPr>
        <w:t xml:space="preserve">, que </w:t>
      </w:r>
      <w:r w:rsidR="001E0F93" w:rsidRPr="00CB3A73">
        <w:rPr>
          <w:b/>
          <w:sz w:val="22"/>
        </w:rPr>
        <w:t xml:space="preserve">mantiene una concentración baja de </w:t>
      </w:r>
      <w:r w:rsidR="00D1415C" w:rsidRPr="00CB3A73">
        <w:rPr>
          <w:b/>
          <w:sz w:val="22"/>
        </w:rPr>
        <w:t>Na+</w:t>
      </w:r>
      <w:r w:rsidR="001E0F93" w:rsidRPr="00CB3A73">
        <w:rPr>
          <w:sz w:val="22"/>
        </w:rPr>
        <w:t xml:space="preserve"> favorec</w:t>
      </w:r>
      <w:r>
        <w:rPr>
          <w:sz w:val="22"/>
        </w:rPr>
        <w:t>iendo</w:t>
      </w:r>
      <w:r w:rsidR="001E0F93" w:rsidRPr="00CB3A73">
        <w:rPr>
          <w:sz w:val="22"/>
        </w:rPr>
        <w:t xml:space="preserve"> la difusión del </w:t>
      </w:r>
      <w:r w:rsidR="00D1415C" w:rsidRPr="00CB3A73">
        <w:rPr>
          <w:sz w:val="22"/>
        </w:rPr>
        <w:t>Na+</w:t>
      </w:r>
      <w:r w:rsidR="001E0F93" w:rsidRPr="00CB3A73">
        <w:rPr>
          <w:sz w:val="22"/>
        </w:rPr>
        <w:t xml:space="preserve"> al interior</w:t>
      </w:r>
      <w:r w:rsidR="009D3E54" w:rsidRPr="00CB3A73">
        <w:rPr>
          <w:sz w:val="22"/>
        </w:rPr>
        <w:t xml:space="preserve"> </w:t>
      </w:r>
      <w:r w:rsidR="001E0F93" w:rsidRPr="00CB3A73">
        <w:rPr>
          <w:sz w:val="22"/>
        </w:rPr>
        <w:t xml:space="preserve">de la célula a través de canales especiales. </w:t>
      </w:r>
    </w:p>
    <w:p w:rsidR="00CB3A73" w:rsidRPr="00CB3A73" w:rsidRDefault="00CB3A73" w:rsidP="00CB3A73">
      <w:pPr>
        <w:pStyle w:val="Prrafodelista"/>
        <w:ind w:left="360"/>
        <w:rPr>
          <w:sz w:val="22"/>
        </w:rPr>
      </w:pPr>
    </w:p>
    <w:p w:rsidR="009D3E54" w:rsidRPr="00CB3A73" w:rsidRDefault="001E0F93" w:rsidP="00CC769E">
      <w:pPr>
        <w:pStyle w:val="Prrafodelista"/>
        <w:numPr>
          <w:ilvl w:val="0"/>
          <w:numId w:val="30"/>
        </w:numPr>
        <w:rPr>
          <w:b/>
          <w:sz w:val="22"/>
        </w:rPr>
      </w:pPr>
      <w:r w:rsidRPr="00CB3A73">
        <w:rPr>
          <w:b/>
          <w:sz w:val="22"/>
        </w:rPr>
        <w:t>La secreción de</w:t>
      </w:r>
      <w:r w:rsidR="009D3E54" w:rsidRPr="00CB3A73">
        <w:rPr>
          <w:b/>
          <w:sz w:val="22"/>
        </w:rPr>
        <w:t xml:space="preserve"> </w:t>
      </w:r>
      <w:r w:rsidR="00D1415C" w:rsidRPr="00CB3A73">
        <w:rPr>
          <w:b/>
          <w:sz w:val="22"/>
        </w:rPr>
        <w:t>K+</w:t>
      </w:r>
      <w:r w:rsidRPr="00DA0AF9">
        <w:rPr>
          <w:sz w:val="22"/>
        </w:rPr>
        <w:t xml:space="preserve"> por estas células desde la sangre y </w:t>
      </w:r>
      <w:r w:rsidR="009D3E54" w:rsidRPr="00DA0AF9">
        <w:rPr>
          <w:sz w:val="22"/>
        </w:rPr>
        <w:t xml:space="preserve"> </w:t>
      </w:r>
      <w:r w:rsidRPr="00DA0AF9">
        <w:rPr>
          <w:sz w:val="22"/>
        </w:rPr>
        <w:t>hacia la luz tubular</w:t>
      </w:r>
      <w:r w:rsidR="009D3E54" w:rsidRPr="00DA0AF9">
        <w:rPr>
          <w:sz w:val="22"/>
        </w:rPr>
        <w:t xml:space="preserve"> </w:t>
      </w:r>
      <w:r w:rsidRPr="00DA0AF9">
        <w:rPr>
          <w:sz w:val="22"/>
        </w:rPr>
        <w:t xml:space="preserve">se hace en dos pasos: </w:t>
      </w:r>
    </w:p>
    <w:p w:rsidR="009D3E54" w:rsidRPr="00DA0AF9" w:rsidRDefault="001E0F93" w:rsidP="00CC769E">
      <w:pPr>
        <w:pStyle w:val="Prrafodelista"/>
        <w:numPr>
          <w:ilvl w:val="0"/>
          <w:numId w:val="31"/>
        </w:numPr>
        <w:rPr>
          <w:sz w:val="22"/>
        </w:rPr>
      </w:pPr>
      <w:r w:rsidRPr="00CB3A73">
        <w:rPr>
          <w:b/>
          <w:sz w:val="22"/>
        </w:rPr>
        <w:t xml:space="preserve">el </w:t>
      </w:r>
      <w:r w:rsidR="00D1415C" w:rsidRPr="00CB3A73">
        <w:rPr>
          <w:b/>
          <w:sz w:val="22"/>
        </w:rPr>
        <w:t>K+</w:t>
      </w:r>
      <w:r w:rsidRPr="00CB3A73">
        <w:rPr>
          <w:b/>
          <w:sz w:val="22"/>
        </w:rPr>
        <w:t xml:space="preserve"> entra</w:t>
      </w:r>
      <w:r w:rsidRPr="00DA0AF9">
        <w:rPr>
          <w:sz w:val="22"/>
        </w:rPr>
        <w:t xml:space="preserve"> en la célula por</w:t>
      </w:r>
      <w:r w:rsidR="009D3E54" w:rsidRPr="00DA0AF9">
        <w:rPr>
          <w:sz w:val="22"/>
        </w:rPr>
        <w:t xml:space="preserve"> </w:t>
      </w:r>
      <w:r w:rsidRPr="00DA0AF9">
        <w:rPr>
          <w:sz w:val="22"/>
        </w:rPr>
        <w:t xml:space="preserve">la acción de la </w:t>
      </w:r>
      <w:r w:rsidRPr="00CB3A73">
        <w:rPr>
          <w:b/>
          <w:sz w:val="22"/>
        </w:rPr>
        <w:t xml:space="preserve">bomba ATPasa </w:t>
      </w:r>
      <w:r w:rsidR="00D1415C" w:rsidRPr="00CB3A73">
        <w:rPr>
          <w:b/>
          <w:sz w:val="22"/>
        </w:rPr>
        <w:t>Na+</w:t>
      </w:r>
      <w:r w:rsidRPr="00CB3A73">
        <w:rPr>
          <w:b/>
          <w:sz w:val="22"/>
        </w:rPr>
        <w:t>-</w:t>
      </w:r>
      <w:r w:rsidR="00D1415C" w:rsidRPr="00CB3A73">
        <w:rPr>
          <w:b/>
          <w:sz w:val="22"/>
        </w:rPr>
        <w:t>K+</w:t>
      </w:r>
      <w:r w:rsidRPr="00DA0AF9">
        <w:rPr>
          <w:sz w:val="22"/>
        </w:rPr>
        <w:t>, que mantiene</w:t>
      </w:r>
      <w:r w:rsidR="009D3E54" w:rsidRPr="00DA0AF9">
        <w:rPr>
          <w:sz w:val="22"/>
        </w:rPr>
        <w:t xml:space="preserve"> </w:t>
      </w:r>
      <w:r w:rsidRPr="00DA0AF9">
        <w:rPr>
          <w:sz w:val="22"/>
        </w:rPr>
        <w:t xml:space="preserve">una </w:t>
      </w:r>
      <w:r w:rsidRPr="00CB3A73">
        <w:rPr>
          <w:sz w:val="22"/>
          <w:u w:val="single"/>
        </w:rPr>
        <w:t xml:space="preserve">concentración intracelular de </w:t>
      </w:r>
      <w:r w:rsidR="00D1415C" w:rsidRPr="00CB3A73">
        <w:rPr>
          <w:sz w:val="22"/>
          <w:u w:val="single"/>
        </w:rPr>
        <w:t>K+</w:t>
      </w:r>
      <w:r w:rsidRPr="00CB3A73">
        <w:rPr>
          <w:sz w:val="22"/>
          <w:u w:val="single"/>
        </w:rPr>
        <w:t xml:space="preserve"> alta</w:t>
      </w:r>
      <w:r w:rsidRPr="00DA0AF9">
        <w:rPr>
          <w:sz w:val="22"/>
        </w:rPr>
        <w:t xml:space="preserve">, </w:t>
      </w:r>
    </w:p>
    <w:p w:rsidR="001E0F93" w:rsidRPr="00DA0AF9" w:rsidRDefault="001E0F93" w:rsidP="00CC769E">
      <w:pPr>
        <w:pStyle w:val="Prrafodelista"/>
        <w:numPr>
          <w:ilvl w:val="0"/>
          <w:numId w:val="31"/>
        </w:numPr>
        <w:rPr>
          <w:sz w:val="22"/>
        </w:rPr>
      </w:pPr>
      <w:r w:rsidRPr="00DA0AF9">
        <w:rPr>
          <w:sz w:val="22"/>
        </w:rPr>
        <w:t>una vez</w:t>
      </w:r>
      <w:r w:rsidR="009D3E54" w:rsidRPr="00DA0AF9">
        <w:rPr>
          <w:sz w:val="22"/>
        </w:rPr>
        <w:t xml:space="preserve"> </w:t>
      </w:r>
      <w:r w:rsidRPr="00DA0AF9">
        <w:rPr>
          <w:sz w:val="22"/>
        </w:rPr>
        <w:t xml:space="preserve">en la célula, </w:t>
      </w:r>
      <w:r w:rsidRPr="00CB3A73">
        <w:rPr>
          <w:b/>
          <w:sz w:val="22"/>
        </w:rPr>
        <w:t xml:space="preserve">el </w:t>
      </w:r>
      <w:r w:rsidR="00D1415C" w:rsidRPr="00CB3A73">
        <w:rPr>
          <w:b/>
          <w:sz w:val="22"/>
        </w:rPr>
        <w:t>K+</w:t>
      </w:r>
      <w:r w:rsidRPr="00CB3A73">
        <w:rPr>
          <w:b/>
          <w:sz w:val="22"/>
        </w:rPr>
        <w:t xml:space="preserve"> se difunde</w:t>
      </w:r>
      <w:r w:rsidRPr="00DA0AF9">
        <w:rPr>
          <w:sz w:val="22"/>
        </w:rPr>
        <w:t xml:space="preserve"> siguiendo su gradiente</w:t>
      </w:r>
      <w:r w:rsidR="009D3E54" w:rsidRPr="00DA0AF9">
        <w:rPr>
          <w:sz w:val="22"/>
        </w:rPr>
        <w:t xml:space="preserve"> </w:t>
      </w:r>
      <w:r w:rsidRPr="00DA0AF9">
        <w:rPr>
          <w:sz w:val="22"/>
        </w:rPr>
        <w:t>de concentración a través de la membrana luminal hacia el</w:t>
      </w:r>
      <w:r w:rsidR="009D3E54" w:rsidRPr="00DA0AF9">
        <w:rPr>
          <w:sz w:val="22"/>
        </w:rPr>
        <w:t xml:space="preserve"> </w:t>
      </w:r>
      <w:r w:rsidRPr="00DA0AF9">
        <w:rPr>
          <w:sz w:val="22"/>
        </w:rPr>
        <w:t>líquido tubular.</w:t>
      </w:r>
    </w:p>
    <w:p w:rsidR="009D3E54" w:rsidRPr="001E0F93" w:rsidRDefault="009D3E54" w:rsidP="001E0F93">
      <w:pPr>
        <w:rPr>
          <w:sz w:val="22"/>
        </w:rPr>
      </w:pPr>
    </w:p>
    <w:p w:rsidR="009D3E54" w:rsidRPr="00DA0AF9" w:rsidRDefault="001E0F93" w:rsidP="00CC769E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CB3A73">
        <w:rPr>
          <w:b/>
          <w:sz w:val="22"/>
        </w:rPr>
        <w:t>Las células principales</w:t>
      </w:r>
      <w:r w:rsidRPr="00DA0AF9">
        <w:rPr>
          <w:sz w:val="22"/>
        </w:rPr>
        <w:t xml:space="preserve"> son los </w:t>
      </w:r>
      <w:r w:rsidRPr="00CB3A73">
        <w:rPr>
          <w:sz w:val="22"/>
          <w:u w:val="single"/>
        </w:rPr>
        <w:t>primeros lugares de</w:t>
      </w:r>
      <w:r w:rsidR="009D3E54" w:rsidRPr="00CB3A73">
        <w:rPr>
          <w:sz w:val="22"/>
          <w:u w:val="single"/>
        </w:rPr>
        <w:t xml:space="preserve"> </w:t>
      </w:r>
      <w:r w:rsidRPr="00CB3A73">
        <w:rPr>
          <w:sz w:val="22"/>
          <w:u w:val="single"/>
        </w:rPr>
        <w:t>acción</w:t>
      </w:r>
      <w:r w:rsidRPr="00DA0AF9">
        <w:rPr>
          <w:sz w:val="22"/>
        </w:rPr>
        <w:t xml:space="preserve"> de los </w:t>
      </w:r>
      <w:r w:rsidRPr="00CB3A73">
        <w:rPr>
          <w:b/>
          <w:sz w:val="22"/>
        </w:rPr>
        <w:t xml:space="preserve">diuréticos ahorradores de </w:t>
      </w:r>
      <w:r w:rsidR="00D1415C" w:rsidRPr="00CB3A73">
        <w:rPr>
          <w:b/>
          <w:sz w:val="22"/>
        </w:rPr>
        <w:t>K+</w:t>
      </w:r>
      <w:r w:rsidR="00CB3A73">
        <w:rPr>
          <w:sz w:val="22"/>
        </w:rPr>
        <w:t xml:space="preserve"> (</w:t>
      </w:r>
      <w:r w:rsidRPr="00CB3A73">
        <w:rPr>
          <w:b/>
          <w:sz w:val="22"/>
        </w:rPr>
        <w:t>espironolactona,</w:t>
      </w:r>
      <w:r w:rsidR="009D3E54" w:rsidRPr="00CB3A73">
        <w:rPr>
          <w:b/>
          <w:sz w:val="22"/>
        </w:rPr>
        <w:t xml:space="preserve"> </w:t>
      </w:r>
      <w:r w:rsidRPr="00CB3A73">
        <w:rPr>
          <w:b/>
          <w:sz w:val="22"/>
        </w:rPr>
        <w:t>eplerenona, amilorida y triamtereno</w:t>
      </w:r>
      <w:r w:rsidR="00CB3A73">
        <w:rPr>
          <w:sz w:val="22"/>
        </w:rPr>
        <w:t>)</w:t>
      </w:r>
      <w:r w:rsidRPr="00DA0AF9">
        <w:rPr>
          <w:sz w:val="22"/>
        </w:rPr>
        <w:t xml:space="preserve">. </w:t>
      </w:r>
    </w:p>
    <w:p w:rsidR="009D3E54" w:rsidRPr="00DA0AF9" w:rsidRDefault="00CB3A73" w:rsidP="00CC769E">
      <w:pPr>
        <w:pStyle w:val="Prrafodelista"/>
        <w:numPr>
          <w:ilvl w:val="0"/>
          <w:numId w:val="35"/>
        </w:numPr>
        <w:rPr>
          <w:sz w:val="22"/>
        </w:rPr>
      </w:pPr>
      <w:r w:rsidRPr="00CB3A73">
        <w:rPr>
          <w:b/>
          <w:sz w:val="22"/>
        </w:rPr>
        <w:t>E</w:t>
      </w:r>
      <w:r w:rsidR="001E0F93" w:rsidRPr="00CB3A73">
        <w:rPr>
          <w:b/>
          <w:sz w:val="22"/>
        </w:rPr>
        <w:t>spironolactona y eplerenona</w:t>
      </w:r>
      <w:r w:rsidR="009D3E54" w:rsidRPr="00DA0AF9">
        <w:rPr>
          <w:sz w:val="22"/>
        </w:rPr>
        <w:t xml:space="preserve"> </w:t>
      </w:r>
      <w:r w:rsidR="001E0F93" w:rsidRPr="00CB3A73">
        <w:rPr>
          <w:sz w:val="22"/>
        </w:rPr>
        <w:t>inhiben</w:t>
      </w:r>
      <w:r w:rsidR="001E0F93" w:rsidRPr="00DA0AF9">
        <w:rPr>
          <w:sz w:val="22"/>
        </w:rPr>
        <w:t xml:space="preserve"> los efectos estimuladores</w:t>
      </w:r>
      <w:r w:rsidR="009D3E54" w:rsidRPr="00DA0AF9">
        <w:rPr>
          <w:sz w:val="22"/>
        </w:rPr>
        <w:t xml:space="preserve"> </w:t>
      </w:r>
      <w:r w:rsidR="001E0F93" w:rsidRPr="00DA0AF9">
        <w:rPr>
          <w:sz w:val="22"/>
        </w:rPr>
        <w:t xml:space="preserve">de </w:t>
      </w:r>
      <w:r>
        <w:rPr>
          <w:sz w:val="22"/>
        </w:rPr>
        <w:t xml:space="preserve">la aldosterona </w:t>
      </w:r>
      <w:r w:rsidR="001E0F93" w:rsidRPr="00DA0AF9">
        <w:rPr>
          <w:sz w:val="22"/>
        </w:rPr>
        <w:t xml:space="preserve">sobre la reabsorción de </w:t>
      </w:r>
      <w:r w:rsidR="00D1415C" w:rsidRPr="00DA0AF9">
        <w:rPr>
          <w:sz w:val="22"/>
        </w:rPr>
        <w:t>Na+</w:t>
      </w:r>
      <w:r w:rsidR="001E0F93" w:rsidRPr="00DA0AF9">
        <w:rPr>
          <w:sz w:val="22"/>
        </w:rPr>
        <w:t xml:space="preserve"> y</w:t>
      </w:r>
      <w:r w:rsidR="009D3E54" w:rsidRPr="00DA0AF9">
        <w:rPr>
          <w:sz w:val="22"/>
        </w:rPr>
        <w:t xml:space="preserve"> </w:t>
      </w:r>
      <w:r w:rsidR="001E0F93" w:rsidRPr="00DA0AF9">
        <w:rPr>
          <w:sz w:val="22"/>
        </w:rPr>
        <w:t xml:space="preserve">la secreción de </w:t>
      </w:r>
      <w:r w:rsidR="00D1415C" w:rsidRPr="00DA0AF9">
        <w:rPr>
          <w:sz w:val="22"/>
        </w:rPr>
        <w:t>K+</w:t>
      </w:r>
      <w:r w:rsidR="001E0F93" w:rsidRPr="00DA0AF9">
        <w:rPr>
          <w:sz w:val="22"/>
        </w:rPr>
        <w:t xml:space="preserve">. </w:t>
      </w:r>
    </w:p>
    <w:p w:rsidR="001E0F93" w:rsidRPr="00DA0AF9" w:rsidRDefault="00CB3A73" w:rsidP="00CC769E">
      <w:pPr>
        <w:pStyle w:val="Prrafodelista"/>
        <w:numPr>
          <w:ilvl w:val="0"/>
          <w:numId w:val="35"/>
        </w:numPr>
        <w:rPr>
          <w:sz w:val="22"/>
        </w:rPr>
      </w:pPr>
      <w:r w:rsidRPr="00CB3A73">
        <w:rPr>
          <w:b/>
          <w:sz w:val="22"/>
        </w:rPr>
        <w:t>A</w:t>
      </w:r>
      <w:r w:rsidR="001E0F93" w:rsidRPr="00CB3A73">
        <w:rPr>
          <w:b/>
          <w:sz w:val="22"/>
        </w:rPr>
        <w:t>milorida y triamtereno</w:t>
      </w:r>
      <w:r w:rsidR="001E0F93" w:rsidRPr="00DA0AF9">
        <w:rPr>
          <w:sz w:val="22"/>
        </w:rPr>
        <w:t xml:space="preserve"> son</w:t>
      </w:r>
      <w:r w:rsidR="009D3E54" w:rsidRPr="00DA0AF9">
        <w:rPr>
          <w:sz w:val="22"/>
        </w:rPr>
        <w:t xml:space="preserve"> </w:t>
      </w:r>
      <w:r w:rsidR="001E0F93" w:rsidRPr="00CB3A73">
        <w:rPr>
          <w:sz w:val="22"/>
          <w:u w:val="single"/>
        </w:rPr>
        <w:t xml:space="preserve">bloqueantes de los canales del </w:t>
      </w:r>
      <w:r w:rsidR="00D1415C" w:rsidRPr="00CB3A73">
        <w:rPr>
          <w:sz w:val="22"/>
          <w:u w:val="single"/>
        </w:rPr>
        <w:t>Na+</w:t>
      </w:r>
      <w:r w:rsidR="001E0F93" w:rsidRPr="00DA0AF9">
        <w:rPr>
          <w:sz w:val="22"/>
        </w:rPr>
        <w:t xml:space="preserve"> que inhiben directamente</w:t>
      </w:r>
      <w:r w:rsidR="009D3E54" w:rsidRPr="00DA0AF9">
        <w:rPr>
          <w:sz w:val="22"/>
        </w:rPr>
        <w:t xml:space="preserve"> </w:t>
      </w:r>
      <w:r w:rsidR="001E0F93" w:rsidRPr="00DA0AF9">
        <w:rPr>
          <w:sz w:val="22"/>
        </w:rPr>
        <w:t xml:space="preserve">la entrada del </w:t>
      </w:r>
      <w:r w:rsidR="00D1415C" w:rsidRPr="00DA0AF9">
        <w:rPr>
          <w:sz w:val="22"/>
        </w:rPr>
        <w:t>Na+</w:t>
      </w:r>
      <w:r w:rsidR="001E0F93" w:rsidRPr="00DA0AF9">
        <w:rPr>
          <w:sz w:val="22"/>
        </w:rPr>
        <w:t xml:space="preserve"> en los canales del </w:t>
      </w:r>
      <w:r w:rsidR="00D1415C" w:rsidRPr="00DA0AF9">
        <w:rPr>
          <w:sz w:val="22"/>
        </w:rPr>
        <w:t>Na+</w:t>
      </w:r>
      <w:r w:rsidR="001E0F93" w:rsidRPr="00DA0AF9">
        <w:rPr>
          <w:sz w:val="22"/>
        </w:rPr>
        <w:t xml:space="preserve"> de las</w:t>
      </w:r>
      <w:r w:rsidR="009D3E54" w:rsidRPr="00DA0AF9">
        <w:rPr>
          <w:sz w:val="22"/>
        </w:rPr>
        <w:t xml:space="preserve"> </w:t>
      </w:r>
      <w:r w:rsidR="001E0F93" w:rsidRPr="00DA0AF9">
        <w:rPr>
          <w:sz w:val="22"/>
        </w:rPr>
        <w:t>membranas luminales.</w:t>
      </w:r>
    </w:p>
    <w:p w:rsidR="009D3E54" w:rsidRPr="001E0F93" w:rsidRDefault="009D3E54" w:rsidP="00DA0AF9">
      <w:pPr>
        <w:rPr>
          <w:sz w:val="22"/>
        </w:rPr>
      </w:pPr>
    </w:p>
    <w:p w:rsidR="009D3E54" w:rsidRDefault="001E0F93" w:rsidP="009D3E54">
      <w:pPr>
        <w:pStyle w:val="Ttulo3"/>
      </w:pPr>
      <w:r w:rsidRPr="001E0F93">
        <w:t xml:space="preserve">Las células intercaladas secretan iones </w:t>
      </w:r>
      <w:r w:rsidR="008757CD">
        <w:t>H+</w:t>
      </w:r>
      <w:r w:rsidRPr="001E0F93">
        <w:t xml:space="preserve"> y</w:t>
      </w:r>
      <w:r w:rsidR="009D3E54">
        <w:t xml:space="preserve"> </w:t>
      </w:r>
      <w:r w:rsidRPr="001E0F93">
        <w:t xml:space="preserve">reabsorben iones bicarbonato y </w:t>
      </w:r>
      <w:r w:rsidR="00D1415C">
        <w:t>K+</w:t>
      </w:r>
      <w:r w:rsidRPr="001E0F93">
        <w:t xml:space="preserve">. </w:t>
      </w:r>
    </w:p>
    <w:p w:rsidR="008E33B5" w:rsidRPr="00DA0AF9" w:rsidRDefault="001E0F93" w:rsidP="00CC769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CB3A73">
        <w:rPr>
          <w:b/>
          <w:sz w:val="22"/>
        </w:rPr>
        <w:t>La secreción</w:t>
      </w:r>
      <w:r w:rsidR="008E33B5" w:rsidRPr="00CB3A73">
        <w:rPr>
          <w:b/>
          <w:sz w:val="22"/>
        </w:rPr>
        <w:t xml:space="preserve"> </w:t>
      </w:r>
      <w:r w:rsidRPr="00CB3A73">
        <w:rPr>
          <w:b/>
          <w:sz w:val="22"/>
        </w:rPr>
        <w:t xml:space="preserve">de iones </w:t>
      </w:r>
      <w:r w:rsidR="008757CD" w:rsidRPr="00CB3A73">
        <w:rPr>
          <w:b/>
          <w:sz w:val="22"/>
        </w:rPr>
        <w:t>H+</w:t>
      </w:r>
      <w:r w:rsidRPr="00DA0AF9">
        <w:rPr>
          <w:sz w:val="22"/>
        </w:rPr>
        <w:t xml:space="preserve"> en las </w:t>
      </w:r>
      <w:r w:rsidRPr="00CB3A73">
        <w:rPr>
          <w:sz w:val="22"/>
          <w:u w:val="single"/>
        </w:rPr>
        <w:t>células intercaladas</w:t>
      </w:r>
      <w:r w:rsidRPr="00DA0AF9">
        <w:rPr>
          <w:sz w:val="22"/>
        </w:rPr>
        <w:t xml:space="preserve"> está mediada</w:t>
      </w:r>
      <w:r w:rsidR="008E33B5" w:rsidRPr="00DA0AF9">
        <w:rPr>
          <w:sz w:val="22"/>
        </w:rPr>
        <w:t xml:space="preserve"> </w:t>
      </w:r>
      <w:r w:rsidRPr="00DA0AF9">
        <w:rPr>
          <w:sz w:val="22"/>
        </w:rPr>
        <w:t xml:space="preserve">por un </w:t>
      </w:r>
      <w:r w:rsidRPr="00CB3A73">
        <w:rPr>
          <w:b/>
          <w:sz w:val="22"/>
        </w:rPr>
        <w:t xml:space="preserve">transportador </w:t>
      </w:r>
      <w:r w:rsidR="008757CD" w:rsidRPr="00CB3A73">
        <w:rPr>
          <w:b/>
          <w:sz w:val="22"/>
        </w:rPr>
        <w:t>H+</w:t>
      </w:r>
      <w:r w:rsidRPr="00CB3A73">
        <w:rPr>
          <w:b/>
          <w:sz w:val="22"/>
        </w:rPr>
        <w:t>-ATPasa</w:t>
      </w:r>
      <w:r w:rsidRPr="00DA0AF9">
        <w:rPr>
          <w:sz w:val="22"/>
        </w:rPr>
        <w:t xml:space="preserve">. </w:t>
      </w:r>
    </w:p>
    <w:p w:rsidR="008E33B5" w:rsidRPr="00DA0AF9" w:rsidRDefault="001E0F93" w:rsidP="00CC769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CB3A73">
        <w:rPr>
          <w:b/>
          <w:sz w:val="22"/>
        </w:rPr>
        <w:t xml:space="preserve">El </w:t>
      </w:r>
      <w:r w:rsidR="008757CD" w:rsidRPr="00CB3A73">
        <w:rPr>
          <w:b/>
          <w:sz w:val="22"/>
        </w:rPr>
        <w:t>H+</w:t>
      </w:r>
      <w:r w:rsidRPr="00DA0AF9">
        <w:rPr>
          <w:sz w:val="22"/>
        </w:rPr>
        <w:t xml:space="preserve"> se genera</w:t>
      </w:r>
      <w:r w:rsidR="008E33B5" w:rsidRPr="00DA0AF9">
        <w:rPr>
          <w:sz w:val="22"/>
        </w:rPr>
        <w:t xml:space="preserve"> </w:t>
      </w:r>
      <w:r w:rsidRPr="00DA0AF9">
        <w:rPr>
          <w:sz w:val="22"/>
        </w:rPr>
        <w:t xml:space="preserve">por la </w:t>
      </w:r>
      <w:r w:rsidRPr="00CB3A73">
        <w:rPr>
          <w:b/>
          <w:sz w:val="22"/>
        </w:rPr>
        <w:t>anhidrasa carbónica</w:t>
      </w:r>
      <w:r w:rsidRPr="00DA0AF9">
        <w:rPr>
          <w:sz w:val="22"/>
        </w:rPr>
        <w:t xml:space="preserve"> sobre</w:t>
      </w:r>
      <w:r w:rsidR="008E33B5" w:rsidRPr="00DA0AF9">
        <w:rPr>
          <w:sz w:val="22"/>
        </w:rPr>
        <w:t xml:space="preserve"> </w:t>
      </w:r>
      <w:r w:rsidRPr="00DA0AF9">
        <w:rPr>
          <w:sz w:val="22"/>
        </w:rPr>
        <w:t xml:space="preserve">el agua y el </w:t>
      </w:r>
      <w:r w:rsidR="00CB3A73">
        <w:rPr>
          <w:sz w:val="22"/>
        </w:rPr>
        <w:t xml:space="preserve">CO2 </w:t>
      </w:r>
      <w:r w:rsidRPr="00DA0AF9">
        <w:rPr>
          <w:sz w:val="22"/>
        </w:rPr>
        <w:t xml:space="preserve">para formar </w:t>
      </w:r>
      <w:r w:rsidRPr="00CB3A73">
        <w:rPr>
          <w:b/>
          <w:sz w:val="22"/>
        </w:rPr>
        <w:t>ácido carbónico</w:t>
      </w:r>
      <w:r w:rsidRPr="00DA0AF9">
        <w:rPr>
          <w:sz w:val="22"/>
        </w:rPr>
        <w:t>,</w:t>
      </w:r>
      <w:r w:rsidR="008E33B5" w:rsidRPr="00DA0AF9">
        <w:rPr>
          <w:sz w:val="22"/>
        </w:rPr>
        <w:t xml:space="preserve"> </w:t>
      </w:r>
      <w:r w:rsidRPr="00DA0AF9">
        <w:rPr>
          <w:sz w:val="22"/>
        </w:rPr>
        <w:t xml:space="preserve">que se disocia en </w:t>
      </w:r>
      <w:r w:rsidR="008757CD" w:rsidRPr="00CB3A73">
        <w:rPr>
          <w:b/>
          <w:sz w:val="22"/>
        </w:rPr>
        <w:t>H+</w:t>
      </w:r>
      <w:r w:rsidRPr="00CB3A73">
        <w:rPr>
          <w:b/>
          <w:sz w:val="22"/>
        </w:rPr>
        <w:t xml:space="preserve"> y bicarbonato</w:t>
      </w:r>
      <w:r w:rsidRPr="00DA0AF9">
        <w:rPr>
          <w:sz w:val="22"/>
        </w:rPr>
        <w:t xml:space="preserve">. </w:t>
      </w:r>
    </w:p>
    <w:p w:rsidR="001E0F93" w:rsidRPr="00DA0AF9" w:rsidRDefault="00CB3A73" w:rsidP="00CC769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CB3A73">
        <w:rPr>
          <w:b/>
          <w:sz w:val="22"/>
        </w:rPr>
        <w:t>P</w:t>
      </w:r>
      <w:r w:rsidR="001E0F93" w:rsidRPr="00CB3A73">
        <w:rPr>
          <w:b/>
          <w:sz w:val="22"/>
        </w:rPr>
        <w:t xml:space="preserve">or cada ion </w:t>
      </w:r>
      <w:r w:rsidR="008757CD" w:rsidRPr="00CB3A73">
        <w:rPr>
          <w:b/>
          <w:sz w:val="22"/>
        </w:rPr>
        <w:t>H+</w:t>
      </w:r>
      <w:r w:rsidR="001E0F93" w:rsidRPr="00DA0AF9">
        <w:rPr>
          <w:sz w:val="22"/>
        </w:rPr>
        <w:t xml:space="preserve"> secretado queda un </w:t>
      </w:r>
      <w:r w:rsidR="001E0F93" w:rsidRPr="00CB3A73">
        <w:rPr>
          <w:b/>
          <w:sz w:val="22"/>
        </w:rPr>
        <w:t>ion bicarbonato</w:t>
      </w:r>
      <w:r w:rsidR="008E33B5" w:rsidRPr="00DA0AF9">
        <w:rPr>
          <w:sz w:val="22"/>
        </w:rPr>
        <w:t xml:space="preserve"> </w:t>
      </w:r>
      <w:r w:rsidR="001E0F93" w:rsidRPr="00DA0AF9">
        <w:rPr>
          <w:sz w:val="22"/>
        </w:rPr>
        <w:t xml:space="preserve">para su </w:t>
      </w:r>
      <w:r w:rsidR="001E0F93" w:rsidRPr="00CB3A73">
        <w:rPr>
          <w:sz w:val="22"/>
          <w:u w:val="single"/>
        </w:rPr>
        <w:t>reabsorción</w:t>
      </w:r>
      <w:r w:rsidR="001E0F93" w:rsidRPr="00DA0AF9">
        <w:rPr>
          <w:sz w:val="22"/>
        </w:rPr>
        <w:t xml:space="preserve"> a través de la membrana basolateral.</w:t>
      </w:r>
    </w:p>
    <w:p w:rsidR="001E0F93" w:rsidRPr="007D31A4" w:rsidRDefault="001E0F93" w:rsidP="007D31A4">
      <w:pPr>
        <w:rPr>
          <w:sz w:val="22"/>
        </w:rPr>
      </w:pPr>
    </w:p>
    <w:p w:rsidR="001E0F93" w:rsidRPr="00DA0AF9" w:rsidRDefault="001E0F93" w:rsidP="00CC769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7D31A4">
        <w:rPr>
          <w:b/>
          <w:sz w:val="22"/>
        </w:rPr>
        <w:t>Las característica</w:t>
      </w:r>
      <w:r w:rsidR="00CB3A73" w:rsidRPr="007D31A4">
        <w:rPr>
          <w:b/>
          <w:sz w:val="22"/>
        </w:rPr>
        <w:t>s funcionales de la porción fin</w:t>
      </w:r>
      <w:r w:rsidRPr="007D31A4">
        <w:rPr>
          <w:b/>
          <w:sz w:val="22"/>
        </w:rPr>
        <w:t xml:space="preserve">al del </w:t>
      </w:r>
      <w:r w:rsidR="00A50467" w:rsidRPr="007D31A4">
        <w:rPr>
          <w:b/>
          <w:sz w:val="22"/>
        </w:rPr>
        <w:t>túbulo</w:t>
      </w:r>
      <w:r w:rsidR="008E33B5" w:rsidRPr="007D31A4">
        <w:rPr>
          <w:b/>
          <w:sz w:val="22"/>
        </w:rPr>
        <w:t xml:space="preserve"> distal</w:t>
      </w:r>
      <w:r w:rsidRPr="007D31A4">
        <w:rPr>
          <w:b/>
          <w:sz w:val="22"/>
        </w:rPr>
        <w:t xml:space="preserve"> y del </w:t>
      </w:r>
      <w:r w:rsidR="00A50467" w:rsidRPr="007D31A4">
        <w:rPr>
          <w:b/>
          <w:sz w:val="22"/>
        </w:rPr>
        <w:t>túbulo</w:t>
      </w:r>
      <w:r w:rsidRPr="007D31A4">
        <w:rPr>
          <w:b/>
          <w:sz w:val="22"/>
        </w:rPr>
        <w:t xml:space="preserve"> colector cortical</w:t>
      </w:r>
      <w:r w:rsidRPr="00DA0AF9">
        <w:rPr>
          <w:sz w:val="22"/>
        </w:rPr>
        <w:t xml:space="preserve"> </w:t>
      </w:r>
    </w:p>
    <w:p w:rsidR="001E0F93" w:rsidRPr="00DA0AF9" w:rsidRDefault="001E0F93" w:rsidP="00CC769E">
      <w:pPr>
        <w:pStyle w:val="Prrafodelista"/>
        <w:numPr>
          <w:ilvl w:val="0"/>
          <w:numId w:val="34"/>
        </w:numPr>
        <w:rPr>
          <w:sz w:val="22"/>
        </w:rPr>
      </w:pPr>
      <w:r w:rsidRPr="00DA0AF9">
        <w:rPr>
          <w:sz w:val="22"/>
        </w:rPr>
        <w:t xml:space="preserve">Las membranas tubulares de los dos segmentos son </w:t>
      </w:r>
      <w:r w:rsidRPr="000C0934">
        <w:rPr>
          <w:sz w:val="22"/>
          <w:u w:val="single"/>
        </w:rPr>
        <w:t>casi</w:t>
      </w:r>
      <w:r w:rsidR="008E33B5" w:rsidRPr="000C0934">
        <w:rPr>
          <w:sz w:val="22"/>
          <w:u w:val="single"/>
        </w:rPr>
        <w:t xml:space="preserve"> </w:t>
      </w:r>
      <w:r w:rsidRPr="000C0934">
        <w:rPr>
          <w:sz w:val="22"/>
          <w:u w:val="single"/>
        </w:rPr>
        <w:t>impermeables a la urea</w:t>
      </w:r>
      <w:r w:rsidRPr="00DA0AF9">
        <w:rPr>
          <w:sz w:val="22"/>
        </w:rPr>
        <w:t>, similar</w:t>
      </w:r>
      <w:r w:rsidR="008E33B5" w:rsidRPr="00DA0AF9">
        <w:rPr>
          <w:sz w:val="22"/>
        </w:rPr>
        <w:t xml:space="preserve"> </w:t>
      </w:r>
      <w:r w:rsidRPr="00DA0AF9">
        <w:rPr>
          <w:sz w:val="22"/>
        </w:rPr>
        <w:t xml:space="preserve">al </w:t>
      </w:r>
      <w:r w:rsidRPr="000C0934">
        <w:rPr>
          <w:b/>
          <w:sz w:val="22"/>
        </w:rPr>
        <w:t>segmento diluyente</w:t>
      </w:r>
      <w:r w:rsidRPr="00DA0AF9">
        <w:rPr>
          <w:sz w:val="22"/>
        </w:rPr>
        <w:t xml:space="preserve"> de la primera parte del </w:t>
      </w:r>
      <w:r w:rsidR="00A50467" w:rsidRPr="00DA0AF9">
        <w:rPr>
          <w:sz w:val="22"/>
        </w:rPr>
        <w:t>túbulo</w:t>
      </w:r>
      <w:r w:rsidR="008E33B5" w:rsidRPr="00DA0AF9">
        <w:rPr>
          <w:sz w:val="22"/>
        </w:rPr>
        <w:t xml:space="preserve"> distal</w:t>
      </w:r>
      <w:r w:rsidRPr="00DA0AF9">
        <w:rPr>
          <w:sz w:val="22"/>
        </w:rPr>
        <w:t>;</w:t>
      </w:r>
      <w:r w:rsidR="008E33B5" w:rsidRPr="00DA0AF9">
        <w:rPr>
          <w:sz w:val="22"/>
        </w:rPr>
        <w:t xml:space="preserve"> </w:t>
      </w:r>
      <w:r w:rsidR="000C0934">
        <w:rPr>
          <w:sz w:val="22"/>
        </w:rPr>
        <w:t>S</w:t>
      </w:r>
      <w:r w:rsidRPr="00DA0AF9">
        <w:rPr>
          <w:sz w:val="22"/>
        </w:rPr>
        <w:t xml:space="preserve">e produce una </w:t>
      </w:r>
      <w:r w:rsidRPr="000C0934">
        <w:rPr>
          <w:sz w:val="22"/>
          <w:u w:val="single"/>
        </w:rPr>
        <w:t>cierta reabsorción de urea</w:t>
      </w:r>
      <w:r w:rsidRPr="00DA0AF9">
        <w:rPr>
          <w:sz w:val="22"/>
        </w:rPr>
        <w:t xml:space="preserve"> en los</w:t>
      </w:r>
      <w:r w:rsidR="008E33B5" w:rsidRPr="00DA0AF9">
        <w:rPr>
          <w:sz w:val="22"/>
        </w:rPr>
        <w:t xml:space="preserve"> </w:t>
      </w:r>
      <w:r w:rsidRPr="000C0934">
        <w:rPr>
          <w:b/>
          <w:sz w:val="22"/>
        </w:rPr>
        <w:t>conductos colectores medulares</w:t>
      </w:r>
      <w:r w:rsidRPr="00DA0AF9">
        <w:rPr>
          <w:sz w:val="22"/>
        </w:rPr>
        <w:t>.</w:t>
      </w:r>
    </w:p>
    <w:p w:rsidR="008E33B5" w:rsidRPr="001E0F93" w:rsidRDefault="008E33B5" w:rsidP="001E0F93">
      <w:pPr>
        <w:rPr>
          <w:sz w:val="22"/>
        </w:rPr>
      </w:pPr>
    </w:p>
    <w:p w:rsidR="008E33B5" w:rsidRPr="00DA0AF9" w:rsidRDefault="001E0F93" w:rsidP="00CC769E">
      <w:pPr>
        <w:pStyle w:val="Prrafodelista"/>
        <w:numPr>
          <w:ilvl w:val="0"/>
          <w:numId w:val="34"/>
        </w:numPr>
        <w:rPr>
          <w:sz w:val="22"/>
        </w:rPr>
      </w:pPr>
      <w:r w:rsidRPr="00FF015B">
        <w:rPr>
          <w:b/>
          <w:sz w:val="22"/>
        </w:rPr>
        <w:t xml:space="preserve">La porción final del </w:t>
      </w:r>
      <w:r w:rsidR="00A50467" w:rsidRPr="00FF015B">
        <w:rPr>
          <w:b/>
          <w:sz w:val="22"/>
        </w:rPr>
        <w:t>túbulo</w:t>
      </w:r>
      <w:r w:rsidR="008E33B5" w:rsidRPr="00FF015B">
        <w:rPr>
          <w:b/>
          <w:sz w:val="22"/>
        </w:rPr>
        <w:t xml:space="preserve"> distal</w:t>
      </w:r>
      <w:r w:rsidRPr="00FF015B">
        <w:rPr>
          <w:b/>
          <w:sz w:val="22"/>
        </w:rPr>
        <w:t xml:space="preserve"> y el </w:t>
      </w:r>
      <w:r w:rsidR="00A50467" w:rsidRPr="00FF015B">
        <w:rPr>
          <w:b/>
          <w:sz w:val="22"/>
        </w:rPr>
        <w:t>túbulo</w:t>
      </w:r>
      <w:r w:rsidRPr="00FF015B">
        <w:rPr>
          <w:b/>
          <w:sz w:val="22"/>
        </w:rPr>
        <w:t xml:space="preserve"> colector cortical</w:t>
      </w:r>
      <w:r w:rsidR="008E33B5" w:rsidRPr="00DA0AF9">
        <w:rPr>
          <w:sz w:val="22"/>
        </w:rPr>
        <w:t xml:space="preserve"> </w:t>
      </w:r>
      <w:r w:rsidRPr="00DA0AF9">
        <w:rPr>
          <w:sz w:val="22"/>
        </w:rPr>
        <w:t xml:space="preserve">reabsorben </w:t>
      </w:r>
      <w:r w:rsidR="00D1415C" w:rsidRPr="00FF015B">
        <w:rPr>
          <w:sz w:val="22"/>
          <w:u w:val="single"/>
        </w:rPr>
        <w:t>Na+</w:t>
      </w:r>
      <w:r w:rsidRPr="00DA0AF9">
        <w:rPr>
          <w:sz w:val="22"/>
        </w:rPr>
        <w:t xml:space="preserve"> y su intensidad está controlada</w:t>
      </w:r>
      <w:r w:rsidR="008E33B5" w:rsidRPr="00DA0AF9">
        <w:rPr>
          <w:sz w:val="22"/>
        </w:rPr>
        <w:t xml:space="preserve"> </w:t>
      </w:r>
      <w:r w:rsidRPr="00DA0AF9">
        <w:rPr>
          <w:sz w:val="22"/>
        </w:rPr>
        <w:t>por hormonas</w:t>
      </w:r>
      <w:r w:rsidR="00FF015B">
        <w:rPr>
          <w:sz w:val="22"/>
        </w:rPr>
        <w:t xml:space="preserve"> (</w:t>
      </w:r>
      <w:r w:rsidRPr="00FF015B">
        <w:rPr>
          <w:b/>
          <w:sz w:val="22"/>
        </w:rPr>
        <w:t>aldosterona</w:t>
      </w:r>
      <w:r w:rsidR="00FF015B">
        <w:rPr>
          <w:sz w:val="22"/>
        </w:rPr>
        <w:t>)</w:t>
      </w:r>
      <w:r w:rsidRPr="00DA0AF9">
        <w:rPr>
          <w:sz w:val="22"/>
        </w:rPr>
        <w:t xml:space="preserve">. </w:t>
      </w:r>
    </w:p>
    <w:p w:rsidR="001E0F93" w:rsidRDefault="00FF015B" w:rsidP="00DA0AF9">
      <w:pPr>
        <w:ind w:left="708"/>
        <w:rPr>
          <w:sz w:val="22"/>
        </w:rPr>
      </w:pPr>
      <w:r>
        <w:rPr>
          <w:sz w:val="22"/>
        </w:rPr>
        <w:t>E</w:t>
      </w:r>
      <w:r w:rsidR="001E0F93" w:rsidRPr="001E0F93">
        <w:rPr>
          <w:sz w:val="22"/>
        </w:rPr>
        <w:t xml:space="preserve">stos segmentos </w:t>
      </w:r>
      <w:r w:rsidR="001E0F93" w:rsidRPr="00FF015B">
        <w:rPr>
          <w:b/>
          <w:sz w:val="22"/>
        </w:rPr>
        <w:t xml:space="preserve">secretan </w:t>
      </w:r>
      <w:r w:rsidR="00D1415C" w:rsidRPr="00FF015B">
        <w:rPr>
          <w:b/>
          <w:sz w:val="22"/>
        </w:rPr>
        <w:t>K+</w:t>
      </w:r>
      <w:r w:rsidR="001E0F93" w:rsidRPr="001E0F93">
        <w:rPr>
          <w:sz w:val="22"/>
        </w:rPr>
        <w:t xml:space="preserve"> desde la</w:t>
      </w:r>
      <w:r w:rsidR="008E33B5">
        <w:rPr>
          <w:sz w:val="22"/>
        </w:rPr>
        <w:t xml:space="preserve"> </w:t>
      </w:r>
      <w:r w:rsidR="001E0F93" w:rsidRPr="001E0F93">
        <w:rPr>
          <w:sz w:val="22"/>
        </w:rPr>
        <w:t xml:space="preserve">sangre capilar </w:t>
      </w:r>
      <w:r w:rsidR="003231B1" w:rsidRPr="001E0F93">
        <w:rPr>
          <w:sz w:val="22"/>
        </w:rPr>
        <w:t>peritubulares</w:t>
      </w:r>
      <w:r w:rsidR="001E0F93" w:rsidRPr="001E0F93">
        <w:rPr>
          <w:sz w:val="22"/>
        </w:rPr>
        <w:t xml:space="preserve"> hacia la luz tubular, </w:t>
      </w:r>
      <w:r w:rsidR="001E0F93" w:rsidRPr="00FF015B">
        <w:rPr>
          <w:b/>
          <w:sz w:val="22"/>
        </w:rPr>
        <w:t>controlado por la aldosterona</w:t>
      </w:r>
      <w:r w:rsidR="001E0F93" w:rsidRPr="001E0F93">
        <w:rPr>
          <w:sz w:val="22"/>
        </w:rPr>
        <w:t xml:space="preserve"> y factores como la </w:t>
      </w:r>
      <w:r w:rsidR="001E0F93" w:rsidRPr="00FF015B">
        <w:rPr>
          <w:b/>
          <w:sz w:val="22"/>
        </w:rPr>
        <w:t xml:space="preserve">concentración de </w:t>
      </w:r>
      <w:r w:rsidR="00D1415C" w:rsidRPr="00FF015B">
        <w:rPr>
          <w:b/>
          <w:sz w:val="22"/>
        </w:rPr>
        <w:t>K+</w:t>
      </w:r>
      <w:r w:rsidR="001E0F93" w:rsidRPr="001E0F93">
        <w:rPr>
          <w:sz w:val="22"/>
        </w:rPr>
        <w:t xml:space="preserve"> en los</w:t>
      </w:r>
      <w:r w:rsidR="008E33B5">
        <w:rPr>
          <w:sz w:val="22"/>
        </w:rPr>
        <w:t xml:space="preserve"> </w:t>
      </w:r>
      <w:r w:rsidR="001E0F93" w:rsidRPr="001E0F93">
        <w:rPr>
          <w:sz w:val="22"/>
        </w:rPr>
        <w:t>líquidos corporales.</w:t>
      </w:r>
    </w:p>
    <w:p w:rsidR="008E33B5" w:rsidRPr="001E0F93" w:rsidRDefault="008E33B5" w:rsidP="001E0F93">
      <w:pPr>
        <w:rPr>
          <w:sz w:val="22"/>
        </w:rPr>
      </w:pPr>
    </w:p>
    <w:p w:rsidR="008E33B5" w:rsidRPr="00FF015B" w:rsidRDefault="001E0F93" w:rsidP="00CC769E">
      <w:pPr>
        <w:pStyle w:val="Prrafodelista"/>
        <w:numPr>
          <w:ilvl w:val="0"/>
          <w:numId w:val="34"/>
        </w:numPr>
        <w:ind w:left="708"/>
        <w:rPr>
          <w:sz w:val="22"/>
        </w:rPr>
      </w:pPr>
      <w:r w:rsidRPr="00FF015B">
        <w:rPr>
          <w:b/>
          <w:sz w:val="22"/>
        </w:rPr>
        <w:t>Las células intercaladas</w:t>
      </w:r>
      <w:r w:rsidRPr="00FF015B">
        <w:rPr>
          <w:sz w:val="22"/>
        </w:rPr>
        <w:t xml:space="preserve"> de estos segmentos secretan </w:t>
      </w:r>
      <w:r w:rsidR="008757CD" w:rsidRPr="00FF015B">
        <w:rPr>
          <w:b/>
          <w:sz w:val="22"/>
        </w:rPr>
        <w:t>H+</w:t>
      </w:r>
      <w:r w:rsidRPr="00FF015B">
        <w:rPr>
          <w:sz w:val="22"/>
        </w:rPr>
        <w:t xml:space="preserve"> mediante un</w:t>
      </w:r>
      <w:r w:rsidR="008E33B5" w:rsidRPr="00FF015B">
        <w:rPr>
          <w:sz w:val="22"/>
        </w:rPr>
        <w:t xml:space="preserve"> </w:t>
      </w:r>
      <w:r w:rsidRPr="00FF015B">
        <w:rPr>
          <w:sz w:val="22"/>
        </w:rPr>
        <w:t xml:space="preserve">mecanismo </w:t>
      </w:r>
      <w:r w:rsidR="00FF015B" w:rsidRPr="00FF015B">
        <w:rPr>
          <w:b/>
          <w:sz w:val="22"/>
        </w:rPr>
        <w:t xml:space="preserve">H+ </w:t>
      </w:r>
      <w:r w:rsidRPr="00FF015B">
        <w:rPr>
          <w:b/>
          <w:sz w:val="22"/>
        </w:rPr>
        <w:t>ATPasa</w:t>
      </w:r>
      <w:r w:rsidR="00FF015B" w:rsidRPr="00FF015B">
        <w:rPr>
          <w:sz w:val="22"/>
        </w:rPr>
        <w:t xml:space="preserve">, </w:t>
      </w:r>
      <w:r w:rsidRPr="00FF015B">
        <w:rPr>
          <w:sz w:val="22"/>
        </w:rPr>
        <w:t>es capaz</w:t>
      </w:r>
      <w:r w:rsidR="008E33B5" w:rsidRPr="00FF015B">
        <w:rPr>
          <w:sz w:val="22"/>
        </w:rPr>
        <w:t xml:space="preserve"> </w:t>
      </w:r>
      <w:r w:rsidRPr="00FF015B">
        <w:rPr>
          <w:sz w:val="22"/>
        </w:rPr>
        <w:t xml:space="preserve">de secretar </w:t>
      </w:r>
      <w:r w:rsidR="008757CD" w:rsidRPr="00FF015B">
        <w:rPr>
          <w:b/>
          <w:sz w:val="22"/>
        </w:rPr>
        <w:t>H+</w:t>
      </w:r>
      <w:r w:rsidRPr="00FF015B">
        <w:rPr>
          <w:b/>
          <w:sz w:val="22"/>
        </w:rPr>
        <w:t xml:space="preserve"> en contra de gradiente</w:t>
      </w:r>
      <w:r w:rsidR="008E33B5" w:rsidRPr="00FF015B">
        <w:rPr>
          <w:sz w:val="22"/>
        </w:rPr>
        <w:t xml:space="preserve"> </w:t>
      </w:r>
      <w:r w:rsidRPr="00FF015B">
        <w:rPr>
          <w:sz w:val="22"/>
        </w:rPr>
        <w:t xml:space="preserve">hasta de </w:t>
      </w:r>
      <w:r w:rsidRPr="00FF015B">
        <w:rPr>
          <w:b/>
          <w:sz w:val="22"/>
        </w:rPr>
        <w:t>1.000 a 1</w:t>
      </w:r>
      <w:r w:rsidRPr="00FF015B">
        <w:rPr>
          <w:sz w:val="22"/>
        </w:rPr>
        <w:t xml:space="preserve">. </w:t>
      </w:r>
    </w:p>
    <w:p w:rsidR="008E33B5" w:rsidRDefault="00E32AA1" w:rsidP="00DA0AF9">
      <w:pPr>
        <w:ind w:left="708"/>
        <w:rPr>
          <w:sz w:val="22"/>
        </w:rPr>
      </w:pPr>
      <w:r w:rsidRPr="00E32AA1">
        <w:rPr>
          <w:b/>
          <w:sz w:val="22"/>
        </w:rPr>
        <w:t>L</w:t>
      </w:r>
      <w:r w:rsidR="001E0F93" w:rsidRPr="00E32AA1">
        <w:rPr>
          <w:b/>
          <w:sz w:val="22"/>
        </w:rPr>
        <w:t>as</w:t>
      </w:r>
      <w:r w:rsidR="008E33B5" w:rsidRPr="00E32AA1">
        <w:rPr>
          <w:b/>
          <w:sz w:val="22"/>
        </w:rPr>
        <w:t xml:space="preserve"> </w:t>
      </w:r>
      <w:r w:rsidR="001E0F93" w:rsidRPr="00E32AA1">
        <w:rPr>
          <w:b/>
          <w:sz w:val="22"/>
        </w:rPr>
        <w:t>células intercaladas</w:t>
      </w:r>
      <w:r w:rsidR="001E0F93" w:rsidRPr="001E0F93">
        <w:rPr>
          <w:sz w:val="22"/>
        </w:rPr>
        <w:t xml:space="preserve"> desempeñan una función clave en la</w:t>
      </w:r>
      <w:r w:rsidR="008E33B5">
        <w:rPr>
          <w:sz w:val="22"/>
        </w:rPr>
        <w:t xml:space="preserve"> </w:t>
      </w:r>
      <w:r w:rsidR="001E0F93" w:rsidRPr="00E32AA1">
        <w:rPr>
          <w:b/>
          <w:sz w:val="22"/>
        </w:rPr>
        <w:t xml:space="preserve">regulación </w:t>
      </w:r>
      <w:r w:rsidR="008E33B5" w:rsidRPr="00E32AA1">
        <w:rPr>
          <w:b/>
          <w:sz w:val="22"/>
        </w:rPr>
        <w:t>acido básica</w:t>
      </w:r>
      <w:r w:rsidR="001E0F93" w:rsidRPr="001E0F93">
        <w:rPr>
          <w:sz w:val="22"/>
        </w:rPr>
        <w:t xml:space="preserve"> de los líquidos corporales.</w:t>
      </w:r>
      <w:r w:rsidR="008E33B5">
        <w:rPr>
          <w:sz w:val="22"/>
        </w:rPr>
        <w:t xml:space="preserve"> </w:t>
      </w:r>
    </w:p>
    <w:p w:rsidR="00DA0AF9" w:rsidRDefault="00DA0AF9" w:rsidP="00DA0AF9">
      <w:pPr>
        <w:ind w:left="708"/>
        <w:rPr>
          <w:sz w:val="22"/>
        </w:rPr>
      </w:pPr>
    </w:p>
    <w:p w:rsidR="001E0F93" w:rsidRPr="00DA0AF9" w:rsidRDefault="001E0F93" w:rsidP="00CC769E">
      <w:pPr>
        <w:pStyle w:val="Prrafodelista"/>
        <w:numPr>
          <w:ilvl w:val="0"/>
          <w:numId w:val="34"/>
        </w:numPr>
        <w:rPr>
          <w:sz w:val="22"/>
        </w:rPr>
      </w:pPr>
      <w:r w:rsidRPr="00E32AA1">
        <w:rPr>
          <w:b/>
          <w:sz w:val="22"/>
        </w:rPr>
        <w:t>La permeabilidad al agua</w:t>
      </w:r>
      <w:r w:rsidRPr="00DA0AF9">
        <w:rPr>
          <w:sz w:val="22"/>
        </w:rPr>
        <w:t xml:space="preserve"> de la porción final del </w:t>
      </w:r>
      <w:r w:rsidR="00A50467" w:rsidRPr="00DA0AF9">
        <w:rPr>
          <w:sz w:val="22"/>
        </w:rPr>
        <w:t>túbulo</w:t>
      </w:r>
      <w:r w:rsidR="008E33B5" w:rsidRPr="00DA0AF9">
        <w:rPr>
          <w:sz w:val="22"/>
        </w:rPr>
        <w:t xml:space="preserve"> distal</w:t>
      </w:r>
      <w:r w:rsidRPr="00DA0AF9">
        <w:rPr>
          <w:sz w:val="22"/>
        </w:rPr>
        <w:t xml:space="preserve"> y del conducto colector cortical está </w:t>
      </w:r>
      <w:r w:rsidRPr="00E32AA1">
        <w:rPr>
          <w:b/>
          <w:sz w:val="22"/>
        </w:rPr>
        <w:t>controlada por</w:t>
      </w:r>
      <w:r w:rsidR="008E33B5" w:rsidRPr="00E32AA1">
        <w:rPr>
          <w:b/>
          <w:sz w:val="22"/>
        </w:rPr>
        <w:t xml:space="preserve"> </w:t>
      </w:r>
      <w:r w:rsidRPr="00E32AA1">
        <w:rPr>
          <w:b/>
          <w:sz w:val="22"/>
        </w:rPr>
        <w:t>la concentración de ADH</w:t>
      </w:r>
      <w:r w:rsidR="00E32AA1">
        <w:rPr>
          <w:sz w:val="22"/>
        </w:rPr>
        <w:t xml:space="preserve"> (</w:t>
      </w:r>
      <w:r w:rsidRPr="00E32AA1">
        <w:rPr>
          <w:b/>
          <w:sz w:val="22"/>
        </w:rPr>
        <w:t>vasopresina</w:t>
      </w:r>
      <w:r w:rsidR="00E32AA1">
        <w:rPr>
          <w:b/>
          <w:sz w:val="22"/>
        </w:rPr>
        <w:t>)</w:t>
      </w:r>
      <w:r w:rsidRPr="00DA0AF9">
        <w:rPr>
          <w:sz w:val="22"/>
        </w:rPr>
        <w:t>.</w:t>
      </w:r>
    </w:p>
    <w:p w:rsidR="008E33B5" w:rsidRDefault="00E32AA1" w:rsidP="00DA0AF9">
      <w:pPr>
        <w:ind w:left="708"/>
        <w:rPr>
          <w:sz w:val="22"/>
        </w:rPr>
      </w:pPr>
      <w:r w:rsidRPr="00E32AA1">
        <w:rPr>
          <w:sz w:val="22"/>
          <w:u w:val="single"/>
        </w:rPr>
        <w:t>C</w:t>
      </w:r>
      <w:r w:rsidR="001E0F93" w:rsidRPr="00E32AA1">
        <w:rPr>
          <w:sz w:val="22"/>
          <w:u w:val="single"/>
        </w:rPr>
        <w:t>oncentraciones altas de ADH</w:t>
      </w:r>
      <w:r>
        <w:rPr>
          <w:sz w:val="22"/>
        </w:rPr>
        <w:t xml:space="preserve"> mantienen </w:t>
      </w:r>
      <w:r w:rsidR="001E0F93" w:rsidRPr="001E0F93">
        <w:rPr>
          <w:sz w:val="22"/>
        </w:rPr>
        <w:t>permeables al agua</w:t>
      </w:r>
      <w:r>
        <w:rPr>
          <w:sz w:val="22"/>
        </w:rPr>
        <w:t xml:space="preserve"> estos segmentos</w:t>
      </w:r>
      <w:r w:rsidR="001E0F93" w:rsidRPr="001E0F93">
        <w:rPr>
          <w:sz w:val="22"/>
        </w:rPr>
        <w:t xml:space="preserve">, </w:t>
      </w:r>
      <w:r w:rsidR="001E0F93" w:rsidRPr="00E32AA1">
        <w:rPr>
          <w:b/>
          <w:sz w:val="22"/>
        </w:rPr>
        <w:t>sin ADH</w:t>
      </w:r>
      <w:r w:rsidR="008E33B5" w:rsidRPr="00E32AA1">
        <w:rPr>
          <w:b/>
          <w:sz w:val="22"/>
        </w:rPr>
        <w:t xml:space="preserve"> </w:t>
      </w:r>
      <w:r w:rsidR="001E0F93" w:rsidRPr="00E32AA1">
        <w:rPr>
          <w:b/>
          <w:sz w:val="22"/>
        </w:rPr>
        <w:t>son impermeables a</w:t>
      </w:r>
      <w:r>
        <w:rPr>
          <w:b/>
          <w:sz w:val="22"/>
        </w:rPr>
        <w:t>l agua</w:t>
      </w:r>
      <w:r w:rsidR="001E0F93" w:rsidRPr="001E0F93">
        <w:rPr>
          <w:sz w:val="22"/>
        </w:rPr>
        <w:t xml:space="preserve">. </w:t>
      </w:r>
    </w:p>
    <w:p w:rsidR="008E33B5" w:rsidRDefault="008E33B5" w:rsidP="001E0F93">
      <w:pPr>
        <w:rPr>
          <w:sz w:val="22"/>
        </w:rPr>
      </w:pPr>
    </w:p>
    <w:p w:rsidR="001E0F93" w:rsidRPr="001E0F93" w:rsidRDefault="001E0F93" w:rsidP="008E33B5">
      <w:pPr>
        <w:pStyle w:val="Ttulo2"/>
      </w:pPr>
      <w:r w:rsidRPr="001E0F93">
        <w:t>Conducto colector medular</w:t>
      </w:r>
    </w:p>
    <w:p w:rsidR="001E0F93" w:rsidRPr="00E32AA1" w:rsidRDefault="003231B1" w:rsidP="00CC769E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354D22">
        <w:rPr>
          <w:noProof/>
          <w:u w:val="single"/>
          <w:lang w:val="es-GT" w:eastAsia="es-GT"/>
        </w:rPr>
        <w:drawing>
          <wp:anchor distT="0" distB="0" distL="114300" distR="114300" simplePos="0" relativeHeight="251673600" behindDoc="0" locked="0" layoutInCell="1" allowOverlap="1" wp14:anchorId="4BB5EC42" wp14:editId="1D357B9E">
            <wp:simplePos x="0" y="0"/>
            <wp:positionH relativeFrom="column">
              <wp:posOffset>4067175</wp:posOffset>
            </wp:positionH>
            <wp:positionV relativeFrom="paragraph">
              <wp:posOffset>58420</wp:posOffset>
            </wp:positionV>
            <wp:extent cx="2990850" cy="2171700"/>
            <wp:effectExtent l="19050" t="0" r="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84"/>
                    <a:stretch/>
                  </pic:blipFill>
                  <pic:spPr bwMode="auto">
                    <a:xfrm>
                      <a:off x="0" y="0"/>
                      <a:ext cx="299085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4D22" w:rsidRPr="00354D22">
        <w:rPr>
          <w:sz w:val="22"/>
          <w:u w:val="single"/>
        </w:rPr>
        <w:t>L</w:t>
      </w:r>
      <w:r w:rsidR="001E0F93" w:rsidRPr="00354D22">
        <w:rPr>
          <w:sz w:val="22"/>
          <w:u w:val="single"/>
        </w:rPr>
        <w:t>os conductos colectores medulares</w:t>
      </w:r>
      <w:r w:rsidR="001E0F93" w:rsidRPr="00E32AA1">
        <w:rPr>
          <w:sz w:val="22"/>
        </w:rPr>
        <w:t xml:space="preserve"> reabsorben</w:t>
      </w:r>
      <w:r w:rsidR="00B807CB" w:rsidRPr="00E32AA1">
        <w:rPr>
          <w:sz w:val="22"/>
        </w:rPr>
        <w:t xml:space="preserve"> </w:t>
      </w:r>
      <w:r w:rsidR="001E0F93" w:rsidRPr="00354D22">
        <w:rPr>
          <w:b/>
          <w:sz w:val="22"/>
        </w:rPr>
        <w:t xml:space="preserve">menos del 10% del agua y del </w:t>
      </w:r>
      <w:r w:rsidR="00D1415C" w:rsidRPr="00354D22">
        <w:rPr>
          <w:b/>
          <w:sz w:val="22"/>
        </w:rPr>
        <w:t>Na+</w:t>
      </w:r>
      <w:r w:rsidR="001E0F93" w:rsidRPr="00E32AA1">
        <w:rPr>
          <w:sz w:val="22"/>
        </w:rPr>
        <w:t xml:space="preserve"> filtrados, son el </w:t>
      </w:r>
      <w:r w:rsidR="001E0F93" w:rsidRPr="00354D22">
        <w:rPr>
          <w:sz w:val="22"/>
          <w:u w:val="single"/>
        </w:rPr>
        <w:t>lugar</w:t>
      </w:r>
      <w:r w:rsidR="00B807CB" w:rsidRPr="00354D22">
        <w:rPr>
          <w:sz w:val="22"/>
          <w:u w:val="single"/>
        </w:rPr>
        <w:t xml:space="preserve"> </w:t>
      </w:r>
      <w:r w:rsidR="001E0F93" w:rsidRPr="00354D22">
        <w:rPr>
          <w:sz w:val="22"/>
          <w:u w:val="single"/>
        </w:rPr>
        <w:t>final de procesamiento de la orina</w:t>
      </w:r>
      <w:r w:rsidR="001E0F93" w:rsidRPr="00E32AA1">
        <w:rPr>
          <w:sz w:val="22"/>
        </w:rPr>
        <w:t xml:space="preserve"> y</w:t>
      </w:r>
      <w:r w:rsidR="00354D22">
        <w:rPr>
          <w:sz w:val="22"/>
        </w:rPr>
        <w:t xml:space="preserve"> </w:t>
      </w:r>
      <w:r w:rsidR="001E0F93" w:rsidRPr="00E32AA1">
        <w:rPr>
          <w:sz w:val="22"/>
        </w:rPr>
        <w:t>desempeñan</w:t>
      </w:r>
      <w:r w:rsidR="00B807CB" w:rsidRPr="00E32AA1">
        <w:rPr>
          <w:sz w:val="22"/>
        </w:rPr>
        <w:t xml:space="preserve"> </w:t>
      </w:r>
      <w:r w:rsidR="001E0F93" w:rsidRPr="00E32AA1">
        <w:rPr>
          <w:sz w:val="22"/>
        </w:rPr>
        <w:t xml:space="preserve">una función muy importante en la </w:t>
      </w:r>
      <w:r w:rsidR="001E0F93" w:rsidRPr="00354D22">
        <w:rPr>
          <w:b/>
          <w:sz w:val="22"/>
        </w:rPr>
        <w:t>determinación de la eliminación</w:t>
      </w:r>
      <w:r w:rsidR="00B807CB" w:rsidRPr="00354D22">
        <w:rPr>
          <w:b/>
          <w:sz w:val="22"/>
        </w:rPr>
        <w:t xml:space="preserve"> </w:t>
      </w:r>
      <w:r w:rsidR="001E0F93" w:rsidRPr="00354D22">
        <w:rPr>
          <w:b/>
          <w:sz w:val="22"/>
        </w:rPr>
        <w:t>final en la orina de agua y de solutos</w:t>
      </w:r>
      <w:r w:rsidR="001E0F93" w:rsidRPr="00E32AA1">
        <w:rPr>
          <w:sz w:val="22"/>
        </w:rPr>
        <w:t>.</w:t>
      </w:r>
    </w:p>
    <w:p w:rsidR="00B807CB" w:rsidRPr="001E0F93" w:rsidRDefault="00B807CB" w:rsidP="00E32AA1">
      <w:pPr>
        <w:rPr>
          <w:sz w:val="22"/>
        </w:rPr>
      </w:pPr>
    </w:p>
    <w:p w:rsidR="00B807CB" w:rsidRPr="00E32AA1" w:rsidRDefault="001E0F93" w:rsidP="00CC769E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354D22">
        <w:rPr>
          <w:b/>
          <w:sz w:val="22"/>
        </w:rPr>
        <w:t>Las células epiteliales</w:t>
      </w:r>
      <w:r w:rsidRPr="00E32AA1">
        <w:rPr>
          <w:sz w:val="22"/>
        </w:rPr>
        <w:t xml:space="preserve"> de los </w:t>
      </w:r>
      <w:r w:rsidRPr="00354D22">
        <w:rPr>
          <w:sz w:val="22"/>
          <w:u w:val="single"/>
        </w:rPr>
        <w:t>conductos colectores</w:t>
      </w:r>
      <w:r w:rsidRPr="00E32AA1">
        <w:rPr>
          <w:sz w:val="22"/>
        </w:rPr>
        <w:t xml:space="preserve"> tienen</w:t>
      </w:r>
      <w:r w:rsidR="00B807CB" w:rsidRPr="00E32AA1">
        <w:rPr>
          <w:sz w:val="22"/>
        </w:rPr>
        <w:t xml:space="preserve"> </w:t>
      </w:r>
      <w:r w:rsidRPr="00E32AA1">
        <w:rPr>
          <w:sz w:val="22"/>
        </w:rPr>
        <w:t xml:space="preserve">forma </w:t>
      </w:r>
      <w:r w:rsidRPr="00354D22">
        <w:rPr>
          <w:sz w:val="22"/>
        </w:rPr>
        <w:t>cúbica con superficies lisas</w:t>
      </w:r>
      <w:r w:rsidRPr="00E32AA1">
        <w:rPr>
          <w:sz w:val="22"/>
        </w:rPr>
        <w:t xml:space="preserve"> y </w:t>
      </w:r>
      <w:r w:rsidR="00354D22" w:rsidRPr="00354D22">
        <w:rPr>
          <w:sz w:val="22"/>
          <w:u w:val="single"/>
        </w:rPr>
        <w:t xml:space="preserve">pocas </w:t>
      </w:r>
      <w:r w:rsidRPr="00354D22">
        <w:rPr>
          <w:sz w:val="22"/>
          <w:u w:val="single"/>
        </w:rPr>
        <w:t>mitocondrias</w:t>
      </w:r>
      <w:r w:rsidRPr="00E32AA1">
        <w:rPr>
          <w:sz w:val="22"/>
        </w:rPr>
        <w:t xml:space="preserve">. </w:t>
      </w:r>
    </w:p>
    <w:p w:rsidR="00B807CB" w:rsidRPr="00E32AA1" w:rsidRDefault="001E0F93" w:rsidP="00CC769E">
      <w:pPr>
        <w:pStyle w:val="Prrafodelista"/>
        <w:numPr>
          <w:ilvl w:val="0"/>
          <w:numId w:val="36"/>
        </w:numPr>
        <w:ind w:left="360"/>
        <w:rPr>
          <w:sz w:val="22"/>
        </w:rPr>
      </w:pPr>
      <w:r w:rsidRPr="00354D22">
        <w:rPr>
          <w:b/>
          <w:sz w:val="22"/>
        </w:rPr>
        <w:t>Las características</w:t>
      </w:r>
      <w:r w:rsidR="00B807CB" w:rsidRPr="00354D22">
        <w:rPr>
          <w:b/>
          <w:sz w:val="22"/>
        </w:rPr>
        <w:t xml:space="preserve"> </w:t>
      </w:r>
      <w:r w:rsidR="00354D22" w:rsidRPr="00354D22">
        <w:rPr>
          <w:b/>
          <w:sz w:val="22"/>
        </w:rPr>
        <w:t>del conducto colector</w:t>
      </w:r>
      <w:r w:rsidRPr="00E32AA1">
        <w:rPr>
          <w:sz w:val="22"/>
        </w:rPr>
        <w:t>:</w:t>
      </w:r>
      <w:r w:rsidR="00B807CB" w:rsidRPr="00E32AA1">
        <w:rPr>
          <w:sz w:val="22"/>
        </w:rPr>
        <w:t xml:space="preserve"> </w:t>
      </w:r>
    </w:p>
    <w:p w:rsidR="00B807CB" w:rsidRPr="00E32AA1" w:rsidRDefault="00354D22" w:rsidP="00CC769E">
      <w:pPr>
        <w:pStyle w:val="Prrafodelista"/>
        <w:numPr>
          <w:ilvl w:val="0"/>
          <w:numId w:val="37"/>
        </w:numPr>
        <w:rPr>
          <w:sz w:val="22"/>
        </w:rPr>
      </w:pPr>
      <w:r>
        <w:rPr>
          <w:b/>
          <w:sz w:val="22"/>
        </w:rPr>
        <w:t>P</w:t>
      </w:r>
      <w:r w:rsidR="001E0F93" w:rsidRPr="00354D22">
        <w:rPr>
          <w:b/>
          <w:sz w:val="22"/>
        </w:rPr>
        <w:t>ermeabilidad al agua</w:t>
      </w:r>
      <w:r w:rsidR="001E0F93" w:rsidRPr="00E32AA1">
        <w:rPr>
          <w:sz w:val="22"/>
        </w:rPr>
        <w:t xml:space="preserve"> del conducto colector medular</w:t>
      </w:r>
      <w:r w:rsidR="00B807CB" w:rsidRPr="00E32AA1">
        <w:rPr>
          <w:sz w:val="22"/>
        </w:rPr>
        <w:t xml:space="preserve"> </w:t>
      </w:r>
      <w:r w:rsidR="001E0F93" w:rsidRPr="00E32AA1">
        <w:rPr>
          <w:sz w:val="22"/>
        </w:rPr>
        <w:t xml:space="preserve">controlada por la </w:t>
      </w:r>
      <w:r w:rsidR="001E0F93" w:rsidRPr="00354D22">
        <w:rPr>
          <w:b/>
          <w:sz w:val="22"/>
        </w:rPr>
        <w:t>ADH</w:t>
      </w:r>
      <w:r w:rsidR="001E0F93" w:rsidRPr="00E32AA1">
        <w:rPr>
          <w:sz w:val="22"/>
        </w:rPr>
        <w:t xml:space="preserve">. </w:t>
      </w:r>
    </w:p>
    <w:p w:rsidR="001E0F93" w:rsidRPr="00E32AA1" w:rsidRDefault="00354D22" w:rsidP="00E32AA1">
      <w:pPr>
        <w:ind w:left="708"/>
        <w:rPr>
          <w:sz w:val="22"/>
        </w:rPr>
      </w:pPr>
      <w:r w:rsidRPr="00354D22">
        <w:rPr>
          <w:b/>
          <w:sz w:val="22"/>
        </w:rPr>
        <w:t>C</w:t>
      </w:r>
      <w:r w:rsidR="001E0F93" w:rsidRPr="00354D22">
        <w:rPr>
          <w:b/>
          <w:sz w:val="22"/>
        </w:rPr>
        <w:t>oncentraciones</w:t>
      </w:r>
      <w:r w:rsidR="00B807CB" w:rsidRPr="00354D22">
        <w:rPr>
          <w:b/>
          <w:sz w:val="22"/>
        </w:rPr>
        <w:t xml:space="preserve"> </w:t>
      </w:r>
      <w:r w:rsidR="001E0F93" w:rsidRPr="00354D22">
        <w:rPr>
          <w:b/>
          <w:sz w:val="22"/>
        </w:rPr>
        <w:t>altas de ADH</w:t>
      </w:r>
      <w:r w:rsidR="001E0F93" w:rsidRPr="00E32AA1">
        <w:rPr>
          <w:sz w:val="22"/>
        </w:rPr>
        <w:t xml:space="preserve">, el agua se reabsorbe </w:t>
      </w:r>
      <w:r w:rsidRPr="00354D22">
        <w:rPr>
          <w:sz w:val="22"/>
          <w:u w:val="single"/>
        </w:rPr>
        <w:t>reduciendo</w:t>
      </w:r>
      <w:r w:rsidR="001E0F93" w:rsidRPr="00354D22">
        <w:rPr>
          <w:sz w:val="22"/>
          <w:u w:val="single"/>
        </w:rPr>
        <w:t xml:space="preserve"> el volumen de</w:t>
      </w:r>
      <w:r w:rsidR="00B807CB" w:rsidRPr="00354D22">
        <w:rPr>
          <w:sz w:val="22"/>
          <w:u w:val="single"/>
        </w:rPr>
        <w:t xml:space="preserve"> </w:t>
      </w:r>
      <w:r w:rsidR="001E0F93" w:rsidRPr="00354D22">
        <w:rPr>
          <w:sz w:val="22"/>
          <w:u w:val="single"/>
        </w:rPr>
        <w:t>orina</w:t>
      </w:r>
      <w:r w:rsidR="001E0F93" w:rsidRPr="00E32AA1">
        <w:rPr>
          <w:sz w:val="22"/>
        </w:rPr>
        <w:t xml:space="preserve"> y </w:t>
      </w:r>
      <w:r>
        <w:rPr>
          <w:sz w:val="22"/>
          <w:u w:val="single"/>
        </w:rPr>
        <w:t>concentrá</w:t>
      </w:r>
      <w:r w:rsidRPr="00354D22">
        <w:rPr>
          <w:sz w:val="22"/>
          <w:u w:val="single"/>
        </w:rPr>
        <w:t>ndo</w:t>
      </w:r>
      <w:r w:rsidR="001E0F93" w:rsidRPr="00354D22">
        <w:rPr>
          <w:sz w:val="22"/>
          <w:u w:val="single"/>
        </w:rPr>
        <w:t>la</w:t>
      </w:r>
      <w:r w:rsidR="001E0F93" w:rsidRPr="00E32AA1">
        <w:rPr>
          <w:sz w:val="22"/>
        </w:rPr>
        <w:t>.</w:t>
      </w:r>
    </w:p>
    <w:p w:rsidR="001E0F93" w:rsidRPr="00E32AA1" w:rsidRDefault="00354D22" w:rsidP="00CC769E">
      <w:pPr>
        <w:pStyle w:val="Prrafodelista"/>
        <w:numPr>
          <w:ilvl w:val="0"/>
          <w:numId w:val="37"/>
        </w:numPr>
        <w:rPr>
          <w:sz w:val="22"/>
        </w:rPr>
      </w:pPr>
      <w:r>
        <w:rPr>
          <w:sz w:val="22"/>
        </w:rPr>
        <w:t>E</w:t>
      </w:r>
      <w:r w:rsidR="001E0F93" w:rsidRPr="00E32AA1">
        <w:rPr>
          <w:sz w:val="22"/>
        </w:rPr>
        <w:t xml:space="preserve">s </w:t>
      </w:r>
      <w:r w:rsidR="001E0F93" w:rsidRPr="00354D22">
        <w:rPr>
          <w:b/>
          <w:sz w:val="22"/>
        </w:rPr>
        <w:t>permeable a la urea</w:t>
      </w:r>
      <w:r>
        <w:rPr>
          <w:b/>
          <w:sz w:val="22"/>
        </w:rPr>
        <w:t xml:space="preserve">, </w:t>
      </w:r>
      <w:r w:rsidRPr="00354D22">
        <w:rPr>
          <w:sz w:val="22"/>
        </w:rPr>
        <w:t>tiene</w:t>
      </w:r>
      <w:r w:rsidR="001E0F93" w:rsidRPr="00E32AA1">
        <w:rPr>
          <w:sz w:val="22"/>
        </w:rPr>
        <w:t xml:space="preserve"> </w:t>
      </w:r>
      <w:r w:rsidR="001E0F93" w:rsidRPr="00354D22">
        <w:rPr>
          <w:sz w:val="22"/>
          <w:u w:val="single"/>
        </w:rPr>
        <w:t>transportadores</w:t>
      </w:r>
      <w:r w:rsidR="00B807CB" w:rsidRPr="00354D22">
        <w:rPr>
          <w:sz w:val="22"/>
          <w:u w:val="single"/>
        </w:rPr>
        <w:t xml:space="preserve"> </w:t>
      </w:r>
      <w:r w:rsidR="001E0F93" w:rsidRPr="00354D22">
        <w:rPr>
          <w:sz w:val="22"/>
          <w:u w:val="single"/>
        </w:rPr>
        <w:t>de urea</w:t>
      </w:r>
      <w:r w:rsidR="001E0F93" w:rsidRPr="00E32AA1">
        <w:rPr>
          <w:sz w:val="22"/>
        </w:rPr>
        <w:t xml:space="preserve"> que facilitan la difusión de la</w:t>
      </w:r>
      <w:r w:rsidR="00B807CB" w:rsidRPr="00E32AA1">
        <w:rPr>
          <w:sz w:val="22"/>
        </w:rPr>
        <w:t xml:space="preserve"> </w:t>
      </w:r>
      <w:r w:rsidR="001E0F93" w:rsidRPr="00E32AA1">
        <w:rPr>
          <w:sz w:val="22"/>
        </w:rPr>
        <w:t>urea a través de las membranas luminales y basolaterales.</w:t>
      </w:r>
      <w:r w:rsidR="00B807CB" w:rsidRPr="00E32AA1">
        <w:rPr>
          <w:sz w:val="22"/>
        </w:rPr>
        <w:t xml:space="preserve"> </w:t>
      </w:r>
    </w:p>
    <w:p w:rsidR="00B807CB" w:rsidRPr="00E32AA1" w:rsidRDefault="00354D22" w:rsidP="00CC769E">
      <w:pPr>
        <w:pStyle w:val="Prrafodelista"/>
        <w:numPr>
          <w:ilvl w:val="0"/>
          <w:numId w:val="37"/>
        </w:numPr>
        <w:rPr>
          <w:sz w:val="22"/>
        </w:rPr>
      </w:pPr>
      <w:r>
        <w:rPr>
          <w:sz w:val="22"/>
        </w:rPr>
        <w:t>E</w:t>
      </w:r>
      <w:r w:rsidR="001E0F93" w:rsidRPr="00E32AA1">
        <w:rPr>
          <w:sz w:val="22"/>
        </w:rPr>
        <w:t xml:space="preserve">s capaz de </w:t>
      </w:r>
      <w:r w:rsidR="001E0F93" w:rsidRPr="00354D22">
        <w:rPr>
          <w:b/>
          <w:sz w:val="22"/>
        </w:rPr>
        <w:t>secretar iones</w:t>
      </w:r>
      <w:r w:rsidR="00B807CB" w:rsidRPr="00354D22">
        <w:rPr>
          <w:b/>
          <w:sz w:val="22"/>
        </w:rPr>
        <w:t xml:space="preserve"> </w:t>
      </w:r>
      <w:r w:rsidR="008757CD" w:rsidRPr="00354D22">
        <w:rPr>
          <w:b/>
          <w:sz w:val="22"/>
        </w:rPr>
        <w:t>H+</w:t>
      </w:r>
      <w:r w:rsidR="001E0F93" w:rsidRPr="00E32AA1">
        <w:rPr>
          <w:sz w:val="22"/>
        </w:rPr>
        <w:t xml:space="preserve"> </w:t>
      </w:r>
      <w:r w:rsidR="001E0F93" w:rsidRPr="00354D22">
        <w:rPr>
          <w:sz w:val="22"/>
          <w:u w:val="single"/>
        </w:rPr>
        <w:t>contra un gran gradiente de concentración</w:t>
      </w:r>
      <w:r w:rsidR="001E0F93" w:rsidRPr="00E32AA1">
        <w:rPr>
          <w:sz w:val="22"/>
        </w:rPr>
        <w:t>,</w:t>
      </w:r>
      <w:r w:rsidR="00B807CB" w:rsidRPr="00E32AA1">
        <w:rPr>
          <w:sz w:val="22"/>
        </w:rPr>
        <w:t xml:space="preserve"> </w:t>
      </w:r>
      <w:r w:rsidR="001E0F93" w:rsidRPr="00E32AA1">
        <w:rPr>
          <w:sz w:val="22"/>
        </w:rPr>
        <w:t xml:space="preserve">como el túbulo colector cortical. </w:t>
      </w:r>
    </w:p>
    <w:p w:rsidR="001E0F93" w:rsidRPr="001E0F93" w:rsidRDefault="00354D22" w:rsidP="00E32AA1">
      <w:pPr>
        <w:ind w:left="708"/>
        <w:rPr>
          <w:sz w:val="22"/>
        </w:rPr>
      </w:pPr>
      <w:r>
        <w:rPr>
          <w:sz w:val="22"/>
        </w:rPr>
        <w:t>E</w:t>
      </w:r>
      <w:r w:rsidR="001E0F93" w:rsidRPr="001E0F93">
        <w:rPr>
          <w:sz w:val="22"/>
        </w:rPr>
        <w:t>l conducto</w:t>
      </w:r>
      <w:r w:rsidR="00B807CB">
        <w:rPr>
          <w:sz w:val="22"/>
        </w:rPr>
        <w:t xml:space="preserve"> </w:t>
      </w:r>
      <w:r w:rsidR="001E0F93" w:rsidRPr="001E0F93">
        <w:rPr>
          <w:sz w:val="22"/>
        </w:rPr>
        <w:t xml:space="preserve">colector medular participa en la </w:t>
      </w:r>
      <w:r w:rsidR="001E0F93" w:rsidRPr="00354D22">
        <w:rPr>
          <w:b/>
          <w:sz w:val="22"/>
        </w:rPr>
        <w:t>regulación</w:t>
      </w:r>
      <w:r w:rsidR="00B807CB" w:rsidRPr="00354D22">
        <w:rPr>
          <w:b/>
          <w:sz w:val="22"/>
        </w:rPr>
        <w:t xml:space="preserve"> </w:t>
      </w:r>
      <w:r w:rsidR="001E0F93" w:rsidRPr="00354D22">
        <w:rPr>
          <w:b/>
          <w:sz w:val="22"/>
        </w:rPr>
        <w:t xml:space="preserve">del equilibrio </w:t>
      </w:r>
      <w:r w:rsidR="00B807CB" w:rsidRPr="00354D22">
        <w:rPr>
          <w:b/>
          <w:sz w:val="22"/>
        </w:rPr>
        <w:t>acido básico</w:t>
      </w:r>
      <w:r w:rsidR="001E0F93" w:rsidRPr="001E0F93">
        <w:rPr>
          <w:sz w:val="22"/>
        </w:rPr>
        <w:t>.</w:t>
      </w:r>
    </w:p>
    <w:p w:rsidR="003231B1" w:rsidRDefault="003231B1" w:rsidP="001E0F93">
      <w:pPr>
        <w:rPr>
          <w:sz w:val="22"/>
        </w:rPr>
      </w:pPr>
    </w:p>
    <w:p w:rsidR="001E0F93" w:rsidRPr="001E0F93" w:rsidRDefault="00FE2A3A" w:rsidP="003231B1">
      <w:pPr>
        <w:pStyle w:val="Ttulo2"/>
      </w:pPr>
      <w:r>
        <w:rPr>
          <w:noProof/>
          <w:lang w:val="es-GT" w:eastAsia="es-GT"/>
        </w:rPr>
        <w:drawing>
          <wp:anchor distT="0" distB="0" distL="114300" distR="114300" simplePos="0" relativeHeight="251674624" behindDoc="0" locked="0" layoutInCell="1" allowOverlap="1" wp14:anchorId="27D4157F" wp14:editId="0E496C5A">
            <wp:simplePos x="0" y="0"/>
            <wp:positionH relativeFrom="column">
              <wp:posOffset>4343400</wp:posOffset>
            </wp:positionH>
            <wp:positionV relativeFrom="paragraph">
              <wp:posOffset>448310</wp:posOffset>
            </wp:positionV>
            <wp:extent cx="2552700" cy="3219450"/>
            <wp:effectExtent l="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270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93" w:rsidRPr="001E0F93">
        <w:t>Resumen de las concentraciones de diferentes</w:t>
      </w:r>
      <w:r w:rsidR="003231B1">
        <w:t xml:space="preserve"> </w:t>
      </w:r>
      <w:r w:rsidR="001E0F93" w:rsidRPr="001E0F93">
        <w:t>solutos en diferentes segmentos tubulares</w:t>
      </w:r>
    </w:p>
    <w:p w:rsidR="001E0F93" w:rsidRPr="00E32AA1" w:rsidRDefault="00B31B86" w:rsidP="00CC769E">
      <w:pPr>
        <w:pStyle w:val="Prrafodelista"/>
        <w:numPr>
          <w:ilvl w:val="0"/>
          <w:numId w:val="38"/>
        </w:numPr>
        <w:ind w:left="360"/>
        <w:rPr>
          <w:sz w:val="22"/>
        </w:rPr>
      </w:pPr>
      <w:r>
        <w:rPr>
          <w:sz w:val="22"/>
        </w:rPr>
        <w:t>C</w:t>
      </w:r>
      <w:r w:rsidR="001E0F93" w:rsidRPr="00E32AA1">
        <w:rPr>
          <w:sz w:val="22"/>
        </w:rPr>
        <w:t xml:space="preserve">ualquier cambio en el </w:t>
      </w:r>
      <w:r w:rsidR="001E0F93" w:rsidRPr="00B31B86">
        <w:rPr>
          <w:b/>
          <w:sz w:val="22"/>
        </w:rPr>
        <w:t>cociente</w:t>
      </w:r>
      <w:r w:rsidR="003231B1" w:rsidRPr="00B31B86">
        <w:rPr>
          <w:b/>
          <w:sz w:val="22"/>
        </w:rPr>
        <w:t xml:space="preserve"> </w:t>
      </w:r>
      <w:r w:rsidR="001E0F93" w:rsidRPr="00B31B86">
        <w:rPr>
          <w:b/>
          <w:sz w:val="22"/>
        </w:rPr>
        <w:t>concentración en líquido tubular/plasma</w:t>
      </w:r>
      <w:r w:rsidR="001E0F93" w:rsidRPr="00E32AA1">
        <w:rPr>
          <w:sz w:val="22"/>
        </w:rPr>
        <w:t xml:space="preserve"> refleja cambios en</w:t>
      </w:r>
      <w:r w:rsidR="003231B1" w:rsidRPr="00E32AA1">
        <w:rPr>
          <w:sz w:val="22"/>
        </w:rPr>
        <w:t xml:space="preserve"> </w:t>
      </w:r>
      <w:r w:rsidR="001E0F93" w:rsidRPr="00E32AA1">
        <w:rPr>
          <w:sz w:val="22"/>
        </w:rPr>
        <w:t>la concentración en el líquido tubular.</w:t>
      </w:r>
    </w:p>
    <w:p w:rsidR="003231B1" w:rsidRPr="001E0F93" w:rsidRDefault="003231B1" w:rsidP="00E32AA1">
      <w:pPr>
        <w:rPr>
          <w:sz w:val="22"/>
        </w:rPr>
      </w:pPr>
    </w:p>
    <w:p w:rsidR="003231B1" w:rsidRPr="00E32AA1" w:rsidRDefault="00B31B86" w:rsidP="00CC769E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B31B86">
        <w:rPr>
          <w:b/>
          <w:sz w:val="22"/>
        </w:rPr>
        <w:t>L</w:t>
      </w:r>
      <w:r w:rsidR="001E0F93" w:rsidRPr="00B31B86">
        <w:rPr>
          <w:b/>
          <w:sz w:val="22"/>
        </w:rPr>
        <w:t>a creatinina</w:t>
      </w:r>
      <w:r w:rsidR="00F147C0">
        <w:rPr>
          <w:b/>
          <w:sz w:val="22"/>
        </w:rPr>
        <w:t xml:space="preserve"> </w:t>
      </w:r>
      <w:r w:rsidR="00D334A5">
        <w:rPr>
          <w:b/>
          <w:sz w:val="22"/>
        </w:rPr>
        <w:t>y</w:t>
      </w:r>
      <w:r>
        <w:rPr>
          <w:b/>
          <w:sz w:val="22"/>
        </w:rPr>
        <w:t xml:space="preserve"> PAH</w:t>
      </w:r>
      <w:r>
        <w:rPr>
          <w:sz w:val="22"/>
        </w:rPr>
        <w:t xml:space="preserve"> se concentra</w:t>
      </w:r>
      <w:r w:rsidR="001E0F93" w:rsidRPr="00E32AA1">
        <w:rPr>
          <w:sz w:val="22"/>
        </w:rPr>
        <w:t xml:space="preserve"> mucho en la</w:t>
      </w:r>
      <w:r w:rsidR="003231B1" w:rsidRPr="00E32AA1">
        <w:rPr>
          <w:sz w:val="22"/>
        </w:rPr>
        <w:t xml:space="preserve"> </w:t>
      </w:r>
      <w:r w:rsidR="001E0F93" w:rsidRPr="00E32AA1">
        <w:rPr>
          <w:sz w:val="22"/>
        </w:rPr>
        <w:t xml:space="preserve">orina. </w:t>
      </w:r>
    </w:p>
    <w:p w:rsidR="001E0F93" w:rsidRPr="00E32AA1" w:rsidRDefault="00D334A5" w:rsidP="00CC769E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D334A5">
        <w:rPr>
          <w:b/>
          <w:sz w:val="22"/>
        </w:rPr>
        <w:t>L</w:t>
      </w:r>
      <w:r w:rsidR="001E0F93" w:rsidRPr="00D334A5">
        <w:rPr>
          <w:b/>
          <w:sz w:val="22"/>
        </w:rPr>
        <w:t>a glucosa y los aminoácidos</w:t>
      </w:r>
      <w:r w:rsidR="001E0F93" w:rsidRPr="00E32AA1">
        <w:rPr>
          <w:sz w:val="22"/>
        </w:rPr>
        <w:t>, se reabsorben</w:t>
      </w:r>
      <w:r w:rsidR="00FE2A3A" w:rsidRPr="00E32AA1">
        <w:rPr>
          <w:sz w:val="22"/>
        </w:rPr>
        <w:t xml:space="preserve"> </w:t>
      </w:r>
      <w:r>
        <w:rPr>
          <w:sz w:val="22"/>
        </w:rPr>
        <w:t>intensamente</w:t>
      </w:r>
      <w:r w:rsidR="001E0F93" w:rsidRPr="00E32AA1">
        <w:rPr>
          <w:sz w:val="22"/>
        </w:rPr>
        <w:t>.</w:t>
      </w:r>
    </w:p>
    <w:p w:rsidR="00FE2A3A" w:rsidRDefault="00FE2A3A" w:rsidP="00E32AA1">
      <w:pPr>
        <w:rPr>
          <w:sz w:val="22"/>
        </w:rPr>
      </w:pPr>
    </w:p>
    <w:p w:rsidR="00FE2A3A" w:rsidRPr="00E32AA1" w:rsidRDefault="001E0F93" w:rsidP="00CC769E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F147C0">
        <w:rPr>
          <w:b/>
          <w:sz w:val="22"/>
        </w:rPr>
        <w:t>El cociente entre la concentración de inulina</w:t>
      </w:r>
      <w:r w:rsidRPr="00E32AA1">
        <w:rPr>
          <w:sz w:val="22"/>
        </w:rPr>
        <w:t xml:space="preserve"> en</w:t>
      </w:r>
      <w:r w:rsidR="00FE2A3A" w:rsidRPr="00E32AA1">
        <w:rPr>
          <w:sz w:val="22"/>
        </w:rPr>
        <w:t xml:space="preserve"> </w:t>
      </w:r>
      <w:r w:rsidRPr="00E32AA1">
        <w:rPr>
          <w:sz w:val="22"/>
        </w:rPr>
        <w:t xml:space="preserve">líquido tubular/plasma puede servir para </w:t>
      </w:r>
      <w:r w:rsidRPr="00F147C0">
        <w:rPr>
          <w:sz w:val="22"/>
          <w:u w:val="single"/>
        </w:rPr>
        <w:t>medir la</w:t>
      </w:r>
      <w:r w:rsidR="00FE2A3A" w:rsidRPr="00F147C0">
        <w:rPr>
          <w:sz w:val="22"/>
          <w:u w:val="single"/>
        </w:rPr>
        <w:t xml:space="preserve"> </w:t>
      </w:r>
      <w:r w:rsidRPr="00F147C0">
        <w:rPr>
          <w:sz w:val="22"/>
          <w:u w:val="single"/>
        </w:rPr>
        <w:t>reabsorción de agua en los túbulos renales</w:t>
      </w:r>
      <w:r w:rsidRPr="00E32AA1">
        <w:rPr>
          <w:sz w:val="22"/>
        </w:rPr>
        <w:t xml:space="preserve">. </w:t>
      </w:r>
    </w:p>
    <w:p w:rsidR="001E0F93" w:rsidRPr="00F147C0" w:rsidRDefault="001E0F93" w:rsidP="00CC769E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F147C0">
        <w:rPr>
          <w:b/>
          <w:sz w:val="22"/>
        </w:rPr>
        <w:t>La inulina</w:t>
      </w:r>
      <w:r w:rsidR="00F147C0" w:rsidRPr="00F147C0">
        <w:rPr>
          <w:sz w:val="22"/>
        </w:rPr>
        <w:t xml:space="preserve"> es usada</w:t>
      </w:r>
      <w:r w:rsidRPr="00F147C0">
        <w:rPr>
          <w:sz w:val="22"/>
        </w:rPr>
        <w:t xml:space="preserve"> para </w:t>
      </w:r>
      <w:r w:rsidRPr="00F147C0">
        <w:rPr>
          <w:sz w:val="22"/>
          <w:u w:val="single"/>
        </w:rPr>
        <w:t>medir el FG</w:t>
      </w:r>
      <w:r w:rsidRPr="00F147C0">
        <w:rPr>
          <w:sz w:val="22"/>
        </w:rPr>
        <w:t xml:space="preserve"> </w:t>
      </w:r>
      <w:r w:rsidRPr="00F147C0">
        <w:rPr>
          <w:b/>
          <w:sz w:val="22"/>
        </w:rPr>
        <w:t>no se reabsorbe ni</w:t>
      </w:r>
      <w:r w:rsidR="00FE2A3A" w:rsidRPr="00F147C0">
        <w:rPr>
          <w:b/>
          <w:sz w:val="22"/>
        </w:rPr>
        <w:t xml:space="preserve"> </w:t>
      </w:r>
      <w:r w:rsidRPr="00F147C0">
        <w:rPr>
          <w:b/>
          <w:sz w:val="22"/>
        </w:rPr>
        <w:t>se secreta en los túbulos renales</w:t>
      </w:r>
      <w:r w:rsidR="00F147C0" w:rsidRPr="00F147C0">
        <w:rPr>
          <w:b/>
          <w:sz w:val="22"/>
        </w:rPr>
        <w:t xml:space="preserve">, </w:t>
      </w:r>
      <w:r w:rsidR="00F147C0">
        <w:rPr>
          <w:sz w:val="22"/>
        </w:rPr>
        <w:t xml:space="preserve">sus </w:t>
      </w:r>
      <w:r w:rsidRPr="00F147C0">
        <w:rPr>
          <w:sz w:val="22"/>
        </w:rPr>
        <w:t xml:space="preserve">cambios </w:t>
      </w:r>
      <w:r w:rsidR="00F147C0">
        <w:rPr>
          <w:sz w:val="22"/>
        </w:rPr>
        <w:t xml:space="preserve">de </w:t>
      </w:r>
      <w:r w:rsidRPr="00F147C0">
        <w:rPr>
          <w:sz w:val="22"/>
        </w:rPr>
        <w:t>concentración</w:t>
      </w:r>
      <w:r w:rsidR="00FE2A3A" w:rsidRPr="00F147C0">
        <w:rPr>
          <w:sz w:val="22"/>
        </w:rPr>
        <w:t xml:space="preserve"> </w:t>
      </w:r>
      <w:r w:rsidRPr="00F147C0">
        <w:rPr>
          <w:sz w:val="22"/>
        </w:rPr>
        <w:t>en diferentes puntos reflejan</w:t>
      </w:r>
      <w:r w:rsidR="00F147C0">
        <w:rPr>
          <w:sz w:val="22"/>
        </w:rPr>
        <w:t xml:space="preserve"> </w:t>
      </w:r>
      <w:r w:rsidRPr="00F147C0">
        <w:rPr>
          <w:b/>
          <w:sz w:val="22"/>
        </w:rPr>
        <w:t>cambios en la cantidad de agua</w:t>
      </w:r>
      <w:r w:rsidRPr="00F147C0">
        <w:rPr>
          <w:sz w:val="22"/>
        </w:rPr>
        <w:t xml:space="preserve"> presente</w:t>
      </w:r>
      <w:r w:rsidR="00FE2A3A" w:rsidRPr="00F147C0">
        <w:rPr>
          <w:sz w:val="22"/>
        </w:rPr>
        <w:t xml:space="preserve"> </w:t>
      </w:r>
      <w:r w:rsidRPr="00F147C0">
        <w:rPr>
          <w:sz w:val="22"/>
        </w:rPr>
        <w:t>en el líquido tubular.</w:t>
      </w:r>
    </w:p>
    <w:p w:rsidR="001E0F93" w:rsidRPr="00E32AA1" w:rsidRDefault="001E0F93" w:rsidP="00CC769E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F147C0">
        <w:rPr>
          <w:sz w:val="22"/>
          <w:u w:val="single"/>
        </w:rPr>
        <w:t>Al</w:t>
      </w:r>
      <w:r w:rsidR="00FE2A3A" w:rsidRPr="00F147C0">
        <w:rPr>
          <w:sz w:val="22"/>
          <w:u w:val="single"/>
        </w:rPr>
        <w:t xml:space="preserve"> </w:t>
      </w:r>
      <w:r w:rsidRPr="00F147C0">
        <w:rPr>
          <w:sz w:val="22"/>
          <w:u w:val="single"/>
        </w:rPr>
        <w:t>final de los conductos colectores</w:t>
      </w:r>
      <w:r w:rsidRPr="00E32AA1">
        <w:rPr>
          <w:sz w:val="22"/>
        </w:rPr>
        <w:t>, el cociente entre la concentración</w:t>
      </w:r>
      <w:r w:rsidR="00FE2A3A" w:rsidRPr="00E32AA1">
        <w:rPr>
          <w:sz w:val="22"/>
        </w:rPr>
        <w:t xml:space="preserve"> </w:t>
      </w:r>
      <w:r w:rsidRPr="00E32AA1">
        <w:rPr>
          <w:sz w:val="22"/>
        </w:rPr>
        <w:t>de inulina en líquido aumenta a</w:t>
      </w:r>
      <w:r w:rsidR="00FE2A3A" w:rsidRPr="00E32AA1">
        <w:rPr>
          <w:sz w:val="22"/>
        </w:rPr>
        <w:t xml:space="preserve"> </w:t>
      </w:r>
      <w:r w:rsidRPr="00E32AA1">
        <w:rPr>
          <w:sz w:val="22"/>
        </w:rPr>
        <w:t xml:space="preserve">alrededor de </w:t>
      </w:r>
      <w:r w:rsidRPr="00F147C0">
        <w:rPr>
          <w:sz w:val="22"/>
          <w:u w:val="single"/>
        </w:rPr>
        <w:t>125</w:t>
      </w:r>
      <w:r w:rsidR="00F147C0">
        <w:rPr>
          <w:sz w:val="22"/>
        </w:rPr>
        <w:t>,</w:t>
      </w:r>
      <w:r w:rsidRPr="00E32AA1">
        <w:rPr>
          <w:sz w:val="22"/>
        </w:rPr>
        <w:t xml:space="preserve"> lo que indica que </w:t>
      </w:r>
      <w:r w:rsidRPr="00F147C0">
        <w:rPr>
          <w:b/>
          <w:sz w:val="22"/>
        </w:rPr>
        <w:t>sólo 1/125</w:t>
      </w:r>
      <w:r w:rsidR="00FE2A3A" w:rsidRPr="00F147C0">
        <w:rPr>
          <w:b/>
          <w:sz w:val="22"/>
        </w:rPr>
        <w:t xml:space="preserve"> </w:t>
      </w:r>
      <w:r w:rsidRPr="00F147C0">
        <w:rPr>
          <w:b/>
          <w:sz w:val="22"/>
        </w:rPr>
        <w:t>del agua filtrada permanece en el túbulo</w:t>
      </w:r>
      <w:r w:rsidRPr="00E32AA1">
        <w:rPr>
          <w:sz w:val="22"/>
        </w:rPr>
        <w:t xml:space="preserve"> y más del </w:t>
      </w:r>
      <w:r w:rsidRPr="00F147C0">
        <w:rPr>
          <w:b/>
          <w:sz w:val="22"/>
        </w:rPr>
        <w:t>99%</w:t>
      </w:r>
      <w:r w:rsidR="00FE2A3A" w:rsidRPr="00F147C0">
        <w:rPr>
          <w:b/>
          <w:sz w:val="22"/>
        </w:rPr>
        <w:t xml:space="preserve"> </w:t>
      </w:r>
      <w:r w:rsidRPr="00F147C0">
        <w:rPr>
          <w:b/>
          <w:sz w:val="22"/>
        </w:rPr>
        <w:t>se ha reabsorbido</w:t>
      </w:r>
      <w:r w:rsidRPr="00E32AA1">
        <w:rPr>
          <w:sz w:val="22"/>
        </w:rPr>
        <w:t>.</w:t>
      </w:r>
    </w:p>
    <w:p w:rsidR="001E0F93" w:rsidRPr="001E0F93" w:rsidRDefault="001E0F93" w:rsidP="00FE2A3A">
      <w:pPr>
        <w:pStyle w:val="Ttulo2"/>
      </w:pPr>
      <w:r w:rsidRPr="001E0F93">
        <w:lastRenderedPageBreak/>
        <w:t>Regulación de la reabsorción tubular</w:t>
      </w:r>
      <w:r w:rsidR="00FE2A3A">
        <w:t xml:space="preserve"> </w:t>
      </w:r>
    </w:p>
    <w:p w:rsidR="00FE2A3A" w:rsidRPr="00F147C0" w:rsidRDefault="00F147C0" w:rsidP="00CC769E">
      <w:pPr>
        <w:pStyle w:val="Prrafodelista"/>
        <w:numPr>
          <w:ilvl w:val="0"/>
          <w:numId w:val="39"/>
        </w:numPr>
        <w:rPr>
          <w:sz w:val="22"/>
        </w:rPr>
      </w:pPr>
      <w:r>
        <w:rPr>
          <w:sz w:val="22"/>
        </w:rPr>
        <w:t>M</w:t>
      </w:r>
      <w:r w:rsidR="001E0F93" w:rsidRPr="00F147C0">
        <w:rPr>
          <w:sz w:val="22"/>
        </w:rPr>
        <w:t xml:space="preserve">últiples </w:t>
      </w:r>
      <w:r w:rsidR="001E0F93" w:rsidRPr="00F147C0">
        <w:rPr>
          <w:b/>
          <w:sz w:val="22"/>
        </w:rPr>
        <w:t>mecanismos de control nerviosos, hormonales y</w:t>
      </w:r>
      <w:r w:rsidR="00FE2A3A" w:rsidRPr="00F147C0">
        <w:rPr>
          <w:b/>
          <w:sz w:val="22"/>
        </w:rPr>
        <w:t xml:space="preserve"> </w:t>
      </w:r>
      <w:r w:rsidR="001E0F93" w:rsidRPr="00F147C0">
        <w:rPr>
          <w:b/>
          <w:sz w:val="22"/>
        </w:rPr>
        <w:t>locales</w:t>
      </w:r>
      <w:r w:rsidR="001E0F93" w:rsidRPr="00F147C0">
        <w:rPr>
          <w:sz w:val="22"/>
        </w:rPr>
        <w:t xml:space="preserve"> que regulan la reabsorción tubular. </w:t>
      </w:r>
    </w:p>
    <w:p w:rsidR="001E0F93" w:rsidRPr="00F147C0" w:rsidRDefault="00D424F8" w:rsidP="00CC769E">
      <w:pPr>
        <w:pStyle w:val="Prrafodelista"/>
        <w:numPr>
          <w:ilvl w:val="0"/>
          <w:numId w:val="39"/>
        </w:numPr>
        <w:rPr>
          <w:sz w:val="22"/>
        </w:rPr>
      </w:pPr>
      <w:r w:rsidRPr="00D424F8">
        <w:rPr>
          <w:b/>
          <w:sz w:val="22"/>
        </w:rPr>
        <w:t>L</w:t>
      </w:r>
      <w:r w:rsidR="001E0F93" w:rsidRPr="00D424F8">
        <w:rPr>
          <w:b/>
          <w:sz w:val="22"/>
        </w:rPr>
        <w:t>a reabsorción</w:t>
      </w:r>
      <w:r w:rsidR="00FE2A3A" w:rsidRPr="00D424F8">
        <w:rPr>
          <w:b/>
          <w:sz w:val="22"/>
        </w:rPr>
        <w:t xml:space="preserve"> </w:t>
      </w:r>
      <w:r w:rsidR="001E0F93" w:rsidRPr="00D424F8">
        <w:rPr>
          <w:b/>
          <w:sz w:val="22"/>
        </w:rPr>
        <w:t>de algunos solutos</w:t>
      </w:r>
      <w:r w:rsidR="001E0F93" w:rsidRPr="00F147C0">
        <w:rPr>
          <w:sz w:val="22"/>
        </w:rPr>
        <w:t xml:space="preserve"> puede </w:t>
      </w:r>
      <w:r w:rsidR="001E0F93" w:rsidRPr="00D424F8">
        <w:rPr>
          <w:b/>
          <w:sz w:val="22"/>
        </w:rPr>
        <w:t>regularse independientemente</w:t>
      </w:r>
      <w:r w:rsidR="001E0F93" w:rsidRPr="00F147C0">
        <w:rPr>
          <w:sz w:val="22"/>
        </w:rPr>
        <w:t xml:space="preserve"> mediante </w:t>
      </w:r>
      <w:r>
        <w:rPr>
          <w:sz w:val="22"/>
        </w:rPr>
        <w:t>hormonas</w:t>
      </w:r>
      <w:r w:rsidR="001E0F93" w:rsidRPr="00F147C0">
        <w:rPr>
          <w:sz w:val="22"/>
        </w:rPr>
        <w:t>.</w:t>
      </w:r>
    </w:p>
    <w:p w:rsidR="00FE2A3A" w:rsidRPr="001E0F93" w:rsidRDefault="00FE2A3A" w:rsidP="001E0F93">
      <w:pPr>
        <w:rPr>
          <w:sz w:val="22"/>
        </w:rPr>
      </w:pPr>
    </w:p>
    <w:p w:rsidR="001E0F93" w:rsidRPr="001E0F93" w:rsidRDefault="001E0F93" w:rsidP="00CC769E">
      <w:pPr>
        <w:pStyle w:val="Sinespaciado"/>
        <w:numPr>
          <w:ilvl w:val="0"/>
          <w:numId w:val="39"/>
        </w:numPr>
      </w:pPr>
      <w:r w:rsidRPr="00D46CAC">
        <w:rPr>
          <w:b/>
        </w:rPr>
        <w:t>Equilibrio glomerulotubular</w:t>
      </w:r>
      <w:r w:rsidRPr="001E0F93">
        <w:t xml:space="preserve">: </w:t>
      </w:r>
      <w:r w:rsidR="00D46CAC" w:rsidRPr="00D46CAC">
        <w:rPr>
          <w:sz w:val="22"/>
        </w:rPr>
        <w:t>C</w:t>
      </w:r>
      <w:r w:rsidRPr="00D46CAC">
        <w:rPr>
          <w:sz w:val="22"/>
        </w:rPr>
        <w:t>apacidad de los</w:t>
      </w:r>
      <w:r w:rsidR="00FE2A3A" w:rsidRPr="00D46CAC">
        <w:rPr>
          <w:sz w:val="22"/>
        </w:rPr>
        <w:t xml:space="preserve"> </w:t>
      </w:r>
      <w:r w:rsidRPr="00D46CAC">
        <w:rPr>
          <w:sz w:val="22"/>
        </w:rPr>
        <w:t>túbulos de aumentar la reabsorción en respuesta</w:t>
      </w:r>
      <w:r w:rsidR="00FE2A3A" w:rsidRPr="00D46CAC">
        <w:rPr>
          <w:sz w:val="22"/>
        </w:rPr>
        <w:t xml:space="preserve"> </w:t>
      </w:r>
      <w:r w:rsidRPr="00D46CAC">
        <w:rPr>
          <w:sz w:val="22"/>
        </w:rPr>
        <w:t>a un incremento de la carga tubular</w:t>
      </w:r>
      <w:r w:rsidR="00942397">
        <w:rPr>
          <w:sz w:val="22"/>
        </w:rPr>
        <w:t>, independiente de hormonas.</w:t>
      </w:r>
      <w:r w:rsidR="00FE2A3A" w:rsidRPr="00D46CAC">
        <w:rPr>
          <w:sz w:val="22"/>
        </w:rPr>
        <w:t xml:space="preserve"> </w:t>
      </w:r>
    </w:p>
    <w:p w:rsidR="00FE2A3A" w:rsidRPr="00F147C0" w:rsidRDefault="00B466C2" w:rsidP="00CC769E">
      <w:pPr>
        <w:pStyle w:val="Prrafodelista"/>
        <w:numPr>
          <w:ilvl w:val="0"/>
          <w:numId w:val="40"/>
        </w:numPr>
        <w:ind w:left="360"/>
        <w:rPr>
          <w:sz w:val="22"/>
        </w:rPr>
      </w:pPr>
      <w:r>
        <w:rPr>
          <w:sz w:val="22"/>
        </w:rPr>
        <w:t>S</w:t>
      </w:r>
      <w:r w:rsidR="001E0F93" w:rsidRPr="00F147C0">
        <w:rPr>
          <w:sz w:val="22"/>
        </w:rPr>
        <w:t>e produce al</w:t>
      </w:r>
      <w:r w:rsidR="00FE2A3A" w:rsidRPr="00F147C0">
        <w:rPr>
          <w:sz w:val="22"/>
        </w:rPr>
        <w:t xml:space="preserve">gún grado de equilibrio glomerulotubular </w:t>
      </w:r>
      <w:r w:rsidR="001E0F93" w:rsidRPr="00F147C0">
        <w:rPr>
          <w:sz w:val="22"/>
        </w:rPr>
        <w:t xml:space="preserve">en </w:t>
      </w:r>
      <w:r w:rsidRPr="00B466C2">
        <w:rPr>
          <w:b/>
          <w:sz w:val="22"/>
        </w:rPr>
        <w:t xml:space="preserve">túbulo proximal y </w:t>
      </w:r>
      <w:r w:rsidR="001E0F93" w:rsidRPr="00B466C2">
        <w:rPr>
          <w:b/>
          <w:sz w:val="22"/>
        </w:rPr>
        <w:t>el asa</w:t>
      </w:r>
      <w:r w:rsidR="00FE2A3A" w:rsidRPr="00B466C2">
        <w:rPr>
          <w:b/>
          <w:sz w:val="22"/>
        </w:rPr>
        <w:t xml:space="preserve"> </w:t>
      </w:r>
      <w:r w:rsidR="001E0F93" w:rsidRPr="00B466C2">
        <w:rPr>
          <w:b/>
          <w:sz w:val="22"/>
        </w:rPr>
        <w:t>de Henle</w:t>
      </w:r>
      <w:r w:rsidR="001E0F93" w:rsidRPr="00F147C0">
        <w:rPr>
          <w:sz w:val="22"/>
        </w:rPr>
        <w:t xml:space="preserve">. </w:t>
      </w:r>
    </w:p>
    <w:p w:rsidR="00683C83" w:rsidRDefault="001E0F93" w:rsidP="00CC769E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F147C0">
        <w:rPr>
          <w:sz w:val="22"/>
        </w:rPr>
        <w:t xml:space="preserve">El equilibrio glomerulotubular actúa como </w:t>
      </w:r>
      <w:r w:rsidRPr="00683C83">
        <w:rPr>
          <w:b/>
          <w:sz w:val="22"/>
        </w:rPr>
        <w:t>segunda línea de</w:t>
      </w:r>
      <w:r w:rsidR="00FE2A3A" w:rsidRPr="00683C83">
        <w:rPr>
          <w:b/>
          <w:sz w:val="22"/>
        </w:rPr>
        <w:t xml:space="preserve"> </w:t>
      </w:r>
      <w:r w:rsidRPr="00683C83">
        <w:rPr>
          <w:b/>
          <w:sz w:val="22"/>
        </w:rPr>
        <w:t>defensa</w:t>
      </w:r>
      <w:r w:rsidRPr="00F147C0">
        <w:rPr>
          <w:sz w:val="22"/>
        </w:rPr>
        <w:t xml:space="preserve"> para </w:t>
      </w:r>
      <w:r w:rsidRPr="00683C83">
        <w:rPr>
          <w:sz w:val="22"/>
          <w:u w:val="single"/>
        </w:rPr>
        <w:t>amortiguar</w:t>
      </w:r>
      <w:r w:rsidRPr="00F147C0">
        <w:rPr>
          <w:sz w:val="22"/>
        </w:rPr>
        <w:t xml:space="preserve"> los efectos de los </w:t>
      </w:r>
      <w:r w:rsidRPr="00683C83">
        <w:rPr>
          <w:sz w:val="22"/>
          <w:u w:val="single"/>
        </w:rPr>
        <w:t>cambios en el FG sobre la diuresis</w:t>
      </w:r>
      <w:r w:rsidRPr="00F147C0">
        <w:rPr>
          <w:sz w:val="22"/>
        </w:rPr>
        <w:t xml:space="preserve">. </w:t>
      </w:r>
    </w:p>
    <w:p w:rsidR="00FE2A3A" w:rsidRPr="00F147C0" w:rsidRDefault="001E0F93" w:rsidP="00CC769E">
      <w:pPr>
        <w:pStyle w:val="Prrafodelista"/>
        <w:numPr>
          <w:ilvl w:val="0"/>
          <w:numId w:val="40"/>
        </w:numPr>
        <w:ind w:left="360"/>
        <w:rPr>
          <w:sz w:val="22"/>
        </w:rPr>
      </w:pPr>
      <w:r w:rsidRPr="00683C83">
        <w:rPr>
          <w:b/>
          <w:sz w:val="22"/>
        </w:rPr>
        <w:t>La primera línea de defensa</w:t>
      </w:r>
      <w:r w:rsidR="00683C83">
        <w:rPr>
          <w:sz w:val="22"/>
        </w:rPr>
        <w:t xml:space="preserve"> </w:t>
      </w:r>
      <w:r w:rsidRPr="00F147C0">
        <w:rPr>
          <w:sz w:val="22"/>
        </w:rPr>
        <w:t xml:space="preserve">comprende los </w:t>
      </w:r>
      <w:r w:rsidRPr="00EC2E08">
        <w:rPr>
          <w:sz w:val="22"/>
          <w:u w:val="single"/>
        </w:rPr>
        <w:t>mecanismos autorreguladores</w:t>
      </w:r>
      <w:r w:rsidR="00FE2A3A" w:rsidRPr="00EC2E08">
        <w:rPr>
          <w:sz w:val="22"/>
          <w:u w:val="single"/>
        </w:rPr>
        <w:t xml:space="preserve"> </w:t>
      </w:r>
      <w:r w:rsidRPr="00EC2E08">
        <w:rPr>
          <w:sz w:val="22"/>
          <w:u w:val="single"/>
        </w:rPr>
        <w:t>renales</w:t>
      </w:r>
      <w:r w:rsidR="00EC2E08">
        <w:rPr>
          <w:sz w:val="22"/>
        </w:rPr>
        <w:t xml:space="preserve"> (</w:t>
      </w:r>
      <w:r w:rsidRPr="00F147C0">
        <w:rPr>
          <w:sz w:val="22"/>
        </w:rPr>
        <w:t>retroalimentación tubuloglomerular,</w:t>
      </w:r>
      <w:r w:rsidR="00FE2A3A" w:rsidRPr="00F147C0">
        <w:rPr>
          <w:sz w:val="22"/>
        </w:rPr>
        <w:t xml:space="preserve"> </w:t>
      </w:r>
      <w:r w:rsidRPr="00F147C0">
        <w:rPr>
          <w:sz w:val="22"/>
        </w:rPr>
        <w:t xml:space="preserve">que ayuda a evitar cambios en el FG.) </w:t>
      </w:r>
    </w:p>
    <w:p w:rsidR="00FE2A3A" w:rsidRPr="001E0F93" w:rsidRDefault="00FE2A3A" w:rsidP="001E0F93">
      <w:pPr>
        <w:rPr>
          <w:sz w:val="22"/>
        </w:rPr>
      </w:pPr>
    </w:p>
    <w:p w:rsidR="001E0F93" w:rsidRPr="00FE2A3A" w:rsidRDefault="001E0F93" w:rsidP="00FE2A3A">
      <w:pPr>
        <w:pStyle w:val="Ttulo2"/>
      </w:pPr>
      <w:r w:rsidRPr="00FE2A3A">
        <w:t>Fuerzas físicas en el líquido capilar peritubular</w:t>
      </w:r>
      <w:r w:rsidR="00FE2A3A" w:rsidRPr="00FE2A3A">
        <w:t xml:space="preserve"> </w:t>
      </w:r>
      <w:r w:rsidRPr="00FE2A3A">
        <w:t>y el líquido intersticial</w:t>
      </w:r>
    </w:p>
    <w:p w:rsidR="0078346C" w:rsidRPr="00F147C0" w:rsidRDefault="001E0F93" w:rsidP="00CC769E">
      <w:pPr>
        <w:pStyle w:val="Prrafodelista"/>
        <w:numPr>
          <w:ilvl w:val="0"/>
          <w:numId w:val="41"/>
        </w:numPr>
        <w:rPr>
          <w:sz w:val="22"/>
        </w:rPr>
      </w:pPr>
      <w:proofErr w:type="gramStart"/>
      <w:r w:rsidRPr="00AC700C">
        <w:rPr>
          <w:b/>
          <w:sz w:val="22"/>
        </w:rPr>
        <w:t>Las fuerzas hidrostática</w:t>
      </w:r>
      <w:proofErr w:type="gramEnd"/>
      <w:r w:rsidRPr="00AC700C">
        <w:rPr>
          <w:b/>
          <w:sz w:val="22"/>
        </w:rPr>
        <w:t xml:space="preserve"> y coloidosmótica</w:t>
      </w:r>
      <w:r w:rsidRPr="00F147C0">
        <w:rPr>
          <w:sz w:val="22"/>
        </w:rPr>
        <w:t xml:space="preserve"> gobiernan el grado</w:t>
      </w:r>
      <w:r w:rsidR="0078346C" w:rsidRPr="00F147C0">
        <w:rPr>
          <w:sz w:val="22"/>
        </w:rPr>
        <w:t xml:space="preserve"> </w:t>
      </w:r>
      <w:r w:rsidRPr="00F147C0">
        <w:rPr>
          <w:sz w:val="22"/>
        </w:rPr>
        <w:t>de reabsorción a través de los capilares peritubulares</w:t>
      </w:r>
      <w:r w:rsidR="00AC700C">
        <w:rPr>
          <w:sz w:val="22"/>
        </w:rPr>
        <w:t xml:space="preserve"> y </w:t>
      </w:r>
      <w:r w:rsidRPr="00F147C0">
        <w:rPr>
          <w:sz w:val="22"/>
        </w:rPr>
        <w:t xml:space="preserve">controlan la filtración en los capilares glomerulares. </w:t>
      </w:r>
    </w:p>
    <w:p w:rsidR="0078346C" w:rsidRPr="001E0F93" w:rsidRDefault="0078346C" w:rsidP="001E0F93">
      <w:pPr>
        <w:rPr>
          <w:sz w:val="22"/>
        </w:rPr>
      </w:pPr>
    </w:p>
    <w:p w:rsidR="0078346C" w:rsidRDefault="001E0F93" w:rsidP="0078346C">
      <w:pPr>
        <w:pStyle w:val="Ttulo3"/>
      </w:pPr>
      <w:r w:rsidRPr="001E0F93">
        <w:t>Valores normales de las fuerzas físicas y de la</w:t>
      </w:r>
      <w:r w:rsidR="0078346C">
        <w:t xml:space="preserve"> </w:t>
      </w:r>
      <w:r w:rsidRPr="001E0F93">
        <w:t xml:space="preserve">intensidad de la reabsorción. </w:t>
      </w:r>
    </w:p>
    <w:p w:rsidR="0078346C" w:rsidRPr="00F147C0" w:rsidRDefault="008F3052" w:rsidP="00CC769E">
      <w:pPr>
        <w:pStyle w:val="Prrafodelista"/>
        <w:numPr>
          <w:ilvl w:val="0"/>
          <w:numId w:val="42"/>
        </w:numPr>
        <w:ind w:left="360"/>
        <w:rPr>
          <w:sz w:val="22"/>
        </w:rPr>
      </w:pPr>
      <w:r>
        <w:rPr>
          <w:sz w:val="22"/>
        </w:rPr>
        <w:t>M</w:t>
      </w:r>
      <w:r w:rsidR="001E0F93" w:rsidRPr="00F147C0">
        <w:rPr>
          <w:sz w:val="22"/>
        </w:rPr>
        <w:t>ás del</w:t>
      </w:r>
      <w:r w:rsidR="0078346C" w:rsidRPr="00F147C0">
        <w:rPr>
          <w:sz w:val="22"/>
        </w:rPr>
        <w:t xml:space="preserve"> </w:t>
      </w:r>
      <w:r w:rsidR="001E0F93" w:rsidRPr="008F3052">
        <w:rPr>
          <w:b/>
          <w:sz w:val="22"/>
        </w:rPr>
        <w:t>99% del agua</w:t>
      </w:r>
      <w:r w:rsidR="001E0F93" w:rsidRPr="00F147C0">
        <w:rPr>
          <w:sz w:val="22"/>
        </w:rPr>
        <w:t xml:space="preserve"> y la mayoría de solutos </w:t>
      </w:r>
      <w:r w:rsidR="001E0F93" w:rsidRPr="008F3052">
        <w:rPr>
          <w:b/>
          <w:sz w:val="22"/>
        </w:rPr>
        <w:t>se reabsorben</w:t>
      </w:r>
      <w:r w:rsidR="0078346C" w:rsidRPr="00F147C0">
        <w:rPr>
          <w:sz w:val="22"/>
        </w:rPr>
        <w:t xml:space="preserve"> </w:t>
      </w:r>
      <w:r w:rsidR="001E0F93" w:rsidRPr="00F147C0">
        <w:rPr>
          <w:sz w:val="22"/>
        </w:rPr>
        <w:t xml:space="preserve">normalmente. </w:t>
      </w:r>
    </w:p>
    <w:p w:rsidR="001E0F93" w:rsidRPr="00F147C0" w:rsidRDefault="001E0F93" w:rsidP="00CC769E">
      <w:pPr>
        <w:pStyle w:val="Prrafodelista"/>
        <w:numPr>
          <w:ilvl w:val="0"/>
          <w:numId w:val="42"/>
        </w:numPr>
        <w:ind w:left="360"/>
        <w:rPr>
          <w:sz w:val="22"/>
        </w:rPr>
      </w:pPr>
      <w:r w:rsidRPr="008F3052">
        <w:rPr>
          <w:b/>
          <w:sz w:val="22"/>
        </w:rPr>
        <w:t>La reabsorción capilar peritubular</w:t>
      </w:r>
      <w:r w:rsidRPr="00F147C0">
        <w:rPr>
          <w:sz w:val="22"/>
        </w:rPr>
        <w:t xml:space="preserve"> normal es</w:t>
      </w:r>
      <w:r w:rsidR="0078346C" w:rsidRPr="00F147C0">
        <w:rPr>
          <w:sz w:val="22"/>
        </w:rPr>
        <w:t xml:space="preserve"> </w:t>
      </w:r>
      <w:r w:rsidRPr="00F147C0">
        <w:rPr>
          <w:sz w:val="22"/>
        </w:rPr>
        <w:t xml:space="preserve">de unos </w:t>
      </w:r>
      <w:r w:rsidRPr="008F3052">
        <w:rPr>
          <w:b/>
          <w:sz w:val="22"/>
        </w:rPr>
        <w:t>124 ml/min</w:t>
      </w:r>
      <w:r w:rsidRPr="00F147C0">
        <w:rPr>
          <w:sz w:val="22"/>
        </w:rPr>
        <w:t>.</w:t>
      </w:r>
    </w:p>
    <w:p w:rsidR="0078346C" w:rsidRDefault="0078346C" w:rsidP="001E0F93">
      <w:pPr>
        <w:rPr>
          <w:sz w:val="22"/>
        </w:rPr>
      </w:pPr>
    </w:p>
    <w:p w:rsidR="001E0F93" w:rsidRPr="0078346C" w:rsidRDefault="001E0F93" w:rsidP="001E0F93">
      <w:pPr>
        <w:rPr>
          <w:b/>
          <w:sz w:val="22"/>
        </w:rPr>
      </w:pPr>
      <w:r w:rsidRPr="0078346C">
        <w:rPr>
          <w:b/>
          <w:sz w:val="22"/>
        </w:rPr>
        <w:t>Reabsorción = Kf x Fuerza de reabsorción neta</w:t>
      </w:r>
    </w:p>
    <w:p w:rsidR="0078346C" w:rsidRDefault="00753E91" w:rsidP="001E0F93">
      <w:pPr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75648" behindDoc="0" locked="0" layoutInCell="1" allowOverlap="1" wp14:anchorId="31CE698D" wp14:editId="56B40A2E">
            <wp:simplePos x="0" y="0"/>
            <wp:positionH relativeFrom="column">
              <wp:posOffset>4191000</wp:posOffset>
            </wp:positionH>
            <wp:positionV relativeFrom="paragraph">
              <wp:posOffset>3810</wp:posOffset>
            </wp:positionV>
            <wp:extent cx="3019425" cy="1971675"/>
            <wp:effectExtent l="19050" t="0" r="9525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25"/>
                    <a:stretch/>
                  </pic:blipFill>
                  <pic:spPr bwMode="auto">
                    <a:xfrm>
                      <a:off x="0" y="0"/>
                      <a:ext cx="3019425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E0F93" w:rsidRDefault="001E0F93" w:rsidP="00CC769E">
      <w:pPr>
        <w:pStyle w:val="Prrafodelista"/>
        <w:numPr>
          <w:ilvl w:val="0"/>
          <w:numId w:val="43"/>
        </w:numPr>
        <w:rPr>
          <w:sz w:val="22"/>
        </w:rPr>
      </w:pPr>
      <w:r w:rsidRPr="008F3052">
        <w:rPr>
          <w:b/>
          <w:sz w:val="22"/>
        </w:rPr>
        <w:t>La fuerza de reabsorción neta</w:t>
      </w:r>
      <w:r w:rsidRPr="00F147C0">
        <w:rPr>
          <w:sz w:val="22"/>
        </w:rPr>
        <w:t xml:space="preserve"> representa la </w:t>
      </w:r>
      <w:r w:rsidRPr="008F3052">
        <w:rPr>
          <w:sz w:val="22"/>
          <w:u w:val="single"/>
        </w:rPr>
        <w:t>suma de las</w:t>
      </w:r>
      <w:r w:rsidR="0078346C" w:rsidRPr="008F3052">
        <w:rPr>
          <w:sz w:val="22"/>
          <w:u w:val="single"/>
        </w:rPr>
        <w:t xml:space="preserve"> </w:t>
      </w:r>
      <w:r w:rsidRPr="008F3052">
        <w:rPr>
          <w:sz w:val="22"/>
          <w:u w:val="single"/>
        </w:rPr>
        <w:t>fuerzas hidrostática y coloidosmótica</w:t>
      </w:r>
      <w:r w:rsidRPr="00F147C0">
        <w:rPr>
          <w:sz w:val="22"/>
        </w:rPr>
        <w:t xml:space="preserve"> que favorecen o se</w:t>
      </w:r>
      <w:r w:rsidR="0078346C" w:rsidRPr="00F147C0">
        <w:rPr>
          <w:sz w:val="22"/>
        </w:rPr>
        <w:t xml:space="preserve"> </w:t>
      </w:r>
      <w:r w:rsidRPr="00F147C0">
        <w:rPr>
          <w:sz w:val="22"/>
        </w:rPr>
        <w:t>oponen a la reabsorción.</w:t>
      </w:r>
      <w:r w:rsidR="0078346C" w:rsidRPr="00F147C0">
        <w:rPr>
          <w:sz w:val="22"/>
        </w:rPr>
        <w:t xml:space="preserve"> </w:t>
      </w:r>
    </w:p>
    <w:p w:rsidR="0078346C" w:rsidRPr="00F147C0" w:rsidRDefault="008F3052" w:rsidP="00CC769E">
      <w:pPr>
        <w:pStyle w:val="Prrafodelista"/>
        <w:numPr>
          <w:ilvl w:val="0"/>
          <w:numId w:val="44"/>
        </w:numPr>
        <w:rPr>
          <w:sz w:val="22"/>
        </w:rPr>
      </w:pPr>
      <w:r w:rsidRPr="008F3052">
        <w:rPr>
          <w:b/>
          <w:sz w:val="22"/>
        </w:rPr>
        <w:t>P</w:t>
      </w:r>
      <w:r w:rsidR="001E0F93" w:rsidRPr="008F3052">
        <w:rPr>
          <w:b/>
          <w:sz w:val="22"/>
        </w:rPr>
        <w:t>resión hidrostática</w:t>
      </w:r>
      <w:r w:rsidR="001E0F93" w:rsidRPr="00F147C0">
        <w:rPr>
          <w:sz w:val="22"/>
        </w:rPr>
        <w:t xml:space="preserve"> </w:t>
      </w:r>
      <w:r w:rsidR="001E0F93" w:rsidRPr="008F3052">
        <w:rPr>
          <w:b/>
          <w:sz w:val="22"/>
        </w:rPr>
        <w:t>dentro de</w:t>
      </w:r>
      <w:r w:rsidR="0078346C" w:rsidRPr="008F3052">
        <w:rPr>
          <w:b/>
          <w:sz w:val="22"/>
        </w:rPr>
        <w:t xml:space="preserve"> </w:t>
      </w:r>
      <w:r w:rsidR="001E0F93" w:rsidRPr="008F3052">
        <w:rPr>
          <w:b/>
          <w:sz w:val="22"/>
        </w:rPr>
        <w:t>los capilares</w:t>
      </w:r>
      <w:r w:rsidR="001E0F93" w:rsidRPr="00F147C0">
        <w:rPr>
          <w:sz w:val="22"/>
        </w:rPr>
        <w:t xml:space="preserve"> peritubulares se </w:t>
      </w:r>
      <w:r w:rsidR="001E0F93" w:rsidRPr="008F3052">
        <w:rPr>
          <w:sz w:val="22"/>
          <w:u w:val="single"/>
        </w:rPr>
        <w:t>opone a la reabsorción</w:t>
      </w:r>
      <w:r w:rsidRPr="008F3052">
        <w:rPr>
          <w:sz w:val="22"/>
        </w:rPr>
        <w:t xml:space="preserve"> </w:t>
      </w:r>
      <w:r>
        <w:rPr>
          <w:sz w:val="22"/>
        </w:rPr>
        <w:t>(</w:t>
      </w:r>
      <w:r w:rsidRPr="008F3052">
        <w:rPr>
          <w:b/>
          <w:sz w:val="22"/>
        </w:rPr>
        <w:t>13mmHg</w:t>
      </w:r>
      <w:r>
        <w:rPr>
          <w:sz w:val="22"/>
        </w:rPr>
        <w:t>)</w:t>
      </w:r>
      <w:r w:rsidR="001E0F93" w:rsidRPr="00F147C0">
        <w:rPr>
          <w:sz w:val="22"/>
        </w:rPr>
        <w:t xml:space="preserve">; </w:t>
      </w:r>
    </w:p>
    <w:p w:rsidR="0078346C" w:rsidRPr="00F147C0" w:rsidRDefault="008F3052" w:rsidP="00CC769E">
      <w:pPr>
        <w:pStyle w:val="Prrafodelista"/>
        <w:numPr>
          <w:ilvl w:val="0"/>
          <w:numId w:val="44"/>
        </w:numPr>
        <w:rPr>
          <w:sz w:val="22"/>
        </w:rPr>
      </w:pPr>
      <w:r w:rsidRPr="008F3052">
        <w:rPr>
          <w:b/>
          <w:sz w:val="22"/>
        </w:rPr>
        <w:t>P</w:t>
      </w:r>
      <w:r w:rsidR="001E0F93" w:rsidRPr="008F3052">
        <w:rPr>
          <w:b/>
          <w:sz w:val="22"/>
        </w:rPr>
        <w:t>resión hidrostática</w:t>
      </w:r>
      <w:r w:rsidR="0078346C" w:rsidRPr="008F3052">
        <w:rPr>
          <w:b/>
          <w:sz w:val="22"/>
        </w:rPr>
        <w:t xml:space="preserve"> </w:t>
      </w:r>
      <w:r w:rsidR="001E0F93" w:rsidRPr="008F3052">
        <w:rPr>
          <w:b/>
          <w:sz w:val="22"/>
        </w:rPr>
        <w:t>en el intersticio renal</w:t>
      </w:r>
      <w:r w:rsidR="001E0F93" w:rsidRPr="00F147C0">
        <w:rPr>
          <w:sz w:val="22"/>
        </w:rPr>
        <w:t xml:space="preserve"> fuera de los capilares, </w:t>
      </w:r>
      <w:r w:rsidR="001E0F93" w:rsidRPr="008F3052">
        <w:rPr>
          <w:sz w:val="22"/>
          <w:u w:val="single"/>
        </w:rPr>
        <w:t>favorece</w:t>
      </w:r>
      <w:r w:rsidR="0078346C" w:rsidRPr="008F3052">
        <w:rPr>
          <w:sz w:val="22"/>
          <w:u w:val="single"/>
        </w:rPr>
        <w:t xml:space="preserve"> </w:t>
      </w:r>
      <w:r w:rsidR="001E0F93" w:rsidRPr="008F3052">
        <w:rPr>
          <w:sz w:val="22"/>
          <w:u w:val="single"/>
        </w:rPr>
        <w:t>la reabsorción</w:t>
      </w:r>
      <w:r>
        <w:rPr>
          <w:sz w:val="22"/>
        </w:rPr>
        <w:t xml:space="preserve"> (</w:t>
      </w:r>
      <w:r w:rsidRPr="008F3052">
        <w:rPr>
          <w:b/>
          <w:sz w:val="22"/>
        </w:rPr>
        <w:t>6mmHg</w:t>
      </w:r>
      <w:r>
        <w:rPr>
          <w:sz w:val="22"/>
        </w:rPr>
        <w:t>)</w:t>
      </w:r>
      <w:r w:rsidR="001E0F93" w:rsidRPr="00F147C0">
        <w:rPr>
          <w:sz w:val="22"/>
        </w:rPr>
        <w:t xml:space="preserve">; </w:t>
      </w:r>
    </w:p>
    <w:p w:rsidR="00215F8E" w:rsidRPr="00F147C0" w:rsidRDefault="008F3052" w:rsidP="00CC769E">
      <w:pPr>
        <w:pStyle w:val="Prrafodelista"/>
        <w:numPr>
          <w:ilvl w:val="0"/>
          <w:numId w:val="44"/>
        </w:numPr>
        <w:rPr>
          <w:sz w:val="22"/>
        </w:rPr>
      </w:pPr>
      <w:r w:rsidRPr="008F3052">
        <w:rPr>
          <w:b/>
          <w:sz w:val="22"/>
        </w:rPr>
        <w:t>P</w:t>
      </w:r>
      <w:r w:rsidR="001E0F93" w:rsidRPr="008F3052">
        <w:rPr>
          <w:b/>
          <w:sz w:val="22"/>
        </w:rPr>
        <w:t xml:space="preserve">resión coloidosmótica </w:t>
      </w:r>
      <w:r w:rsidR="001E0F93" w:rsidRPr="008F3052">
        <w:rPr>
          <w:sz w:val="22"/>
        </w:rPr>
        <w:t>de proteínas</w:t>
      </w:r>
      <w:r w:rsidR="0078346C" w:rsidRPr="00F147C0">
        <w:rPr>
          <w:sz w:val="22"/>
        </w:rPr>
        <w:t xml:space="preserve"> </w:t>
      </w:r>
      <w:r w:rsidR="001E0F93" w:rsidRPr="00F147C0">
        <w:rPr>
          <w:sz w:val="22"/>
        </w:rPr>
        <w:t xml:space="preserve">en el </w:t>
      </w:r>
      <w:r w:rsidR="001E0F93" w:rsidRPr="008F3052">
        <w:rPr>
          <w:b/>
          <w:sz w:val="22"/>
        </w:rPr>
        <w:t>capilar peritubular</w:t>
      </w:r>
      <w:r w:rsidR="001E0F93" w:rsidRPr="00F147C0">
        <w:rPr>
          <w:sz w:val="22"/>
        </w:rPr>
        <w:t xml:space="preserve">, </w:t>
      </w:r>
      <w:r w:rsidR="001E0F93" w:rsidRPr="008F3052">
        <w:rPr>
          <w:sz w:val="22"/>
          <w:u w:val="single"/>
        </w:rPr>
        <w:t>favorece</w:t>
      </w:r>
      <w:r w:rsidR="00215F8E" w:rsidRPr="008F3052">
        <w:rPr>
          <w:sz w:val="22"/>
          <w:u w:val="single"/>
        </w:rPr>
        <w:t xml:space="preserve"> </w:t>
      </w:r>
      <w:r w:rsidR="001E0F93" w:rsidRPr="008F3052">
        <w:rPr>
          <w:sz w:val="22"/>
          <w:u w:val="single"/>
        </w:rPr>
        <w:t>la reabsorción</w:t>
      </w:r>
      <w:r>
        <w:rPr>
          <w:sz w:val="22"/>
        </w:rPr>
        <w:t xml:space="preserve"> (</w:t>
      </w:r>
      <w:r w:rsidRPr="008F3052">
        <w:rPr>
          <w:b/>
          <w:sz w:val="22"/>
        </w:rPr>
        <w:t>32mmHg</w:t>
      </w:r>
      <w:r>
        <w:rPr>
          <w:sz w:val="22"/>
        </w:rPr>
        <w:t>)</w:t>
      </w:r>
      <w:r w:rsidR="001E0F93" w:rsidRPr="00F147C0">
        <w:rPr>
          <w:sz w:val="22"/>
        </w:rPr>
        <w:t xml:space="preserve">, </w:t>
      </w:r>
    </w:p>
    <w:p w:rsidR="001E0F93" w:rsidRPr="00F147C0" w:rsidRDefault="008F3052" w:rsidP="00CC769E">
      <w:pPr>
        <w:pStyle w:val="Prrafodelista"/>
        <w:numPr>
          <w:ilvl w:val="0"/>
          <w:numId w:val="44"/>
        </w:numPr>
        <w:rPr>
          <w:sz w:val="22"/>
        </w:rPr>
      </w:pPr>
      <w:r w:rsidRPr="008F3052">
        <w:rPr>
          <w:b/>
          <w:sz w:val="22"/>
        </w:rPr>
        <w:t>P</w:t>
      </w:r>
      <w:r w:rsidR="001E0F93" w:rsidRPr="008F3052">
        <w:rPr>
          <w:b/>
          <w:sz w:val="22"/>
        </w:rPr>
        <w:t>resión coloidosmótica</w:t>
      </w:r>
      <w:r w:rsidR="001E0F93" w:rsidRPr="00F147C0">
        <w:rPr>
          <w:sz w:val="22"/>
        </w:rPr>
        <w:t xml:space="preserve"> de proteínas</w:t>
      </w:r>
      <w:r w:rsidR="00215F8E" w:rsidRPr="00F147C0">
        <w:rPr>
          <w:sz w:val="22"/>
        </w:rPr>
        <w:t xml:space="preserve"> </w:t>
      </w:r>
      <w:r w:rsidR="001E0F93" w:rsidRPr="00F147C0">
        <w:rPr>
          <w:sz w:val="22"/>
        </w:rPr>
        <w:t xml:space="preserve">en el </w:t>
      </w:r>
      <w:r w:rsidR="001E0F93" w:rsidRPr="008F3052">
        <w:rPr>
          <w:b/>
          <w:sz w:val="22"/>
        </w:rPr>
        <w:t>intersticio renal</w:t>
      </w:r>
      <w:r w:rsidR="001E0F93" w:rsidRPr="00F147C0">
        <w:rPr>
          <w:sz w:val="22"/>
        </w:rPr>
        <w:t xml:space="preserve">, </w:t>
      </w:r>
      <w:r w:rsidR="001E0F93" w:rsidRPr="008F3052">
        <w:rPr>
          <w:sz w:val="22"/>
          <w:u w:val="single"/>
        </w:rPr>
        <w:t>se opone a la reabsorción</w:t>
      </w:r>
      <w:r w:rsidR="009E6618" w:rsidRPr="009E6618">
        <w:rPr>
          <w:sz w:val="22"/>
        </w:rPr>
        <w:t xml:space="preserve"> </w:t>
      </w:r>
      <w:r w:rsidR="009E6618">
        <w:rPr>
          <w:sz w:val="22"/>
        </w:rPr>
        <w:t>(</w:t>
      </w:r>
      <w:r w:rsidR="009E6618" w:rsidRPr="009E6618">
        <w:rPr>
          <w:b/>
          <w:sz w:val="22"/>
        </w:rPr>
        <w:t>15mmHg</w:t>
      </w:r>
      <w:r w:rsidR="009E6618">
        <w:rPr>
          <w:sz w:val="22"/>
        </w:rPr>
        <w:t>)</w:t>
      </w:r>
      <w:r w:rsidR="001E0F93" w:rsidRPr="00F147C0">
        <w:rPr>
          <w:sz w:val="22"/>
        </w:rPr>
        <w:t>.</w:t>
      </w:r>
    </w:p>
    <w:p w:rsidR="00215F8E" w:rsidRPr="001E0F93" w:rsidRDefault="00215F8E" w:rsidP="001E0F93">
      <w:pPr>
        <w:rPr>
          <w:sz w:val="22"/>
        </w:rPr>
      </w:pPr>
    </w:p>
    <w:p w:rsidR="00215F8E" w:rsidRPr="00F147C0" w:rsidRDefault="006D2E74" w:rsidP="00CC769E">
      <w:pPr>
        <w:pStyle w:val="Prrafodelista"/>
        <w:numPr>
          <w:ilvl w:val="0"/>
          <w:numId w:val="45"/>
        </w:numPr>
        <w:ind w:left="360"/>
        <w:rPr>
          <w:sz w:val="22"/>
        </w:rPr>
      </w:pPr>
      <w:r>
        <w:rPr>
          <w:sz w:val="22"/>
        </w:rPr>
        <w:t>E</w:t>
      </w:r>
      <w:r w:rsidR="001E0F93" w:rsidRPr="00F147C0">
        <w:rPr>
          <w:sz w:val="22"/>
        </w:rPr>
        <w:t xml:space="preserve">xiste un </w:t>
      </w:r>
      <w:r w:rsidR="001E0F93" w:rsidRPr="006D2E74">
        <w:rPr>
          <w:b/>
          <w:sz w:val="22"/>
        </w:rPr>
        <w:t>gradiente positivo de</w:t>
      </w:r>
      <w:r w:rsidR="00215F8E" w:rsidRPr="006D2E74">
        <w:rPr>
          <w:b/>
          <w:sz w:val="22"/>
        </w:rPr>
        <w:t xml:space="preserve"> </w:t>
      </w:r>
      <w:r w:rsidR="001E0F93" w:rsidRPr="006D2E74">
        <w:rPr>
          <w:b/>
          <w:sz w:val="22"/>
        </w:rPr>
        <w:t>presión hidrostática</w:t>
      </w:r>
      <w:r w:rsidR="001E0F93" w:rsidRPr="00F147C0">
        <w:rPr>
          <w:sz w:val="22"/>
        </w:rPr>
        <w:t xml:space="preserve"> entre el capilar peritubular y el líquido</w:t>
      </w:r>
      <w:r w:rsidR="00215F8E" w:rsidRPr="00F147C0">
        <w:rPr>
          <w:sz w:val="22"/>
        </w:rPr>
        <w:t xml:space="preserve"> </w:t>
      </w:r>
      <w:r w:rsidR="001E0F93" w:rsidRPr="00F147C0">
        <w:rPr>
          <w:sz w:val="22"/>
        </w:rPr>
        <w:t xml:space="preserve">intersticial de </w:t>
      </w:r>
      <w:r w:rsidR="001E0F93" w:rsidRPr="006D2E74">
        <w:rPr>
          <w:b/>
          <w:sz w:val="22"/>
        </w:rPr>
        <w:t>7 mmHg</w:t>
      </w:r>
      <w:r w:rsidR="001E0F93" w:rsidRPr="00F147C0">
        <w:rPr>
          <w:sz w:val="22"/>
        </w:rPr>
        <w:t xml:space="preserve">, que </w:t>
      </w:r>
      <w:r w:rsidR="001E0F93" w:rsidRPr="006D2E74">
        <w:rPr>
          <w:sz w:val="22"/>
          <w:u w:val="single"/>
        </w:rPr>
        <w:t>se opone a la reabsorción</w:t>
      </w:r>
      <w:r w:rsidR="00215F8E" w:rsidRPr="00F147C0">
        <w:rPr>
          <w:sz w:val="22"/>
        </w:rPr>
        <w:t xml:space="preserve"> </w:t>
      </w:r>
      <w:r w:rsidR="001E0F93" w:rsidRPr="00F147C0">
        <w:rPr>
          <w:sz w:val="22"/>
        </w:rPr>
        <w:t xml:space="preserve">de líquido. </w:t>
      </w:r>
    </w:p>
    <w:p w:rsidR="006D2E74" w:rsidRDefault="006D2E74" w:rsidP="00CC769E">
      <w:pPr>
        <w:pStyle w:val="Prrafodelista"/>
        <w:numPr>
          <w:ilvl w:val="0"/>
          <w:numId w:val="45"/>
        </w:numPr>
        <w:ind w:left="360"/>
        <w:rPr>
          <w:sz w:val="22"/>
        </w:rPr>
      </w:pPr>
      <w:r>
        <w:rPr>
          <w:sz w:val="22"/>
        </w:rPr>
        <w:t xml:space="preserve">Una </w:t>
      </w:r>
      <w:r w:rsidR="001E0F93" w:rsidRPr="006D2E74">
        <w:rPr>
          <w:b/>
          <w:sz w:val="22"/>
        </w:rPr>
        <w:t>fuerza osmótica neta de 17 mmHg</w:t>
      </w:r>
      <w:r w:rsidR="001E0F93" w:rsidRPr="00F147C0">
        <w:rPr>
          <w:sz w:val="22"/>
        </w:rPr>
        <w:t xml:space="preserve"> que</w:t>
      </w:r>
      <w:r w:rsidR="00215F8E" w:rsidRPr="00F147C0">
        <w:rPr>
          <w:sz w:val="22"/>
        </w:rPr>
        <w:t xml:space="preserve"> </w:t>
      </w:r>
      <w:r w:rsidR="001E0F93" w:rsidRPr="006D2E74">
        <w:rPr>
          <w:b/>
          <w:sz w:val="22"/>
        </w:rPr>
        <w:t>favorece la reabsorción</w:t>
      </w:r>
      <w:r w:rsidR="001E0F93" w:rsidRPr="00F147C0">
        <w:rPr>
          <w:sz w:val="22"/>
        </w:rPr>
        <w:t xml:space="preserve">. </w:t>
      </w:r>
    </w:p>
    <w:p w:rsidR="00215F8E" w:rsidRPr="00F147C0" w:rsidRDefault="001E0F93" w:rsidP="00CC769E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F147C0">
        <w:rPr>
          <w:sz w:val="22"/>
        </w:rPr>
        <w:t xml:space="preserve">Luego restar las </w:t>
      </w:r>
      <w:r w:rsidRPr="006D2E74">
        <w:rPr>
          <w:b/>
          <w:sz w:val="22"/>
        </w:rPr>
        <w:t>fuerzas hidrostáticas</w:t>
      </w:r>
      <w:r w:rsidR="00215F8E" w:rsidRPr="006D2E74">
        <w:rPr>
          <w:sz w:val="22"/>
          <w:u w:val="single"/>
        </w:rPr>
        <w:t xml:space="preserve"> </w:t>
      </w:r>
      <w:r w:rsidRPr="006D2E74">
        <w:rPr>
          <w:sz w:val="22"/>
          <w:u w:val="single"/>
        </w:rPr>
        <w:t>que se oponen a la reabsorción</w:t>
      </w:r>
      <w:r w:rsidRPr="00F147C0">
        <w:rPr>
          <w:sz w:val="22"/>
        </w:rPr>
        <w:t xml:space="preserve"> (</w:t>
      </w:r>
      <w:r w:rsidRPr="006D2E74">
        <w:rPr>
          <w:b/>
          <w:sz w:val="22"/>
        </w:rPr>
        <w:t>7mmHg</w:t>
      </w:r>
      <w:r w:rsidRPr="00F147C0">
        <w:rPr>
          <w:sz w:val="22"/>
        </w:rPr>
        <w:t xml:space="preserve">) </w:t>
      </w:r>
      <w:r w:rsidR="006D2E74">
        <w:rPr>
          <w:sz w:val="22"/>
        </w:rPr>
        <w:t xml:space="preserve">y </w:t>
      </w:r>
      <w:r w:rsidRPr="00F147C0">
        <w:rPr>
          <w:sz w:val="22"/>
        </w:rPr>
        <w:t xml:space="preserve">las </w:t>
      </w:r>
      <w:r w:rsidRPr="006D2E74">
        <w:rPr>
          <w:b/>
          <w:sz w:val="22"/>
        </w:rPr>
        <w:t>fuerzas</w:t>
      </w:r>
      <w:r w:rsidR="00215F8E" w:rsidRPr="006D2E74">
        <w:rPr>
          <w:b/>
          <w:sz w:val="22"/>
        </w:rPr>
        <w:t xml:space="preserve"> </w:t>
      </w:r>
      <w:r w:rsidRPr="006D2E74">
        <w:rPr>
          <w:b/>
          <w:sz w:val="22"/>
        </w:rPr>
        <w:t>coloidosmóticas</w:t>
      </w:r>
      <w:r w:rsidRPr="00F147C0">
        <w:rPr>
          <w:sz w:val="22"/>
        </w:rPr>
        <w:t xml:space="preserve"> que </w:t>
      </w:r>
      <w:r w:rsidRPr="006D2E74">
        <w:rPr>
          <w:sz w:val="22"/>
          <w:u w:val="single"/>
        </w:rPr>
        <w:t>favorecen la reabsorción</w:t>
      </w:r>
      <w:r w:rsidR="00215F8E" w:rsidRPr="00F147C0">
        <w:rPr>
          <w:sz w:val="22"/>
        </w:rPr>
        <w:t xml:space="preserve"> </w:t>
      </w:r>
      <w:r w:rsidRPr="00F147C0">
        <w:rPr>
          <w:sz w:val="22"/>
        </w:rPr>
        <w:t>(</w:t>
      </w:r>
      <w:r w:rsidRPr="006D2E74">
        <w:rPr>
          <w:b/>
          <w:sz w:val="22"/>
        </w:rPr>
        <w:t>17mmHg</w:t>
      </w:r>
      <w:r w:rsidRPr="00F147C0">
        <w:rPr>
          <w:sz w:val="22"/>
        </w:rPr>
        <w:t xml:space="preserve">) da lugar a una </w:t>
      </w:r>
      <w:r w:rsidRPr="006D2E74">
        <w:rPr>
          <w:b/>
          <w:sz w:val="22"/>
          <w:u w:val="single"/>
        </w:rPr>
        <w:t>fuerza de reabsorción neta de</w:t>
      </w:r>
      <w:r w:rsidR="00215F8E" w:rsidRPr="006D2E74">
        <w:rPr>
          <w:b/>
          <w:sz w:val="22"/>
          <w:u w:val="single"/>
        </w:rPr>
        <w:t xml:space="preserve"> </w:t>
      </w:r>
      <w:r w:rsidRPr="006D2E74">
        <w:rPr>
          <w:b/>
          <w:sz w:val="22"/>
          <w:u w:val="single"/>
        </w:rPr>
        <w:t>10 mmHg</w:t>
      </w:r>
      <w:r w:rsidRPr="00F147C0">
        <w:rPr>
          <w:sz w:val="22"/>
        </w:rPr>
        <w:t xml:space="preserve">. </w:t>
      </w:r>
    </w:p>
    <w:p w:rsidR="00215F8E" w:rsidRPr="001E0F93" w:rsidRDefault="00215F8E" w:rsidP="00F147C0">
      <w:pPr>
        <w:rPr>
          <w:sz w:val="22"/>
        </w:rPr>
      </w:pPr>
    </w:p>
    <w:p w:rsidR="00215F8E" w:rsidRPr="00753E91" w:rsidRDefault="00753E91" w:rsidP="00CC769E">
      <w:pPr>
        <w:pStyle w:val="Prrafodelista"/>
        <w:numPr>
          <w:ilvl w:val="0"/>
          <w:numId w:val="45"/>
        </w:numPr>
        <w:ind w:left="360"/>
        <w:rPr>
          <w:sz w:val="22"/>
        </w:rPr>
      </w:pPr>
      <w:r w:rsidRPr="00753E91">
        <w:rPr>
          <w:sz w:val="22"/>
        </w:rPr>
        <w:t>O</w:t>
      </w:r>
      <w:r w:rsidR="001E0F93" w:rsidRPr="00753E91">
        <w:rPr>
          <w:sz w:val="22"/>
        </w:rPr>
        <w:t xml:space="preserve">tro factor que contribuye a la </w:t>
      </w:r>
      <w:r w:rsidR="001E0F93" w:rsidRPr="00753E91">
        <w:rPr>
          <w:sz w:val="22"/>
          <w:u w:val="single"/>
        </w:rPr>
        <w:t>elevada reabsorción</w:t>
      </w:r>
      <w:r w:rsidR="001E0F93" w:rsidRPr="00753E91">
        <w:rPr>
          <w:sz w:val="22"/>
        </w:rPr>
        <w:t xml:space="preserve"> de</w:t>
      </w:r>
      <w:r w:rsidR="00215F8E" w:rsidRPr="00753E91">
        <w:rPr>
          <w:sz w:val="22"/>
        </w:rPr>
        <w:t xml:space="preserve"> </w:t>
      </w:r>
      <w:r w:rsidR="001E0F93" w:rsidRPr="00753E91">
        <w:rPr>
          <w:sz w:val="22"/>
        </w:rPr>
        <w:t>líquido es un</w:t>
      </w:r>
      <w:r w:rsidR="00215F8E" w:rsidRPr="00753E91">
        <w:rPr>
          <w:sz w:val="22"/>
        </w:rPr>
        <w:t xml:space="preserve"> </w:t>
      </w:r>
      <w:r w:rsidR="001E0F93" w:rsidRPr="00753E91">
        <w:rPr>
          <w:sz w:val="22"/>
        </w:rPr>
        <w:t xml:space="preserve">gran </w:t>
      </w:r>
      <w:r w:rsidRPr="00753E91">
        <w:rPr>
          <w:b/>
          <w:sz w:val="22"/>
        </w:rPr>
        <w:t>coeficiente de filtración (Kf</w:t>
      </w:r>
      <w:r w:rsidR="001E0F93" w:rsidRPr="00753E91">
        <w:rPr>
          <w:b/>
          <w:sz w:val="22"/>
        </w:rPr>
        <w:t>)</w:t>
      </w:r>
      <w:r w:rsidR="001E0F93" w:rsidRPr="00753E91">
        <w:rPr>
          <w:sz w:val="22"/>
        </w:rPr>
        <w:t xml:space="preserve"> </w:t>
      </w:r>
    </w:p>
    <w:p w:rsidR="001E0F93" w:rsidRPr="00F147C0" w:rsidRDefault="00753E91" w:rsidP="00CC769E">
      <w:pPr>
        <w:pStyle w:val="Prrafodelista"/>
        <w:numPr>
          <w:ilvl w:val="0"/>
          <w:numId w:val="45"/>
        </w:numPr>
        <w:ind w:left="360"/>
        <w:rPr>
          <w:sz w:val="22"/>
        </w:rPr>
      </w:pPr>
      <w:r>
        <w:rPr>
          <w:sz w:val="22"/>
        </w:rPr>
        <w:t>L</w:t>
      </w:r>
      <w:r w:rsidR="001E0F93" w:rsidRPr="00F147C0">
        <w:rPr>
          <w:sz w:val="22"/>
        </w:rPr>
        <w:t xml:space="preserve">a </w:t>
      </w:r>
      <w:r w:rsidR="001E0F93" w:rsidRPr="00753E91">
        <w:rPr>
          <w:b/>
          <w:sz w:val="22"/>
        </w:rPr>
        <w:t>reabsorción</w:t>
      </w:r>
      <w:r w:rsidR="001E0F93" w:rsidRPr="00F147C0">
        <w:rPr>
          <w:sz w:val="22"/>
        </w:rPr>
        <w:t xml:space="preserve"> es de </w:t>
      </w:r>
      <w:r w:rsidR="001E0F93" w:rsidRPr="00753E91">
        <w:rPr>
          <w:b/>
          <w:sz w:val="22"/>
        </w:rPr>
        <w:t>124 ml/min</w:t>
      </w:r>
      <w:r w:rsidR="001E0F93" w:rsidRPr="00F147C0">
        <w:rPr>
          <w:sz w:val="22"/>
        </w:rPr>
        <w:t xml:space="preserve"> y</w:t>
      </w:r>
      <w:r w:rsidR="00215F8E" w:rsidRPr="00F147C0">
        <w:rPr>
          <w:sz w:val="22"/>
        </w:rPr>
        <w:t xml:space="preserve"> </w:t>
      </w:r>
      <w:r w:rsidR="001E0F93" w:rsidRPr="00F147C0">
        <w:rPr>
          <w:sz w:val="22"/>
        </w:rPr>
        <w:t xml:space="preserve">la </w:t>
      </w:r>
      <w:r w:rsidR="001E0F93" w:rsidRPr="00753E91">
        <w:rPr>
          <w:b/>
          <w:sz w:val="22"/>
        </w:rPr>
        <w:t>presión de reabsorción</w:t>
      </w:r>
      <w:r w:rsidR="001E0F93" w:rsidRPr="00F147C0">
        <w:rPr>
          <w:sz w:val="22"/>
        </w:rPr>
        <w:t xml:space="preserve"> neta de </w:t>
      </w:r>
      <w:r w:rsidR="001E0F93" w:rsidRPr="00753E91">
        <w:rPr>
          <w:b/>
          <w:sz w:val="22"/>
        </w:rPr>
        <w:t>10 mmHg</w:t>
      </w:r>
      <w:r w:rsidR="001E0F93" w:rsidRPr="00F147C0">
        <w:rPr>
          <w:sz w:val="22"/>
        </w:rPr>
        <w:t xml:space="preserve">, </w:t>
      </w:r>
      <w:r w:rsidR="00215F8E" w:rsidRPr="00753E91">
        <w:rPr>
          <w:b/>
          <w:sz w:val="22"/>
          <w:u w:val="single"/>
        </w:rPr>
        <w:t>K</w:t>
      </w:r>
      <w:r w:rsidR="001E0F93" w:rsidRPr="00753E91">
        <w:rPr>
          <w:b/>
          <w:sz w:val="22"/>
          <w:u w:val="single"/>
        </w:rPr>
        <w:t>f es de 12,4ml/min/mmHg</w:t>
      </w:r>
      <w:r w:rsidR="001E0F93" w:rsidRPr="00F147C0">
        <w:rPr>
          <w:sz w:val="22"/>
        </w:rPr>
        <w:t>.</w:t>
      </w:r>
    </w:p>
    <w:p w:rsidR="001E0F93" w:rsidRDefault="001E0F93" w:rsidP="001E0F93">
      <w:pPr>
        <w:rPr>
          <w:sz w:val="22"/>
        </w:rPr>
      </w:pPr>
    </w:p>
    <w:p w:rsidR="00AB3B72" w:rsidRPr="00AB3B72" w:rsidRDefault="00AB3B72" w:rsidP="00215F8E">
      <w:pPr>
        <w:pStyle w:val="Ttulo2"/>
      </w:pPr>
      <w:r w:rsidRPr="00AB3B72">
        <w:t>Regulación de las fuerzas físicas en el capilar peritubular.</w:t>
      </w:r>
    </w:p>
    <w:p w:rsidR="00215F8E" w:rsidRPr="00753E91" w:rsidRDefault="00AB3B72" w:rsidP="00CC769E">
      <w:pPr>
        <w:pStyle w:val="Prrafodelista"/>
        <w:numPr>
          <w:ilvl w:val="0"/>
          <w:numId w:val="46"/>
        </w:numPr>
        <w:rPr>
          <w:sz w:val="22"/>
        </w:rPr>
      </w:pPr>
      <w:r w:rsidRPr="00753E91">
        <w:rPr>
          <w:sz w:val="22"/>
          <w:u w:val="single"/>
        </w:rPr>
        <w:t>Los dos determinantes de la reabsorción capilar</w:t>
      </w:r>
      <w:r w:rsidR="00215F8E" w:rsidRPr="00753E91">
        <w:rPr>
          <w:sz w:val="22"/>
          <w:u w:val="single"/>
        </w:rPr>
        <w:t xml:space="preserve"> </w:t>
      </w:r>
      <w:r w:rsidRPr="00753E91">
        <w:rPr>
          <w:sz w:val="22"/>
          <w:u w:val="single"/>
        </w:rPr>
        <w:t>peritubular</w:t>
      </w:r>
      <w:r w:rsidRPr="00753E91">
        <w:rPr>
          <w:sz w:val="22"/>
        </w:rPr>
        <w:t xml:space="preserve"> influidos </w:t>
      </w:r>
      <w:r w:rsidRPr="00753E91">
        <w:rPr>
          <w:b/>
          <w:sz w:val="22"/>
        </w:rPr>
        <w:t>directamente</w:t>
      </w:r>
      <w:r w:rsidRPr="00753E91">
        <w:rPr>
          <w:sz w:val="22"/>
        </w:rPr>
        <w:t xml:space="preserve"> por </w:t>
      </w:r>
      <w:r w:rsidRPr="00753E91">
        <w:rPr>
          <w:b/>
          <w:sz w:val="22"/>
        </w:rPr>
        <w:t>cambios</w:t>
      </w:r>
      <w:r w:rsidR="00215F8E" w:rsidRPr="00753E91">
        <w:rPr>
          <w:b/>
          <w:sz w:val="22"/>
        </w:rPr>
        <w:t xml:space="preserve"> </w:t>
      </w:r>
      <w:r w:rsidRPr="00753E91">
        <w:rPr>
          <w:b/>
          <w:sz w:val="22"/>
        </w:rPr>
        <w:t>hemodinámicos</w:t>
      </w:r>
      <w:r w:rsidRPr="00753E91">
        <w:rPr>
          <w:sz w:val="22"/>
        </w:rPr>
        <w:t xml:space="preserve"> renales son </w:t>
      </w:r>
      <w:proofErr w:type="gramStart"/>
      <w:r w:rsidRPr="00753E91">
        <w:rPr>
          <w:b/>
          <w:sz w:val="22"/>
        </w:rPr>
        <w:t>presiones hidrostática</w:t>
      </w:r>
      <w:proofErr w:type="gramEnd"/>
      <w:r w:rsidRPr="00753E91">
        <w:rPr>
          <w:b/>
          <w:sz w:val="22"/>
        </w:rPr>
        <w:t xml:space="preserve"> y</w:t>
      </w:r>
      <w:r w:rsidR="00215F8E" w:rsidRPr="00753E91">
        <w:rPr>
          <w:b/>
          <w:sz w:val="22"/>
        </w:rPr>
        <w:t xml:space="preserve"> </w:t>
      </w:r>
      <w:r w:rsidRPr="00753E91">
        <w:rPr>
          <w:b/>
          <w:sz w:val="22"/>
        </w:rPr>
        <w:t>coloidosmótica de los capilares peritubulares</w:t>
      </w:r>
      <w:r w:rsidRPr="00753E91">
        <w:rPr>
          <w:sz w:val="22"/>
        </w:rPr>
        <w:t xml:space="preserve">. </w:t>
      </w:r>
    </w:p>
    <w:p w:rsidR="00AB3B72" w:rsidRPr="00753E91" w:rsidRDefault="00AB3B72" w:rsidP="00CC769E">
      <w:pPr>
        <w:pStyle w:val="Prrafodelista"/>
        <w:numPr>
          <w:ilvl w:val="0"/>
          <w:numId w:val="46"/>
        </w:numPr>
        <w:rPr>
          <w:sz w:val="22"/>
        </w:rPr>
      </w:pPr>
      <w:r w:rsidRPr="00753E91">
        <w:rPr>
          <w:b/>
          <w:sz w:val="22"/>
        </w:rPr>
        <w:t>La presión hidrostática</w:t>
      </w:r>
      <w:r w:rsidR="00215F8E" w:rsidRPr="00753E91">
        <w:rPr>
          <w:b/>
          <w:sz w:val="22"/>
        </w:rPr>
        <w:t xml:space="preserve"> </w:t>
      </w:r>
      <w:r w:rsidRPr="00753E91">
        <w:rPr>
          <w:b/>
          <w:sz w:val="22"/>
        </w:rPr>
        <w:t>capilar peritubular</w:t>
      </w:r>
      <w:r w:rsidRPr="00753E91">
        <w:rPr>
          <w:sz w:val="22"/>
        </w:rPr>
        <w:t xml:space="preserve"> está influida por la </w:t>
      </w:r>
      <w:r w:rsidR="00B3433A">
        <w:rPr>
          <w:sz w:val="22"/>
          <w:u w:val="single"/>
        </w:rPr>
        <w:t>P/A</w:t>
      </w:r>
      <w:r w:rsidRPr="00753E91">
        <w:rPr>
          <w:sz w:val="22"/>
          <w:u w:val="single"/>
        </w:rPr>
        <w:t xml:space="preserve"> y la resistencia de las arteriolas</w:t>
      </w:r>
      <w:r w:rsidRPr="00753E91">
        <w:rPr>
          <w:sz w:val="22"/>
        </w:rPr>
        <w:t xml:space="preserve"> aferente y eferente:</w:t>
      </w:r>
    </w:p>
    <w:p w:rsidR="00215F8E" w:rsidRPr="00753E91" w:rsidRDefault="00AB3B72" w:rsidP="00CC769E">
      <w:pPr>
        <w:pStyle w:val="Prrafodelista"/>
        <w:numPr>
          <w:ilvl w:val="0"/>
          <w:numId w:val="47"/>
        </w:numPr>
        <w:rPr>
          <w:sz w:val="22"/>
        </w:rPr>
      </w:pPr>
      <w:r w:rsidRPr="005B3194">
        <w:rPr>
          <w:b/>
          <w:sz w:val="22"/>
        </w:rPr>
        <w:lastRenderedPageBreak/>
        <w:t xml:space="preserve">el aumento en la </w:t>
      </w:r>
      <w:r w:rsidR="00B3433A">
        <w:rPr>
          <w:b/>
          <w:sz w:val="22"/>
        </w:rPr>
        <w:t>P/A</w:t>
      </w:r>
      <w:r w:rsidRPr="00753E91">
        <w:rPr>
          <w:sz w:val="22"/>
        </w:rPr>
        <w:t xml:space="preserve"> tiende a </w:t>
      </w:r>
      <w:r w:rsidRPr="005B3194">
        <w:rPr>
          <w:sz w:val="22"/>
          <w:u w:val="single"/>
        </w:rPr>
        <w:t>aumentar la presión</w:t>
      </w:r>
      <w:r w:rsidR="00215F8E" w:rsidRPr="005B3194">
        <w:rPr>
          <w:sz w:val="22"/>
          <w:u w:val="single"/>
        </w:rPr>
        <w:t xml:space="preserve"> </w:t>
      </w:r>
      <w:r w:rsidRPr="005B3194">
        <w:rPr>
          <w:sz w:val="22"/>
          <w:u w:val="single"/>
        </w:rPr>
        <w:t>hidrostática</w:t>
      </w:r>
      <w:r w:rsidRPr="00753E91">
        <w:rPr>
          <w:sz w:val="22"/>
        </w:rPr>
        <w:t xml:space="preserve"> capilar peritubular y reducir la reabsorción;</w:t>
      </w:r>
      <w:r w:rsidR="00215F8E" w:rsidRPr="00753E91">
        <w:rPr>
          <w:sz w:val="22"/>
        </w:rPr>
        <w:t xml:space="preserve"> </w:t>
      </w:r>
    </w:p>
    <w:p w:rsidR="00215F8E" w:rsidRPr="00753E91" w:rsidRDefault="00AB3B72" w:rsidP="00CC769E">
      <w:pPr>
        <w:pStyle w:val="Prrafodelista"/>
        <w:numPr>
          <w:ilvl w:val="0"/>
          <w:numId w:val="47"/>
        </w:numPr>
        <w:rPr>
          <w:sz w:val="22"/>
        </w:rPr>
      </w:pPr>
      <w:r w:rsidRPr="005B3194">
        <w:rPr>
          <w:b/>
          <w:sz w:val="22"/>
        </w:rPr>
        <w:t>el aumento de la resistencia de las arteriolas</w:t>
      </w:r>
      <w:r w:rsidRPr="00753E91">
        <w:rPr>
          <w:sz w:val="22"/>
        </w:rPr>
        <w:t xml:space="preserve"> </w:t>
      </w:r>
      <w:r w:rsidRPr="005B3194">
        <w:rPr>
          <w:sz w:val="22"/>
          <w:u w:val="single"/>
        </w:rPr>
        <w:t>reduce la presión hidrostática</w:t>
      </w:r>
      <w:r w:rsidRPr="00753E91">
        <w:rPr>
          <w:sz w:val="22"/>
        </w:rPr>
        <w:t xml:space="preserve"> capilar peritubular</w:t>
      </w:r>
      <w:r w:rsidR="00215F8E" w:rsidRPr="00753E91">
        <w:rPr>
          <w:sz w:val="22"/>
        </w:rPr>
        <w:t xml:space="preserve"> </w:t>
      </w:r>
      <w:r w:rsidRPr="00753E91">
        <w:rPr>
          <w:sz w:val="22"/>
        </w:rPr>
        <w:t xml:space="preserve">y tiende a aumentar la reabsorción. </w:t>
      </w:r>
    </w:p>
    <w:p w:rsidR="00215F8E" w:rsidRDefault="00215F8E" w:rsidP="00AB3B72">
      <w:pPr>
        <w:rPr>
          <w:sz w:val="22"/>
        </w:rPr>
      </w:pPr>
    </w:p>
    <w:p w:rsidR="00215F8E" w:rsidRPr="00753E91" w:rsidRDefault="00AB3B72" w:rsidP="00CC769E">
      <w:pPr>
        <w:pStyle w:val="Prrafodelista"/>
        <w:numPr>
          <w:ilvl w:val="0"/>
          <w:numId w:val="48"/>
        </w:numPr>
        <w:ind w:left="360"/>
        <w:rPr>
          <w:sz w:val="22"/>
        </w:rPr>
      </w:pPr>
      <w:r w:rsidRPr="005B3194">
        <w:rPr>
          <w:b/>
          <w:sz w:val="22"/>
        </w:rPr>
        <w:t>El segundo determinante</w:t>
      </w:r>
      <w:r w:rsidRPr="00753E91">
        <w:rPr>
          <w:sz w:val="22"/>
        </w:rPr>
        <w:t xml:space="preserve"> de la reabsorción capilar</w:t>
      </w:r>
      <w:r w:rsidR="00215F8E" w:rsidRPr="00753E91">
        <w:rPr>
          <w:sz w:val="22"/>
        </w:rPr>
        <w:t xml:space="preserve"> </w:t>
      </w:r>
      <w:r w:rsidRPr="00753E91">
        <w:rPr>
          <w:sz w:val="22"/>
        </w:rPr>
        <w:t xml:space="preserve">peritubular es la </w:t>
      </w:r>
      <w:r w:rsidRPr="005B3194">
        <w:rPr>
          <w:b/>
          <w:sz w:val="22"/>
        </w:rPr>
        <w:t>presión coloidosmótica</w:t>
      </w:r>
      <w:r w:rsidRPr="00753E91">
        <w:rPr>
          <w:sz w:val="22"/>
        </w:rPr>
        <w:t xml:space="preserve">; </w:t>
      </w:r>
      <w:r w:rsidRPr="005B3194">
        <w:rPr>
          <w:sz w:val="22"/>
          <w:u w:val="single"/>
        </w:rPr>
        <w:t>la elevación de la presión coloidosmótica</w:t>
      </w:r>
      <w:r w:rsidR="00215F8E" w:rsidRPr="00753E91">
        <w:rPr>
          <w:sz w:val="22"/>
        </w:rPr>
        <w:t xml:space="preserve"> </w:t>
      </w:r>
      <w:r w:rsidRPr="005B3194">
        <w:rPr>
          <w:b/>
          <w:sz w:val="22"/>
        </w:rPr>
        <w:t>aumenta la reabsorción</w:t>
      </w:r>
      <w:r w:rsidRPr="00753E91">
        <w:rPr>
          <w:sz w:val="22"/>
        </w:rPr>
        <w:t xml:space="preserve"> capilar peritubular. </w:t>
      </w:r>
    </w:p>
    <w:p w:rsidR="00215F8E" w:rsidRPr="00753E91" w:rsidRDefault="00CC1246" w:rsidP="00CC769E">
      <w:pPr>
        <w:pStyle w:val="Prrafodelista"/>
        <w:numPr>
          <w:ilvl w:val="0"/>
          <w:numId w:val="48"/>
        </w:numPr>
        <w:ind w:left="360"/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76672" behindDoc="0" locked="0" layoutInCell="1" allowOverlap="1" wp14:anchorId="53F77D3F" wp14:editId="588CC15D">
            <wp:simplePos x="0" y="0"/>
            <wp:positionH relativeFrom="column">
              <wp:posOffset>4229100</wp:posOffset>
            </wp:positionH>
            <wp:positionV relativeFrom="paragraph">
              <wp:posOffset>81280</wp:posOffset>
            </wp:positionV>
            <wp:extent cx="2981325" cy="1952625"/>
            <wp:effectExtent l="19050" t="0" r="9525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132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B3B72" w:rsidRPr="00753E91">
        <w:rPr>
          <w:sz w:val="22"/>
        </w:rPr>
        <w:t>La presión coloidosmótica</w:t>
      </w:r>
      <w:r w:rsidR="00215F8E" w:rsidRPr="00753E91">
        <w:rPr>
          <w:sz w:val="22"/>
        </w:rPr>
        <w:t xml:space="preserve"> </w:t>
      </w:r>
      <w:r w:rsidR="00AB3B72" w:rsidRPr="00753E91">
        <w:rPr>
          <w:sz w:val="22"/>
        </w:rPr>
        <w:t>de los capilares peritubulares está determinada</w:t>
      </w:r>
      <w:r w:rsidR="00215F8E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por: </w:t>
      </w:r>
    </w:p>
    <w:p w:rsidR="00215F8E" w:rsidRPr="00753E91" w:rsidRDefault="005B3194" w:rsidP="00CC769E">
      <w:pPr>
        <w:pStyle w:val="Prrafodelista"/>
        <w:numPr>
          <w:ilvl w:val="0"/>
          <w:numId w:val="52"/>
        </w:numPr>
        <w:rPr>
          <w:sz w:val="22"/>
        </w:rPr>
      </w:pPr>
      <w:r>
        <w:rPr>
          <w:b/>
          <w:sz w:val="22"/>
        </w:rPr>
        <w:t>P</w:t>
      </w:r>
      <w:r w:rsidR="00AB3B72" w:rsidRPr="005B3194">
        <w:rPr>
          <w:b/>
          <w:sz w:val="22"/>
        </w:rPr>
        <w:t>resión coloidosmótica plasmática sist</w:t>
      </w:r>
      <w:r>
        <w:rPr>
          <w:b/>
          <w:sz w:val="22"/>
        </w:rPr>
        <w:t>é</w:t>
      </w:r>
      <w:r w:rsidR="00AB3B72" w:rsidRPr="005B3194">
        <w:rPr>
          <w:b/>
          <w:sz w:val="22"/>
        </w:rPr>
        <w:t>mica</w:t>
      </w:r>
      <w:r>
        <w:rPr>
          <w:b/>
          <w:sz w:val="22"/>
        </w:rPr>
        <w:t>:</w:t>
      </w:r>
      <w:r w:rsidR="00AB3B72" w:rsidRPr="00753E91">
        <w:rPr>
          <w:sz w:val="22"/>
        </w:rPr>
        <w:t xml:space="preserve"> al</w:t>
      </w:r>
      <w:r w:rsidR="00215F8E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aumentar </w:t>
      </w:r>
      <w:r w:rsidR="00AB3B72" w:rsidRPr="005B3194">
        <w:rPr>
          <w:b/>
          <w:sz w:val="22"/>
        </w:rPr>
        <w:t>aumenta la reabsorción</w:t>
      </w:r>
      <w:r w:rsidR="00AB3B72" w:rsidRPr="00753E91">
        <w:rPr>
          <w:sz w:val="22"/>
        </w:rPr>
        <w:t xml:space="preserve"> </w:t>
      </w:r>
    </w:p>
    <w:p w:rsidR="00215F8E" w:rsidRPr="00CC1246" w:rsidRDefault="005B3194" w:rsidP="00CC769E">
      <w:pPr>
        <w:pStyle w:val="Prrafodelista"/>
        <w:numPr>
          <w:ilvl w:val="0"/>
          <w:numId w:val="52"/>
        </w:numPr>
        <w:rPr>
          <w:sz w:val="22"/>
        </w:rPr>
      </w:pPr>
      <w:r w:rsidRPr="00CC1246">
        <w:rPr>
          <w:b/>
          <w:sz w:val="22"/>
        </w:rPr>
        <w:t>F</w:t>
      </w:r>
      <w:r w:rsidR="00AB3B72" w:rsidRPr="00CC1246">
        <w:rPr>
          <w:b/>
          <w:sz w:val="22"/>
        </w:rPr>
        <w:t>racción</w:t>
      </w:r>
      <w:r w:rsidR="00215F8E" w:rsidRPr="00CC1246">
        <w:rPr>
          <w:b/>
          <w:sz w:val="22"/>
        </w:rPr>
        <w:t xml:space="preserve"> </w:t>
      </w:r>
      <w:r w:rsidR="00AB3B72" w:rsidRPr="00CC1246">
        <w:rPr>
          <w:b/>
          <w:sz w:val="22"/>
        </w:rPr>
        <w:t>de filtración</w:t>
      </w:r>
      <w:r w:rsidRPr="00CC1246">
        <w:rPr>
          <w:b/>
          <w:sz w:val="22"/>
        </w:rPr>
        <w:t>:</w:t>
      </w:r>
      <w:r w:rsidR="00AB3B72" w:rsidRPr="00CC1246">
        <w:rPr>
          <w:sz w:val="22"/>
        </w:rPr>
        <w:t xml:space="preserve"> cuanto </w:t>
      </w:r>
      <w:r w:rsidR="00AB3B72" w:rsidRPr="00CC1246">
        <w:rPr>
          <w:sz w:val="22"/>
          <w:u w:val="single"/>
        </w:rPr>
        <w:t>mayor es la fracción de filtración</w:t>
      </w:r>
      <w:r w:rsidR="00AB3B72" w:rsidRPr="00CC1246">
        <w:rPr>
          <w:sz w:val="22"/>
        </w:rPr>
        <w:t>, mayor</w:t>
      </w:r>
      <w:r w:rsidR="00215F8E" w:rsidRPr="00CC1246">
        <w:rPr>
          <w:sz w:val="22"/>
        </w:rPr>
        <w:t xml:space="preserve"> </w:t>
      </w:r>
      <w:r w:rsidR="00AB3B72" w:rsidRPr="00CC1246">
        <w:rPr>
          <w:sz w:val="22"/>
        </w:rPr>
        <w:t>es la fracción de plasma filtrada a través del glomérulo y</w:t>
      </w:r>
      <w:r w:rsidRPr="00CC1246">
        <w:rPr>
          <w:sz w:val="22"/>
        </w:rPr>
        <w:t xml:space="preserve"> </w:t>
      </w:r>
      <w:r w:rsidR="00AB3B72" w:rsidRPr="00CC1246">
        <w:rPr>
          <w:b/>
          <w:sz w:val="22"/>
        </w:rPr>
        <w:t>más concentrada</w:t>
      </w:r>
      <w:r w:rsidR="00AB3B72" w:rsidRPr="00CC1246">
        <w:rPr>
          <w:sz w:val="22"/>
        </w:rPr>
        <w:t xml:space="preserve"> se queda la proteína en el</w:t>
      </w:r>
      <w:r w:rsidR="00215F8E" w:rsidRPr="00CC1246">
        <w:rPr>
          <w:sz w:val="22"/>
        </w:rPr>
        <w:t xml:space="preserve"> </w:t>
      </w:r>
      <w:r w:rsidR="00AB3B72" w:rsidRPr="00CC1246">
        <w:rPr>
          <w:sz w:val="22"/>
        </w:rPr>
        <w:t>plasma</w:t>
      </w:r>
      <w:r w:rsidR="00CC1246" w:rsidRPr="00CC1246">
        <w:rPr>
          <w:sz w:val="22"/>
        </w:rPr>
        <w:t xml:space="preserve"> y </w:t>
      </w:r>
      <w:r w:rsidR="00AB3B72" w:rsidRPr="00CC1246">
        <w:rPr>
          <w:sz w:val="22"/>
        </w:rPr>
        <w:t xml:space="preserve">también </w:t>
      </w:r>
      <w:r w:rsidR="00CC1246" w:rsidRPr="00CC1246">
        <w:rPr>
          <w:b/>
          <w:sz w:val="22"/>
        </w:rPr>
        <w:t>incrementa</w:t>
      </w:r>
      <w:r w:rsidR="00AB3B72" w:rsidRPr="00CC1246">
        <w:rPr>
          <w:b/>
          <w:sz w:val="22"/>
        </w:rPr>
        <w:t xml:space="preserve"> la reabsorción capilar</w:t>
      </w:r>
      <w:r w:rsidR="00215F8E" w:rsidRPr="00CC1246">
        <w:rPr>
          <w:b/>
          <w:sz w:val="22"/>
        </w:rPr>
        <w:t xml:space="preserve"> </w:t>
      </w:r>
      <w:r w:rsidR="00AB3B72" w:rsidRPr="00CC1246">
        <w:rPr>
          <w:b/>
          <w:sz w:val="22"/>
        </w:rPr>
        <w:t>peritubular</w:t>
      </w:r>
      <w:r w:rsidR="00AB3B72" w:rsidRPr="00CC1246">
        <w:rPr>
          <w:sz w:val="22"/>
        </w:rPr>
        <w:t xml:space="preserve">. </w:t>
      </w:r>
    </w:p>
    <w:p w:rsidR="00215F8E" w:rsidRPr="00753E91" w:rsidRDefault="00CC1246" w:rsidP="00CC769E">
      <w:pPr>
        <w:pStyle w:val="Prrafodelista"/>
        <w:numPr>
          <w:ilvl w:val="0"/>
          <w:numId w:val="51"/>
        </w:numPr>
        <w:rPr>
          <w:sz w:val="22"/>
        </w:rPr>
      </w:pPr>
      <w:r>
        <w:rPr>
          <w:sz w:val="22"/>
        </w:rPr>
        <w:t>F</w:t>
      </w:r>
      <w:r w:rsidR="00AB3B72" w:rsidRPr="00753E91">
        <w:rPr>
          <w:sz w:val="22"/>
        </w:rPr>
        <w:t>racción de filtración se define</w:t>
      </w:r>
      <w:r w:rsidR="00215F8E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como el </w:t>
      </w:r>
      <w:r w:rsidR="00AB3B72" w:rsidRPr="00CC1246">
        <w:rPr>
          <w:b/>
          <w:sz w:val="22"/>
        </w:rPr>
        <w:t>cociente FG/flujo plasmático renal</w:t>
      </w:r>
      <w:r w:rsidR="00AB3B72" w:rsidRPr="00753E91">
        <w:rPr>
          <w:sz w:val="22"/>
        </w:rPr>
        <w:t>, el aumento de</w:t>
      </w:r>
      <w:r w:rsidR="00215F8E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la fracción de filtración puede deberse a un </w:t>
      </w:r>
      <w:r w:rsidR="00AB3B72" w:rsidRPr="00CC1246">
        <w:rPr>
          <w:b/>
          <w:sz w:val="22"/>
        </w:rPr>
        <w:t>aumento del FG</w:t>
      </w:r>
      <w:r w:rsidR="00215F8E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o </w:t>
      </w:r>
      <w:r w:rsidR="00AB3B72" w:rsidRPr="00CC1246">
        <w:rPr>
          <w:b/>
          <w:sz w:val="22"/>
        </w:rPr>
        <w:t>reducción del flujo plasmático renal</w:t>
      </w:r>
      <w:r w:rsidR="00AB3B72" w:rsidRPr="00753E91">
        <w:rPr>
          <w:sz w:val="22"/>
        </w:rPr>
        <w:t xml:space="preserve">. </w:t>
      </w:r>
    </w:p>
    <w:p w:rsidR="00CC1246" w:rsidRDefault="00CC1246" w:rsidP="00CC1246">
      <w:pPr>
        <w:pStyle w:val="Prrafodelista"/>
        <w:ind w:left="360"/>
        <w:rPr>
          <w:sz w:val="22"/>
        </w:rPr>
      </w:pPr>
    </w:p>
    <w:p w:rsidR="00AB3B72" w:rsidRPr="00753E91" w:rsidRDefault="00CC1246" w:rsidP="00CC769E">
      <w:pPr>
        <w:pStyle w:val="Prrafodelista"/>
        <w:numPr>
          <w:ilvl w:val="0"/>
          <w:numId w:val="49"/>
        </w:numPr>
        <w:ind w:left="360"/>
        <w:rPr>
          <w:sz w:val="22"/>
        </w:rPr>
      </w:pPr>
      <w:r>
        <w:rPr>
          <w:sz w:val="22"/>
        </w:rPr>
        <w:t>V</w:t>
      </w:r>
      <w:r w:rsidR="00AB3B72" w:rsidRPr="00753E91">
        <w:rPr>
          <w:sz w:val="22"/>
        </w:rPr>
        <w:t>asoconstrictores</w:t>
      </w:r>
      <w:r w:rsidR="00215F8E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renales, como </w:t>
      </w:r>
      <w:r w:rsidR="00AB3B72" w:rsidRPr="00CC1246">
        <w:rPr>
          <w:b/>
          <w:sz w:val="22"/>
        </w:rPr>
        <w:t>angiotensina II</w:t>
      </w:r>
      <w:r w:rsidR="00AB3B72" w:rsidRPr="00753E91">
        <w:rPr>
          <w:sz w:val="22"/>
        </w:rPr>
        <w:t xml:space="preserve">, </w:t>
      </w:r>
      <w:r w:rsidR="00AB3B72" w:rsidRPr="00CC1246">
        <w:rPr>
          <w:sz w:val="22"/>
          <w:u w:val="single"/>
        </w:rPr>
        <w:t>aumentan la</w:t>
      </w:r>
      <w:r w:rsidR="00215F8E" w:rsidRPr="00CC1246">
        <w:rPr>
          <w:sz w:val="22"/>
          <w:u w:val="single"/>
        </w:rPr>
        <w:t xml:space="preserve"> </w:t>
      </w:r>
      <w:r w:rsidR="00AB3B72" w:rsidRPr="00CC1246">
        <w:rPr>
          <w:sz w:val="22"/>
          <w:u w:val="single"/>
        </w:rPr>
        <w:t>reabsorción capilar</w:t>
      </w:r>
      <w:r w:rsidR="00AB3B72" w:rsidRPr="00753E91">
        <w:rPr>
          <w:sz w:val="22"/>
        </w:rPr>
        <w:t xml:space="preserve"> peritubular al </w:t>
      </w:r>
      <w:r w:rsidR="00AB3B72" w:rsidRPr="00CC1246">
        <w:rPr>
          <w:sz w:val="22"/>
        </w:rPr>
        <w:t>reducir el flujo plasmático</w:t>
      </w:r>
      <w:r w:rsidR="00215F8E" w:rsidRPr="00CC1246">
        <w:rPr>
          <w:sz w:val="22"/>
        </w:rPr>
        <w:t xml:space="preserve"> </w:t>
      </w:r>
      <w:r w:rsidR="00AB3B72" w:rsidRPr="00CC1246">
        <w:rPr>
          <w:sz w:val="22"/>
        </w:rPr>
        <w:t>renal</w:t>
      </w:r>
      <w:r w:rsidR="00AB3B72" w:rsidRPr="00753E91">
        <w:rPr>
          <w:sz w:val="22"/>
        </w:rPr>
        <w:t xml:space="preserve"> y aumentar la fracción de filtración</w:t>
      </w:r>
      <w:r w:rsidR="00215F8E" w:rsidRPr="00753E91">
        <w:rPr>
          <w:sz w:val="22"/>
        </w:rPr>
        <w:t>.</w:t>
      </w:r>
    </w:p>
    <w:p w:rsidR="00034D32" w:rsidRPr="00753E91" w:rsidRDefault="00AB3B72" w:rsidP="00CC769E">
      <w:pPr>
        <w:pStyle w:val="Prrafodelista"/>
        <w:numPr>
          <w:ilvl w:val="0"/>
          <w:numId w:val="49"/>
        </w:numPr>
        <w:ind w:left="360"/>
        <w:rPr>
          <w:sz w:val="22"/>
        </w:rPr>
      </w:pPr>
      <w:r w:rsidRPr="00CC1246">
        <w:rPr>
          <w:b/>
          <w:sz w:val="22"/>
        </w:rPr>
        <w:t>El</w:t>
      </w:r>
      <w:r w:rsidR="00215F8E" w:rsidRPr="00CC1246">
        <w:rPr>
          <w:b/>
          <w:sz w:val="22"/>
        </w:rPr>
        <w:t xml:space="preserve"> </w:t>
      </w:r>
      <w:r w:rsidRPr="00CC1246">
        <w:rPr>
          <w:b/>
          <w:sz w:val="22"/>
        </w:rPr>
        <w:t xml:space="preserve">aumento del </w:t>
      </w:r>
      <w:r w:rsidR="00CC1246" w:rsidRPr="00CC1246">
        <w:rPr>
          <w:b/>
          <w:sz w:val="22"/>
        </w:rPr>
        <w:t>K</w:t>
      </w:r>
      <w:r w:rsidRPr="00CC1246">
        <w:rPr>
          <w:b/>
          <w:sz w:val="22"/>
        </w:rPr>
        <w:t>f</w:t>
      </w:r>
      <w:r w:rsidRPr="00753E91">
        <w:rPr>
          <w:sz w:val="22"/>
        </w:rPr>
        <w:t xml:space="preserve"> </w:t>
      </w:r>
      <w:r w:rsidRPr="00CC1246">
        <w:rPr>
          <w:sz w:val="22"/>
          <w:u w:val="single"/>
        </w:rPr>
        <w:t>incrementa la reabsorción</w:t>
      </w:r>
      <w:r w:rsidRPr="00753E91">
        <w:rPr>
          <w:sz w:val="22"/>
        </w:rPr>
        <w:t xml:space="preserve">, </w:t>
      </w:r>
      <w:r w:rsidRPr="00CC1246">
        <w:rPr>
          <w:b/>
          <w:sz w:val="22"/>
        </w:rPr>
        <w:t>la</w:t>
      </w:r>
      <w:r w:rsidR="00215F8E" w:rsidRPr="00CC1246">
        <w:rPr>
          <w:b/>
          <w:sz w:val="22"/>
        </w:rPr>
        <w:t xml:space="preserve"> </w:t>
      </w:r>
      <w:r w:rsidRPr="00CC1246">
        <w:rPr>
          <w:b/>
          <w:sz w:val="22"/>
        </w:rPr>
        <w:t>reducción del Kf</w:t>
      </w:r>
      <w:r w:rsidRPr="00753E91">
        <w:rPr>
          <w:sz w:val="22"/>
        </w:rPr>
        <w:t xml:space="preserve"> </w:t>
      </w:r>
      <w:r w:rsidRPr="00CC1246">
        <w:rPr>
          <w:sz w:val="22"/>
          <w:u w:val="single"/>
        </w:rPr>
        <w:t>reduce la reabsorción</w:t>
      </w:r>
      <w:r w:rsidRPr="00753E91">
        <w:rPr>
          <w:sz w:val="22"/>
        </w:rPr>
        <w:t xml:space="preserve"> capilar peritubular. </w:t>
      </w:r>
    </w:p>
    <w:p w:rsidR="00034D32" w:rsidRPr="00AB3B72" w:rsidRDefault="00034D32" w:rsidP="00AB3B72">
      <w:pPr>
        <w:rPr>
          <w:sz w:val="22"/>
        </w:rPr>
      </w:pPr>
    </w:p>
    <w:p w:rsidR="00034D32" w:rsidRDefault="00AB3B72" w:rsidP="00034D32">
      <w:pPr>
        <w:pStyle w:val="Ttulo3"/>
      </w:pPr>
      <w:r w:rsidRPr="00AB3B72">
        <w:t>Presiones hidrostática y coloidosmótica en el intersticio</w:t>
      </w:r>
      <w:r w:rsidR="00034D32">
        <w:t xml:space="preserve"> </w:t>
      </w:r>
      <w:r w:rsidRPr="00AB3B72">
        <w:t xml:space="preserve">renal. </w:t>
      </w:r>
    </w:p>
    <w:p w:rsidR="00AB3B72" w:rsidRPr="00753E91" w:rsidRDefault="00CC1246" w:rsidP="00CC769E">
      <w:pPr>
        <w:pStyle w:val="Prrafodelista"/>
        <w:numPr>
          <w:ilvl w:val="0"/>
          <w:numId w:val="50"/>
        </w:numPr>
        <w:ind w:left="360"/>
        <w:rPr>
          <w:sz w:val="22"/>
        </w:rPr>
      </w:pPr>
      <w:r>
        <w:rPr>
          <w:sz w:val="22"/>
        </w:rPr>
        <w:t>C</w:t>
      </w:r>
      <w:r w:rsidR="00AB3B72" w:rsidRPr="00753E91">
        <w:rPr>
          <w:sz w:val="22"/>
        </w:rPr>
        <w:t>uando se</w:t>
      </w:r>
      <w:r w:rsidR="00D82AAC" w:rsidRPr="00753E91">
        <w:rPr>
          <w:sz w:val="22"/>
        </w:rPr>
        <w:t xml:space="preserve"> </w:t>
      </w:r>
      <w:r w:rsidR="00AB3B72" w:rsidRPr="00CC1246">
        <w:rPr>
          <w:b/>
          <w:sz w:val="22"/>
        </w:rPr>
        <w:t>reduce la reabsorción capilar peritubular</w:t>
      </w:r>
      <w:r w:rsidR="00AB3B72" w:rsidRPr="00753E91">
        <w:rPr>
          <w:sz w:val="22"/>
        </w:rPr>
        <w:t xml:space="preserve">, hay un </w:t>
      </w:r>
      <w:r w:rsidR="00AB3B72" w:rsidRPr="00CC1246">
        <w:rPr>
          <w:sz w:val="22"/>
          <w:u w:val="single"/>
        </w:rPr>
        <w:t>aumento</w:t>
      </w:r>
      <w:r w:rsidR="00D82AAC" w:rsidRPr="00CC1246">
        <w:rPr>
          <w:sz w:val="22"/>
          <w:u w:val="single"/>
        </w:rPr>
        <w:t xml:space="preserve"> </w:t>
      </w:r>
      <w:r w:rsidR="00AB3B72" w:rsidRPr="00CC1246">
        <w:rPr>
          <w:sz w:val="22"/>
          <w:u w:val="single"/>
        </w:rPr>
        <w:t>de la presión hidrostática</w:t>
      </w:r>
      <w:r w:rsidR="00AB3B72" w:rsidRPr="00753E91">
        <w:rPr>
          <w:sz w:val="22"/>
        </w:rPr>
        <w:t xml:space="preserve"> del líquido intersticial y una tendencia</w:t>
      </w:r>
      <w:r w:rsidR="00D82AAC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a que </w:t>
      </w:r>
      <w:r w:rsidR="00AB3B72" w:rsidRPr="00CC1246">
        <w:rPr>
          <w:sz w:val="22"/>
          <w:u w:val="single"/>
        </w:rPr>
        <w:t xml:space="preserve">mayores cantidades de solutos y de agua </w:t>
      </w:r>
      <w:proofErr w:type="spellStart"/>
      <w:r w:rsidR="00AB3B72" w:rsidRPr="00CC1246">
        <w:rPr>
          <w:sz w:val="22"/>
          <w:u w:val="single"/>
        </w:rPr>
        <w:t>retrodifundan</w:t>
      </w:r>
      <w:proofErr w:type="spellEnd"/>
      <w:r w:rsidR="00D82AAC" w:rsidRPr="00753E91">
        <w:rPr>
          <w:sz w:val="22"/>
        </w:rPr>
        <w:t xml:space="preserve"> </w:t>
      </w:r>
      <w:r w:rsidR="00AB3B72" w:rsidRPr="00753E91">
        <w:rPr>
          <w:sz w:val="22"/>
        </w:rPr>
        <w:t xml:space="preserve">a la luz tubular lo que </w:t>
      </w:r>
      <w:r w:rsidR="00AB3B72" w:rsidRPr="00CC1246">
        <w:rPr>
          <w:b/>
          <w:sz w:val="22"/>
        </w:rPr>
        <w:t>reduce la reabsorción</w:t>
      </w:r>
      <w:r w:rsidR="00D82AAC" w:rsidRPr="00CC1246">
        <w:rPr>
          <w:b/>
          <w:sz w:val="22"/>
        </w:rPr>
        <w:t xml:space="preserve"> </w:t>
      </w:r>
      <w:r w:rsidR="00AB3B72" w:rsidRPr="00CC1246">
        <w:rPr>
          <w:b/>
          <w:sz w:val="22"/>
        </w:rPr>
        <w:t>neta</w:t>
      </w:r>
      <w:r w:rsidR="00AB3B72" w:rsidRPr="00753E91">
        <w:rPr>
          <w:sz w:val="22"/>
        </w:rPr>
        <w:t>.</w:t>
      </w:r>
    </w:p>
    <w:p w:rsidR="00D82AAC" w:rsidRPr="00753E91" w:rsidRDefault="00AB3B72" w:rsidP="00CC1246">
      <w:pPr>
        <w:pStyle w:val="Prrafodelista"/>
        <w:ind w:left="360"/>
        <w:rPr>
          <w:sz w:val="22"/>
        </w:rPr>
      </w:pPr>
      <w:r w:rsidRPr="00753E91">
        <w:rPr>
          <w:sz w:val="22"/>
        </w:rPr>
        <w:t xml:space="preserve"> </w:t>
      </w:r>
    </w:p>
    <w:p w:rsidR="00AB3B72" w:rsidRPr="00AB3B72" w:rsidRDefault="00AB3B72" w:rsidP="002B41AA">
      <w:pPr>
        <w:pStyle w:val="Ttulo2"/>
      </w:pPr>
      <w:r w:rsidRPr="00AB3B72">
        <w:t xml:space="preserve">Efecto de la </w:t>
      </w:r>
      <w:r w:rsidR="00B3433A">
        <w:t>P/A</w:t>
      </w:r>
      <w:r w:rsidRPr="00AB3B72">
        <w:t xml:space="preserve"> sobre la diuresis:</w:t>
      </w:r>
      <w:r w:rsidR="002B41AA">
        <w:t xml:space="preserve"> </w:t>
      </w:r>
      <w:r w:rsidRPr="00AB3B72">
        <w:t>presión-natriuresis y presión-diuresis</w:t>
      </w:r>
    </w:p>
    <w:p w:rsidR="002B41AA" w:rsidRPr="00B3433A" w:rsidRDefault="00B3433A" w:rsidP="00B3433A">
      <w:pPr>
        <w:pStyle w:val="Prrafodelista"/>
        <w:numPr>
          <w:ilvl w:val="0"/>
          <w:numId w:val="53"/>
        </w:numPr>
        <w:ind w:left="360"/>
        <w:rPr>
          <w:sz w:val="22"/>
        </w:rPr>
      </w:pPr>
      <w:r>
        <w:rPr>
          <w:sz w:val="22"/>
        </w:rPr>
        <w:t>P</w:t>
      </w:r>
      <w:r w:rsidR="00AB3B72" w:rsidRPr="00B3433A">
        <w:rPr>
          <w:sz w:val="22"/>
        </w:rPr>
        <w:t xml:space="preserve">equeños </w:t>
      </w:r>
      <w:r w:rsidR="00AB3B72" w:rsidRPr="00B3433A">
        <w:rPr>
          <w:b/>
          <w:sz w:val="22"/>
        </w:rPr>
        <w:t xml:space="preserve">incrementos en la </w:t>
      </w:r>
      <w:r w:rsidRPr="00B3433A">
        <w:rPr>
          <w:b/>
          <w:sz w:val="22"/>
        </w:rPr>
        <w:t>P/A</w:t>
      </w:r>
      <w:r w:rsidR="00AB3B72" w:rsidRPr="00B3433A">
        <w:rPr>
          <w:sz w:val="22"/>
        </w:rPr>
        <w:t xml:space="preserve"> pueden</w:t>
      </w:r>
      <w:r w:rsidR="002B41AA" w:rsidRPr="00B3433A">
        <w:rPr>
          <w:sz w:val="22"/>
        </w:rPr>
        <w:t xml:space="preserve"> </w:t>
      </w:r>
      <w:r w:rsidR="00AB3B72" w:rsidRPr="00B3433A">
        <w:rPr>
          <w:sz w:val="22"/>
        </w:rPr>
        <w:t xml:space="preserve">provocar aumentos en la excreción urinaria de </w:t>
      </w:r>
      <w:r w:rsidR="00D1415C" w:rsidRPr="00B3433A">
        <w:rPr>
          <w:b/>
          <w:sz w:val="22"/>
        </w:rPr>
        <w:t>Na+</w:t>
      </w:r>
      <w:r w:rsidR="002B41AA" w:rsidRPr="00B3433A">
        <w:rPr>
          <w:b/>
          <w:sz w:val="22"/>
        </w:rPr>
        <w:t xml:space="preserve"> </w:t>
      </w:r>
      <w:r w:rsidRPr="00B3433A">
        <w:rPr>
          <w:b/>
          <w:sz w:val="22"/>
        </w:rPr>
        <w:t xml:space="preserve">(natriuresis por presión) </w:t>
      </w:r>
      <w:r w:rsidR="00AB3B72" w:rsidRPr="00B3433A">
        <w:rPr>
          <w:b/>
          <w:sz w:val="22"/>
        </w:rPr>
        <w:t xml:space="preserve">y agua </w:t>
      </w:r>
      <w:r w:rsidRPr="00B3433A">
        <w:rPr>
          <w:b/>
          <w:sz w:val="22"/>
        </w:rPr>
        <w:t>(</w:t>
      </w:r>
      <w:r w:rsidR="00AB3B72" w:rsidRPr="00B3433A">
        <w:rPr>
          <w:b/>
          <w:sz w:val="22"/>
        </w:rPr>
        <w:t>diuresis por presión</w:t>
      </w:r>
      <w:r w:rsidRPr="00B3433A">
        <w:rPr>
          <w:b/>
          <w:sz w:val="22"/>
        </w:rPr>
        <w:t>)</w:t>
      </w:r>
      <w:r w:rsidR="00AB3B72" w:rsidRPr="00B3433A">
        <w:rPr>
          <w:sz w:val="22"/>
        </w:rPr>
        <w:t xml:space="preserve">. </w:t>
      </w:r>
    </w:p>
    <w:p w:rsidR="002B41AA" w:rsidRPr="00B3433A" w:rsidRDefault="0090277F" w:rsidP="006409BC">
      <w:pPr>
        <w:pStyle w:val="Prrafodelista"/>
        <w:numPr>
          <w:ilvl w:val="0"/>
          <w:numId w:val="59"/>
        </w:numPr>
        <w:rPr>
          <w:sz w:val="22"/>
        </w:rPr>
      </w:pPr>
      <w:r>
        <w:rPr>
          <w:b/>
          <w:sz w:val="22"/>
        </w:rPr>
        <w:t>A</w:t>
      </w:r>
      <w:r w:rsidR="00AB3B72" w:rsidRPr="00B3433A">
        <w:rPr>
          <w:b/>
          <w:sz w:val="22"/>
        </w:rPr>
        <w:t>umento de</w:t>
      </w:r>
      <w:r w:rsidR="002B41AA" w:rsidRPr="00B3433A">
        <w:rPr>
          <w:b/>
          <w:sz w:val="22"/>
        </w:rPr>
        <w:t xml:space="preserve"> </w:t>
      </w:r>
      <w:r w:rsidR="00AB3B72" w:rsidRPr="00B3433A">
        <w:rPr>
          <w:b/>
          <w:sz w:val="22"/>
        </w:rPr>
        <w:t xml:space="preserve">la </w:t>
      </w:r>
      <w:r w:rsidR="00B3433A" w:rsidRPr="00B3433A">
        <w:rPr>
          <w:b/>
          <w:sz w:val="22"/>
        </w:rPr>
        <w:t>P/A</w:t>
      </w:r>
      <w:r w:rsidR="00AB3B72" w:rsidRPr="00B3433A">
        <w:rPr>
          <w:sz w:val="22"/>
        </w:rPr>
        <w:t xml:space="preserve"> entre </w:t>
      </w:r>
      <w:r w:rsidR="00AB3B72" w:rsidRPr="0090277F">
        <w:rPr>
          <w:sz w:val="22"/>
          <w:u w:val="single"/>
        </w:rPr>
        <w:t>75</w:t>
      </w:r>
      <w:r>
        <w:rPr>
          <w:sz w:val="22"/>
          <w:u w:val="single"/>
        </w:rPr>
        <w:t>-</w:t>
      </w:r>
      <w:r w:rsidR="00AB3B72" w:rsidRPr="0090277F">
        <w:rPr>
          <w:sz w:val="22"/>
          <w:u w:val="single"/>
        </w:rPr>
        <w:t>160mmHg</w:t>
      </w:r>
      <w:r w:rsidR="00AB3B72" w:rsidRPr="00B3433A">
        <w:rPr>
          <w:sz w:val="22"/>
        </w:rPr>
        <w:t xml:space="preserve"> suele</w:t>
      </w:r>
      <w:r w:rsidR="002B41AA" w:rsidRPr="00B3433A">
        <w:rPr>
          <w:sz w:val="22"/>
        </w:rPr>
        <w:t xml:space="preserve"> </w:t>
      </w:r>
      <w:r w:rsidR="00AB3B72" w:rsidRPr="00B3433A">
        <w:rPr>
          <w:sz w:val="22"/>
        </w:rPr>
        <w:t xml:space="preserve">tener un </w:t>
      </w:r>
      <w:r w:rsidR="00AB3B72" w:rsidRPr="00B3433A">
        <w:rPr>
          <w:sz w:val="22"/>
          <w:u w:val="single"/>
        </w:rPr>
        <w:t>efecto pequeño</w:t>
      </w:r>
      <w:r w:rsidR="00AB3B72" w:rsidRPr="00B3433A">
        <w:rPr>
          <w:sz w:val="22"/>
        </w:rPr>
        <w:t xml:space="preserve"> sobre el </w:t>
      </w:r>
      <w:r w:rsidR="00AB3B72" w:rsidRPr="00B3433A">
        <w:rPr>
          <w:b/>
          <w:sz w:val="22"/>
        </w:rPr>
        <w:t>flujo sanguíneo renal</w:t>
      </w:r>
      <w:r w:rsidR="002B41AA" w:rsidRPr="00B3433A">
        <w:rPr>
          <w:b/>
          <w:sz w:val="22"/>
        </w:rPr>
        <w:t xml:space="preserve"> </w:t>
      </w:r>
      <w:r w:rsidR="00AB3B72" w:rsidRPr="00B3433A">
        <w:rPr>
          <w:b/>
          <w:sz w:val="22"/>
        </w:rPr>
        <w:t>y el FG</w:t>
      </w:r>
      <w:r w:rsidR="00AB3B72" w:rsidRPr="00B3433A">
        <w:rPr>
          <w:sz w:val="22"/>
        </w:rPr>
        <w:t xml:space="preserve">. </w:t>
      </w:r>
    </w:p>
    <w:p w:rsidR="002B41AA" w:rsidRPr="00B3433A" w:rsidRDefault="0090277F" w:rsidP="006409BC">
      <w:pPr>
        <w:pStyle w:val="Prrafodelista"/>
        <w:numPr>
          <w:ilvl w:val="0"/>
          <w:numId w:val="59"/>
        </w:numPr>
        <w:rPr>
          <w:sz w:val="22"/>
        </w:rPr>
      </w:pPr>
      <w:r>
        <w:rPr>
          <w:b/>
          <w:sz w:val="22"/>
        </w:rPr>
        <w:t>A</w:t>
      </w:r>
      <w:r w:rsidR="00AB3B72" w:rsidRPr="00B3433A">
        <w:rPr>
          <w:b/>
          <w:sz w:val="22"/>
        </w:rPr>
        <w:t xml:space="preserve">umento de la </w:t>
      </w:r>
      <w:r w:rsidR="00B3433A" w:rsidRPr="00B3433A">
        <w:rPr>
          <w:b/>
          <w:sz w:val="22"/>
        </w:rPr>
        <w:t>P/A</w:t>
      </w:r>
      <w:r w:rsidR="002B41AA" w:rsidRPr="00B3433A">
        <w:rPr>
          <w:b/>
          <w:sz w:val="22"/>
        </w:rPr>
        <w:t xml:space="preserve"> </w:t>
      </w:r>
      <w:r w:rsidR="00AB3B72" w:rsidRPr="00B3433A">
        <w:rPr>
          <w:b/>
          <w:sz w:val="22"/>
        </w:rPr>
        <w:t>renal</w:t>
      </w:r>
      <w:r w:rsidR="00AB3B72" w:rsidRPr="00B3433A">
        <w:rPr>
          <w:sz w:val="22"/>
        </w:rPr>
        <w:t xml:space="preserve"> que </w:t>
      </w:r>
      <w:r w:rsidR="00AB3B72" w:rsidRPr="00B3433A">
        <w:rPr>
          <w:sz w:val="22"/>
          <w:u w:val="single"/>
        </w:rPr>
        <w:t>incrementa la diuresis</w:t>
      </w:r>
      <w:r w:rsidR="00AB3B72" w:rsidRPr="00B3433A">
        <w:rPr>
          <w:sz w:val="22"/>
        </w:rPr>
        <w:t xml:space="preserve"> es que </w:t>
      </w:r>
      <w:r w:rsidR="00AB3B72" w:rsidRPr="00B3433A">
        <w:rPr>
          <w:b/>
          <w:sz w:val="22"/>
        </w:rPr>
        <w:t>reduce el porcentaje</w:t>
      </w:r>
      <w:r w:rsidR="002B41AA" w:rsidRPr="00B3433A">
        <w:rPr>
          <w:sz w:val="22"/>
        </w:rPr>
        <w:t xml:space="preserve"> </w:t>
      </w:r>
      <w:r w:rsidR="00AB3B72" w:rsidRPr="00B3433A">
        <w:rPr>
          <w:sz w:val="22"/>
        </w:rPr>
        <w:t xml:space="preserve">de </w:t>
      </w:r>
      <w:r w:rsidR="00D1415C" w:rsidRPr="00B3433A">
        <w:rPr>
          <w:b/>
          <w:sz w:val="22"/>
        </w:rPr>
        <w:t>Na+</w:t>
      </w:r>
      <w:r w:rsidR="00AB3B72" w:rsidRPr="00B3433A">
        <w:rPr>
          <w:b/>
          <w:sz w:val="22"/>
        </w:rPr>
        <w:t xml:space="preserve"> y agua</w:t>
      </w:r>
      <w:r w:rsidR="00AB3B72" w:rsidRPr="00B3433A">
        <w:rPr>
          <w:sz w:val="22"/>
        </w:rPr>
        <w:t xml:space="preserve"> que </w:t>
      </w:r>
      <w:r w:rsidR="00AB3B72" w:rsidRPr="0090277F">
        <w:rPr>
          <w:sz w:val="22"/>
        </w:rPr>
        <w:t>reabsorben</w:t>
      </w:r>
      <w:r w:rsidR="00AB3B72" w:rsidRPr="00B3433A">
        <w:rPr>
          <w:sz w:val="22"/>
        </w:rPr>
        <w:t xml:space="preserve"> los</w:t>
      </w:r>
      <w:r w:rsidR="002B41AA" w:rsidRPr="00B3433A">
        <w:rPr>
          <w:sz w:val="22"/>
        </w:rPr>
        <w:t xml:space="preserve"> </w:t>
      </w:r>
      <w:r w:rsidR="00AB3B72" w:rsidRPr="00B3433A">
        <w:rPr>
          <w:sz w:val="22"/>
        </w:rPr>
        <w:t xml:space="preserve">túbulos. </w:t>
      </w:r>
    </w:p>
    <w:p w:rsidR="00AB3B72" w:rsidRPr="00B3433A" w:rsidRDefault="00B3433A" w:rsidP="0090277F">
      <w:pPr>
        <w:pStyle w:val="Prrafodelista"/>
        <w:rPr>
          <w:sz w:val="22"/>
        </w:rPr>
      </w:pPr>
      <w:r>
        <w:rPr>
          <w:sz w:val="22"/>
        </w:rPr>
        <w:t>U</w:t>
      </w:r>
      <w:r w:rsidR="00AB3B72" w:rsidRPr="00B3433A">
        <w:rPr>
          <w:sz w:val="22"/>
        </w:rPr>
        <w:t xml:space="preserve">n </w:t>
      </w:r>
      <w:r w:rsidR="00AB3B72" w:rsidRPr="008F5FE0">
        <w:rPr>
          <w:sz w:val="22"/>
          <w:u w:val="single"/>
        </w:rPr>
        <w:t>aumento</w:t>
      </w:r>
      <w:r w:rsidR="00AB3B72" w:rsidRPr="008F5FE0">
        <w:rPr>
          <w:sz w:val="22"/>
        </w:rPr>
        <w:t xml:space="preserve"> en la</w:t>
      </w:r>
      <w:r w:rsidR="002B41AA" w:rsidRPr="008F5FE0">
        <w:rPr>
          <w:b/>
          <w:sz w:val="22"/>
        </w:rPr>
        <w:t xml:space="preserve"> </w:t>
      </w:r>
      <w:r w:rsidR="00AB3B72" w:rsidRPr="008F5FE0">
        <w:rPr>
          <w:b/>
          <w:sz w:val="22"/>
        </w:rPr>
        <w:t>presión hidrostática</w:t>
      </w:r>
      <w:r w:rsidR="00AB3B72" w:rsidRPr="00B3433A">
        <w:rPr>
          <w:sz w:val="22"/>
        </w:rPr>
        <w:t xml:space="preserve"> en el </w:t>
      </w:r>
      <w:r w:rsidR="00AB3B72" w:rsidRPr="008F5FE0">
        <w:rPr>
          <w:sz w:val="22"/>
        </w:rPr>
        <w:t>líquido intersticial</w:t>
      </w:r>
      <w:r w:rsidR="00AB3B72" w:rsidRPr="00B3433A">
        <w:rPr>
          <w:sz w:val="22"/>
        </w:rPr>
        <w:t xml:space="preserve"> favorece la</w:t>
      </w:r>
      <w:r w:rsidR="002B41AA" w:rsidRPr="00B3433A">
        <w:rPr>
          <w:sz w:val="22"/>
        </w:rPr>
        <w:t xml:space="preserve"> </w:t>
      </w:r>
      <w:proofErr w:type="spellStart"/>
      <w:r w:rsidR="00AB3B72" w:rsidRPr="008F5FE0">
        <w:rPr>
          <w:b/>
          <w:sz w:val="22"/>
        </w:rPr>
        <w:t>retrodifusión</w:t>
      </w:r>
      <w:proofErr w:type="spellEnd"/>
      <w:r w:rsidR="00AB3B72" w:rsidRPr="008F5FE0">
        <w:rPr>
          <w:b/>
          <w:sz w:val="22"/>
        </w:rPr>
        <w:t xml:space="preserve"> de </w:t>
      </w:r>
      <w:r w:rsidR="00D1415C" w:rsidRPr="008F5FE0">
        <w:rPr>
          <w:b/>
          <w:sz w:val="22"/>
        </w:rPr>
        <w:t>Na+</w:t>
      </w:r>
      <w:r w:rsidR="00AB3B72" w:rsidRPr="00B3433A">
        <w:rPr>
          <w:sz w:val="22"/>
        </w:rPr>
        <w:t xml:space="preserve"> a la luz tubular, </w:t>
      </w:r>
      <w:r w:rsidR="002B41AA" w:rsidRPr="008F5FE0">
        <w:rPr>
          <w:sz w:val="22"/>
          <w:u w:val="single"/>
        </w:rPr>
        <w:t>reduc</w:t>
      </w:r>
      <w:r w:rsidR="008F5FE0" w:rsidRPr="008F5FE0">
        <w:rPr>
          <w:sz w:val="22"/>
          <w:u w:val="single"/>
        </w:rPr>
        <w:t>i</w:t>
      </w:r>
      <w:r w:rsidR="002B41AA" w:rsidRPr="008F5FE0">
        <w:rPr>
          <w:sz w:val="22"/>
          <w:u w:val="single"/>
        </w:rPr>
        <w:t>e</w:t>
      </w:r>
      <w:r w:rsidR="008F5FE0" w:rsidRPr="008F5FE0">
        <w:rPr>
          <w:sz w:val="22"/>
          <w:u w:val="single"/>
        </w:rPr>
        <w:t>ndo</w:t>
      </w:r>
      <w:r w:rsidR="002B41AA" w:rsidRPr="008F5FE0">
        <w:rPr>
          <w:sz w:val="22"/>
        </w:rPr>
        <w:t xml:space="preserve"> la</w:t>
      </w:r>
      <w:r w:rsidR="002B41AA" w:rsidRPr="008F5FE0">
        <w:rPr>
          <w:b/>
          <w:sz w:val="22"/>
        </w:rPr>
        <w:t xml:space="preserve"> reabsorción</w:t>
      </w:r>
      <w:r w:rsidR="002B41AA" w:rsidRPr="00B3433A">
        <w:rPr>
          <w:sz w:val="22"/>
        </w:rPr>
        <w:t xml:space="preserve"> </w:t>
      </w:r>
      <w:r w:rsidR="00AB3B72" w:rsidRPr="008F5FE0">
        <w:rPr>
          <w:b/>
          <w:sz w:val="22"/>
        </w:rPr>
        <w:t xml:space="preserve">de </w:t>
      </w:r>
      <w:r w:rsidR="00D1415C" w:rsidRPr="008F5FE0">
        <w:rPr>
          <w:b/>
          <w:sz w:val="22"/>
        </w:rPr>
        <w:t>Na+</w:t>
      </w:r>
      <w:r w:rsidR="00AB3B72" w:rsidRPr="00B3433A">
        <w:rPr>
          <w:sz w:val="22"/>
        </w:rPr>
        <w:t xml:space="preserve"> y agua y </w:t>
      </w:r>
      <w:r w:rsidR="00AB3B72" w:rsidRPr="008F5FE0">
        <w:rPr>
          <w:sz w:val="22"/>
          <w:u w:val="single"/>
        </w:rPr>
        <w:t>aumenta</w:t>
      </w:r>
      <w:r w:rsidR="008F5FE0" w:rsidRPr="008F5FE0">
        <w:rPr>
          <w:sz w:val="22"/>
          <w:u w:val="single"/>
        </w:rPr>
        <w:t>ndo</w:t>
      </w:r>
      <w:r w:rsidR="00AB3B72" w:rsidRPr="008F5FE0">
        <w:rPr>
          <w:sz w:val="22"/>
        </w:rPr>
        <w:t xml:space="preserve"> la</w:t>
      </w:r>
      <w:r w:rsidR="00AB3B72" w:rsidRPr="008F5FE0">
        <w:rPr>
          <w:b/>
          <w:sz w:val="22"/>
        </w:rPr>
        <w:t xml:space="preserve"> diuresis</w:t>
      </w:r>
      <w:r w:rsidR="002B41AA" w:rsidRPr="00B3433A">
        <w:rPr>
          <w:sz w:val="22"/>
        </w:rPr>
        <w:t xml:space="preserve"> </w:t>
      </w:r>
      <w:r w:rsidR="00AB3B72" w:rsidRPr="00B3433A">
        <w:rPr>
          <w:sz w:val="22"/>
        </w:rPr>
        <w:t xml:space="preserve">cuando la </w:t>
      </w:r>
      <w:r w:rsidRPr="008F5FE0">
        <w:rPr>
          <w:b/>
          <w:sz w:val="22"/>
        </w:rPr>
        <w:t>P/A</w:t>
      </w:r>
      <w:r w:rsidR="00AB3B72" w:rsidRPr="008F5FE0">
        <w:rPr>
          <w:b/>
          <w:sz w:val="22"/>
        </w:rPr>
        <w:t xml:space="preserve"> aumenta</w:t>
      </w:r>
      <w:r w:rsidR="00AB3B72" w:rsidRPr="00B3433A">
        <w:rPr>
          <w:sz w:val="22"/>
        </w:rPr>
        <w:t>.</w:t>
      </w:r>
    </w:p>
    <w:p w:rsidR="00AB3B72" w:rsidRPr="008F5FE0" w:rsidRDefault="0090277F" w:rsidP="006409BC">
      <w:pPr>
        <w:pStyle w:val="Prrafodelista"/>
        <w:numPr>
          <w:ilvl w:val="0"/>
          <w:numId w:val="59"/>
        </w:numPr>
        <w:rPr>
          <w:sz w:val="22"/>
        </w:rPr>
      </w:pPr>
      <w:r>
        <w:rPr>
          <w:sz w:val="22"/>
        </w:rPr>
        <w:t>L</w:t>
      </w:r>
      <w:r w:rsidR="00AB3B72" w:rsidRPr="008F5FE0">
        <w:rPr>
          <w:sz w:val="22"/>
        </w:rPr>
        <w:t>a formación de</w:t>
      </w:r>
      <w:r w:rsidR="002B41AA" w:rsidRPr="008F5FE0">
        <w:rPr>
          <w:sz w:val="22"/>
        </w:rPr>
        <w:t xml:space="preserve"> </w:t>
      </w:r>
      <w:r w:rsidR="00AB3B72" w:rsidRPr="008F5FE0">
        <w:rPr>
          <w:b/>
          <w:sz w:val="22"/>
        </w:rPr>
        <w:t>angiotensina II</w:t>
      </w:r>
      <w:r w:rsidR="008F5FE0" w:rsidRPr="008F5FE0">
        <w:rPr>
          <w:sz w:val="22"/>
        </w:rPr>
        <w:t xml:space="preserve">, </w:t>
      </w:r>
      <w:r w:rsidR="008F5FE0">
        <w:rPr>
          <w:sz w:val="22"/>
        </w:rPr>
        <w:t xml:space="preserve">ésta </w:t>
      </w:r>
      <w:r w:rsidR="00AB3B72" w:rsidRPr="008F5FE0">
        <w:rPr>
          <w:b/>
          <w:sz w:val="22"/>
        </w:rPr>
        <w:t>aumenta la reabsorción</w:t>
      </w:r>
      <w:r w:rsidR="002B41AA" w:rsidRPr="008F5FE0">
        <w:rPr>
          <w:b/>
          <w:sz w:val="22"/>
        </w:rPr>
        <w:t xml:space="preserve"> </w:t>
      </w:r>
      <w:r w:rsidR="00AB3B72" w:rsidRPr="008F5FE0">
        <w:rPr>
          <w:b/>
          <w:sz w:val="22"/>
        </w:rPr>
        <w:t xml:space="preserve">de </w:t>
      </w:r>
      <w:r w:rsidR="00D1415C" w:rsidRPr="008F5FE0">
        <w:rPr>
          <w:b/>
          <w:sz w:val="22"/>
        </w:rPr>
        <w:t>Na+</w:t>
      </w:r>
      <w:r w:rsidR="00AB3B72" w:rsidRPr="008F5FE0">
        <w:rPr>
          <w:sz w:val="22"/>
        </w:rPr>
        <w:t xml:space="preserve"> en los túbulos; también estimula la </w:t>
      </w:r>
      <w:r w:rsidR="00AB3B72" w:rsidRPr="008F5FE0">
        <w:rPr>
          <w:b/>
          <w:sz w:val="22"/>
        </w:rPr>
        <w:t>secreción</w:t>
      </w:r>
      <w:r w:rsidR="002B41AA" w:rsidRPr="008F5FE0">
        <w:rPr>
          <w:b/>
          <w:sz w:val="22"/>
        </w:rPr>
        <w:t xml:space="preserve"> </w:t>
      </w:r>
      <w:r w:rsidR="00AB3B72" w:rsidRPr="008F5FE0">
        <w:rPr>
          <w:b/>
          <w:sz w:val="22"/>
        </w:rPr>
        <w:t>de aldosterona</w:t>
      </w:r>
      <w:r w:rsidR="00AB3B72" w:rsidRPr="008F5FE0">
        <w:rPr>
          <w:sz w:val="22"/>
        </w:rPr>
        <w:t xml:space="preserve">, lo que </w:t>
      </w:r>
      <w:r w:rsidR="00AB3B72" w:rsidRPr="008F5FE0">
        <w:rPr>
          <w:b/>
          <w:sz w:val="22"/>
        </w:rPr>
        <w:t xml:space="preserve">aumenta la reabsorción de </w:t>
      </w:r>
      <w:r w:rsidR="00D1415C" w:rsidRPr="008F5FE0">
        <w:rPr>
          <w:b/>
          <w:sz w:val="22"/>
        </w:rPr>
        <w:t>Na+</w:t>
      </w:r>
      <w:r w:rsidR="00AB3B72" w:rsidRPr="008F5FE0">
        <w:rPr>
          <w:sz w:val="22"/>
        </w:rPr>
        <w:t>.</w:t>
      </w:r>
      <w:r w:rsidR="002B41AA" w:rsidRPr="008F5FE0">
        <w:rPr>
          <w:sz w:val="22"/>
        </w:rPr>
        <w:t xml:space="preserve"> </w:t>
      </w:r>
    </w:p>
    <w:p w:rsidR="002B41AA" w:rsidRPr="00AB3B72" w:rsidRDefault="002B41AA" w:rsidP="00AB3B72">
      <w:pPr>
        <w:rPr>
          <w:sz w:val="22"/>
        </w:rPr>
      </w:pPr>
    </w:p>
    <w:p w:rsidR="00AB3B72" w:rsidRPr="00AB3B72" w:rsidRDefault="00AB3B72" w:rsidP="002B41AA">
      <w:pPr>
        <w:pStyle w:val="Ttulo2"/>
      </w:pPr>
      <w:r w:rsidRPr="00AB3B72">
        <w:t>Control hormonal de la reabsorción tubular</w:t>
      </w:r>
      <w:r w:rsidR="002B41AA">
        <w:t xml:space="preserve"> </w:t>
      </w:r>
    </w:p>
    <w:p w:rsidR="0090277F" w:rsidRDefault="00E1701A" w:rsidP="0090277F">
      <w:pPr>
        <w:pStyle w:val="Prrafodelista"/>
        <w:ind w:left="360"/>
        <w:rPr>
          <w:sz w:val="22"/>
        </w:rPr>
      </w:pPr>
      <w:r>
        <w:rPr>
          <w:noProof/>
          <w:lang w:val="es-GT" w:eastAsia="es-GT"/>
        </w:rPr>
        <w:pict>
          <v:group id="28 Grupo" o:spid="_x0000_s1029" style="position:absolute;left:0;text-align:left;margin-left:-1.5pt;margin-top:2.75pt;width:487.5pt;height:120.75pt;z-index:251680768" coordsize="61912,15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">
            <v:shape id="Imagen 26" o:spid="_x0000_s1031" type="#_x0000_t75" style="position:absolute;width:40195;height:153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Id+bCAAAA2wAAAA8AAABkcnMvZG93bnJldi54bWxEj0GLwjAUhO8L/ofwBG9rqgdxq7FUlxUP&#10;gq7rD3g0z7bavJQkav33RhD2OMzMN8w860wjbuR8bVnBaJiAIC6srrlUcPz7+ZyC8AFZY2OZFDzI&#10;Q7bofcwx1fbOv3Q7hFJECPsUFVQhtKmUvqjIoB/aljh6J+sMhihdKbXDe4SbRo6TZCIN1hwXKmxp&#10;VVFxOVyNgrBz7nvdFft9/iWXtGmnfN5ulRr0u3wGIlAX/sPv9kYrGE/g9SX+AL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CHfmwgAAANsAAAAPAAAAAAAAAAAAAAAAAJ8C&#10;AABkcnMvZG93bnJldi54bWxQSwUGAAAAAAQABAD3AAAAjgMAAAAA&#10;">
              <v:imagedata r:id="rId28" o:title=""/>
              <v:path arrowok="t"/>
            </v:shape>
            <v:shape id="Imagen 27" o:spid="_x0000_s1030" type="#_x0000_t75" style="position:absolute;left:40195;top:381;width:21717;height:148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5TvLDAAAA2wAAAA8AAABkcnMvZG93bnJldi54bWxEj0+LwjAUxO8LfofwBG9rqgddq1FUFPfS&#10;w6oI3h7Ns39sXkoTtX77jSB4HGZ+M8xs0ZpK3KlxhWUFg34Egji1uuBMwfGw/f4B4TyyxsoyKXiS&#10;g8W88zXDWNsH/9F97zMRStjFqCD3vo6ldGlOBl3f1sTBu9jGoA+yyaRu8BHKTSWHUTSSBgsOCznW&#10;tM4pve5vRsGwrMrd5jRx6Xg1SUbnxBdllijV67bLKQhPrf+E3/SvDtwYXl/CD5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blO8sMAAADbAAAADwAAAAAAAAAAAAAAAACf&#10;AgAAZHJzL2Rvd25yZXYueG1sUEsFBgAAAAAEAAQA9wAAAI8DAAAAAA==&#10;">
              <v:imagedata r:id="rId29" o:title=""/>
              <v:path arrowok="t"/>
            </v:shape>
            <w10:wrap type="square"/>
          </v:group>
        </w:pict>
      </w:r>
    </w:p>
    <w:p w:rsidR="0090277F" w:rsidRDefault="0090277F" w:rsidP="0090277F">
      <w:pPr>
        <w:pStyle w:val="Prrafodelista"/>
        <w:ind w:left="360"/>
        <w:rPr>
          <w:sz w:val="22"/>
        </w:rPr>
      </w:pPr>
    </w:p>
    <w:p w:rsidR="0090277F" w:rsidRDefault="0090277F" w:rsidP="0090277F">
      <w:pPr>
        <w:pStyle w:val="Prrafodelista"/>
        <w:ind w:left="360"/>
        <w:rPr>
          <w:sz w:val="22"/>
        </w:rPr>
      </w:pPr>
    </w:p>
    <w:p w:rsidR="002B41AA" w:rsidRPr="00B3433A" w:rsidRDefault="00AB3B72" w:rsidP="0090277F">
      <w:pPr>
        <w:pStyle w:val="Prrafodelista"/>
        <w:ind w:left="360"/>
        <w:rPr>
          <w:sz w:val="22"/>
        </w:rPr>
      </w:pPr>
      <w:r w:rsidRPr="00B3433A">
        <w:rPr>
          <w:sz w:val="22"/>
        </w:rPr>
        <w:t xml:space="preserve"> </w:t>
      </w:r>
    </w:p>
    <w:p w:rsidR="0090277F" w:rsidRDefault="0090277F">
      <w:pPr>
        <w:spacing w:after="200" w:line="276" w:lineRule="auto"/>
        <w:jc w:val="left"/>
      </w:pPr>
      <w:r>
        <w:br w:type="page"/>
      </w:r>
    </w:p>
    <w:p w:rsidR="00CC7DD3" w:rsidRPr="00CC7DD3" w:rsidRDefault="00AB3B72" w:rsidP="00CC7DD3">
      <w:pPr>
        <w:pStyle w:val="Ttulo3"/>
      </w:pPr>
      <w:r w:rsidRPr="00CC7DD3">
        <w:lastRenderedPageBreak/>
        <w:t xml:space="preserve">La aldosterona </w:t>
      </w:r>
    </w:p>
    <w:p w:rsidR="002B41AA" w:rsidRPr="00CC7DD3" w:rsidRDefault="00CC7DD3" w:rsidP="002B41AA">
      <w:pPr>
        <w:pStyle w:val="Prrafodelista"/>
        <w:numPr>
          <w:ilvl w:val="0"/>
          <w:numId w:val="54"/>
        </w:numPr>
        <w:ind w:left="360"/>
        <w:rPr>
          <w:sz w:val="22"/>
        </w:rPr>
      </w:pPr>
      <w:r>
        <w:rPr>
          <w:sz w:val="22"/>
          <w:u w:val="single"/>
        </w:rPr>
        <w:t>A</w:t>
      </w:r>
      <w:r w:rsidR="00AB3B72" w:rsidRPr="00CC7DD3">
        <w:rPr>
          <w:sz w:val="22"/>
          <w:u w:val="single"/>
        </w:rPr>
        <w:t xml:space="preserve">umenta la reabsorción de </w:t>
      </w:r>
      <w:r w:rsidR="00D1415C" w:rsidRPr="00CC7DD3">
        <w:rPr>
          <w:sz w:val="22"/>
          <w:u w:val="single"/>
        </w:rPr>
        <w:t>Na+</w:t>
      </w:r>
      <w:r w:rsidR="00AB3B72" w:rsidRPr="00CC7DD3">
        <w:rPr>
          <w:sz w:val="22"/>
        </w:rPr>
        <w:t xml:space="preserve"> y</w:t>
      </w:r>
      <w:r w:rsidR="002B41AA" w:rsidRPr="00CC7DD3">
        <w:rPr>
          <w:sz w:val="22"/>
        </w:rPr>
        <w:t xml:space="preserve"> </w:t>
      </w:r>
      <w:r w:rsidR="00AB3B72" w:rsidRPr="00CC7DD3">
        <w:rPr>
          <w:sz w:val="22"/>
        </w:rPr>
        <w:t xml:space="preserve">estimula la </w:t>
      </w:r>
      <w:r w:rsidR="00AB3B72" w:rsidRPr="00CC7DD3">
        <w:rPr>
          <w:sz w:val="22"/>
          <w:u w:val="single"/>
        </w:rPr>
        <w:t xml:space="preserve">secreción de </w:t>
      </w:r>
      <w:r w:rsidR="00D1415C" w:rsidRPr="00CC7DD3">
        <w:rPr>
          <w:sz w:val="22"/>
          <w:u w:val="single"/>
        </w:rPr>
        <w:t>K+</w:t>
      </w:r>
      <w:r w:rsidR="00AB3B72" w:rsidRPr="00CC7DD3">
        <w:rPr>
          <w:sz w:val="22"/>
        </w:rPr>
        <w:t xml:space="preserve">. </w:t>
      </w:r>
    </w:p>
    <w:p w:rsidR="002B41AA" w:rsidRPr="00B3433A" w:rsidRDefault="00CC7DD3" w:rsidP="00B3433A">
      <w:pPr>
        <w:pStyle w:val="Prrafodelista"/>
        <w:numPr>
          <w:ilvl w:val="0"/>
          <w:numId w:val="55"/>
        </w:numPr>
        <w:ind w:left="360"/>
        <w:rPr>
          <w:sz w:val="22"/>
        </w:rPr>
      </w:pPr>
      <w:r>
        <w:rPr>
          <w:sz w:val="22"/>
        </w:rPr>
        <w:t xml:space="preserve">Actúa sobre </w:t>
      </w:r>
      <w:r w:rsidR="00AB3B72" w:rsidRPr="00B3433A">
        <w:rPr>
          <w:sz w:val="22"/>
        </w:rPr>
        <w:t>las</w:t>
      </w:r>
      <w:r w:rsidR="002B41AA" w:rsidRPr="00B3433A">
        <w:rPr>
          <w:sz w:val="22"/>
        </w:rPr>
        <w:t xml:space="preserve"> </w:t>
      </w:r>
      <w:r w:rsidR="00AB3B72" w:rsidRPr="00CC7DD3">
        <w:rPr>
          <w:b/>
          <w:sz w:val="22"/>
        </w:rPr>
        <w:t>células principales</w:t>
      </w:r>
      <w:r w:rsidR="00AB3B72" w:rsidRPr="00B3433A">
        <w:rPr>
          <w:sz w:val="22"/>
        </w:rPr>
        <w:t xml:space="preserve"> del </w:t>
      </w:r>
      <w:r w:rsidR="00AB3B72" w:rsidRPr="00CC7DD3">
        <w:rPr>
          <w:b/>
          <w:sz w:val="22"/>
        </w:rPr>
        <w:t>túbulo colector cortical</w:t>
      </w:r>
      <w:r w:rsidR="00AB3B72" w:rsidRPr="00B3433A">
        <w:rPr>
          <w:sz w:val="22"/>
        </w:rPr>
        <w:t xml:space="preserve">. </w:t>
      </w:r>
    </w:p>
    <w:p w:rsidR="002B41AA" w:rsidRPr="00B3433A" w:rsidRDefault="00CC7DD3" w:rsidP="00B3433A">
      <w:pPr>
        <w:pStyle w:val="Prrafodelista"/>
        <w:numPr>
          <w:ilvl w:val="0"/>
          <w:numId w:val="55"/>
        </w:numPr>
        <w:ind w:left="360"/>
        <w:rPr>
          <w:sz w:val="22"/>
        </w:rPr>
      </w:pPr>
      <w:r>
        <w:rPr>
          <w:sz w:val="22"/>
        </w:rPr>
        <w:t xml:space="preserve">Actúa </w:t>
      </w:r>
      <w:r w:rsidR="00AB3B72" w:rsidRPr="00B3433A">
        <w:rPr>
          <w:sz w:val="22"/>
        </w:rPr>
        <w:t xml:space="preserve">estimulando la </w:t>
      </w:r>
      <w:r w:rsidR="00AB3B72" w:rsidRPr="00CC7DD3">
        <w:rPr>
          <w:b/>
          <w:sz w:val="22"/>
        </w:rPr>
        <w:t xml:space="preserve">bomba ATPasa </w:t>
      </w:r>
      <w:r w:rsidR="00D1415C" w:rsidRPr="00CC7DD3">
        <w:rPr>
          <w:b/>
          <w:sz w:val="22"/>
        </w:rPr>
        <w:t>Na+</w:t>
      </w:r>
      <w:r w:rsidR="00AB3B72" w:rsidRPr="00CC7DD3">
        <w:rPr>
          <w:b/>
          <w:sz w:val="22"/>
        </w:rPr>
        <w:t>-</w:t>
      </w:r>
      <w:r w:rsidR="00D1415C" w:rsidRPr="00CC7DD3">
        <w:rPr>
          <w:b/>
          <w:sz w:val="22"/>
        </w:rPr>
        <w:t>K+</w:t>
      </w:r>
      <w:r w:rsidR="00AB3B72" w:rsidRPr="00B3433A">
        <w:rPr>
          <w:sz w:val="22"/>
        </w:rPr>
        <w:t xml:space="preserve"> en el lado</w:t>
      </w:r>
      <w:r w:rsidR="002B41AA" w:rsidRPr="00B3433A">
        <w:rPr>
          <w:sz w:val="22"/>
        </w:rPr>
        <w:t xml:space="preserve"> </w:t>
      </w:r>
      <w:r w:rsidR="00AB3B72" w:rsidRPr="00B3433A">
        <w:rPr>
          <w:sz w:val="22"/>
        </w:rPr>
        <w:t xml:space="preserve">basolateral de la membrana del </w:t>
      </w:r>
      <w:r w:rsidR="00AB3B72" w:rsidRPr="00CC7DD3">
        <w:rPr>
          <w:b/>
          <w:sz w:val="22"/>
        </w:rPr>
        <w:t>túbulo colector cortical</w:t>
      </w:r>
      <w:r w:rsidR="00AB3B72" w:rsidRPr="00B3433A">
        <w:rPr>
          <w:sz w:val="22"/>
        </w:rPr>
        <w:t xml:space="preserve">. </w:t>
      </w:r>
    </w:p>
    <w:p w:rsidR="001E0F93" w:rsidRPr="00B3433A" w:rsidRDefault="00CC7DD3" w:rsidP="00B3433A">
      <w:pPr>
        <w:pStyle w:val="Prrafodelista"/>
        <w:numPr>
          <w:ilvl w:val="0"/>
          <w:numId w:val="55"/>
        </w:numPr>
        <w:ind w:left="360"/>
        <w:rPr>
          <w:sz w:val="22"/>
        </w:rPr>
      </w:pPr>
      <w:r w:rsidRPr="00CC7DD3">
        <w:rPr>
          <w:b/>
          <w:sz w:val="22"/>
        </w:rPr>
        <w:t>A</w:t>
      </w:r>
      <w:r w:rsidR="00AB3B72" w:rsidRPr="00CC7DD3">
        <w:rPr>
          <w:b/>
          <w:sz w:val="22"/>
        </w:rPr>
        <w:t xml:space="preserve">umenta la permeabilidad al </w:t>
      </w:r>
      <w:r w:rsidR="00D1415C" w:rsidRPr="00CC7DD3">
        <w:rPr>
          <w:b/>
          <w:sz w:val="22"/>
        </w:rPr>
        <w:t>Na+</w:t>
      </w:r>
      <w:r w:rsidR="00AB3B72" w:rsidRPr="00B3433A">
        <w:rPr>
          <w:sz w:val="22"/>
        </w:rPr>
        <w:t xml:space="preserve"> del</w:t>
      </w:r>
      <w:r w:rsidR="002B41AA" w:rsidRPr="00B3433A">
        <w:rPr>
          <w:sz w:val="22"/>
        </w:rPr>
        <w:t xml:space="preserve"> </w:t>
      </w:r>
      <w:r w:rsidR="00AB3B72" w:rsidRPr="00B3433A">
        <w:rPr>
          <w:sz w:val="22"/>
        </w:rPr>
        <w:t xml:space="preserve">lado luminal de la membrana. </w:t>
      </w:r>
    </w:p>
    <w:p w:rsidR="00B80E36" w:rsidRPr="00B3433A" w:rsidRDefault="00B80E36" w:rsidP="00B3433A">
      <w:pPr>
        <w:pStyle w:val="Prrafodelista"/>
        <w:numPr>
          <w:ilvl w:val="0"/>
          <w:numId w:val="55"/>
        </w:numPr>
        <w:ind w:left="360"/>
        <w:rPr>
          <w:sz w:val="22"/>
        </w:rPr>
      </w:pPr>
      <w:r w:rsidRPr="00B3433A">
        <w:rPr>
          <w:sz w:val="22"/>
        </w:rPr>
        <w:t>Los estímulos más importantes para la aldosterona son:</w:t>
      </w:r>
    </w:p>
    <w:p w:rsidR="00B80E36" w:rsidRPr="00CC7DD3" w:rsidRDefault="00CC7DD3" w:rsidP="006409BC">
      <w:pPr>
        <w:pStyle w:val="Prrafodelista"/>
        <w:numPr>
          <w:ilvl w:val="0"/>
          <w:numId w:val="56"/>
        </w:numPr>
        <w:rPr>
          <w:b/>
          <w:sz w:val="22"/>
        </w:rPr>
      </w:pPr>
      <w:r>
        <w:rPr>
          <w:b/>
          <w:sz w:val="22"/>
        </w:rPr>
        <w:t>A</w:t>
      </w:r>
      <w:r w:rsidR="00B80E36" w:rsidRPr="00CC7DD3">
        <w:rPr>
          <w:b/>
          <w:sz w:val="22"/>
        </w:rPr>
        <w:t xml:space="preserve">umento de la concentración extracelular de </w:t>
      </w:r>
      <w:r w:rsidR="00D1415C" w:rsidRPr="00CC7DD3">
        <w:rPr>
          <w:b/>
          <w:sz w:val="22"/>
        </w:rPr>
        <w:t>K+</w:t>
      </w:r>
    </w:p>
    <w:p w:rsidR="002662F1" w:rsidRPr="00CC7DD3" w:rsidRDefault="00CC7DD3" w:rsidP="006409BC">
      <w:pPr>
        <w:pStyle w:val="Prrafodelista"/>
        <w:numPr>
          <w:ilvl w:val="0"/>
          <w:numId w:val="56"/>
        </w:numPr>
        <w:rPr>
          <w:b/>
          <w:sz w:val="22"/>
        </w:rPr>
      </w:pPr>
      <w:r>
        <w:rPr>
          <w:b/>
          <w:sz w:val="22"/>
        </w:rPr>
        <w:t>A</w:t>
      </w:r>
      <w:r w:rsidR="00B80E36" w:rsidRPr="00CC7DD3">
        <w:rPr>
          <w:b/>
          <w:sz w:val="22"/>
        </w:rPr>
        <w:t>umento de los niveles de angiotensina II</w:t>
      </w:r>
      <w:r w:rsidR="00B80E36" w:rsidRPr="00CC7DD3">
        <w:rPr>
          <w:sz w:val="22"/>
        </w:rPr>
        <w:t xml:space="preserve"> en trastornos asociados con la</w:t>
      </w:r>
      <w:r w:rsidR="00B80E36" w:rsidRPr="00CC7DD3">
        <w:rPr>
          <w:b/>
          <w:sz w:val="22"/>
        </w:rPr>
        <w:t xml:space="preserve"> </w:t>
      </w:r>
      <w:r w:rsidR="00B80E36" w:rsidRPr="00CC7DD3">
        <w:rPr>
          <w:sz w:val="22"/>
          <w:u w:val="single"/>
        </w:rPr>
        <w:t>depleción de</w:t>
      </w:r>
      <w:r w:rsidR="002662F1" w:rsidRPr="00CC7DD3">
        <w:rPr>
          <w:sz w:val="22"/>
          <w:u w:val="single"/>
        </w:rPr>
        <w:t xml:space="preserve"> </w:t>
      </w:r>
      <w:r w:rsidR="00D1415C" w:rsidRPr="00CC7DD3">
        <w:rPr>
          <w:sz w:val="22"/>
          <w:u w:val="single"/>
        </w:rPr>
        <w:t>Na+</w:t>
      </w:r>
      <w:r w:rsidR="00B80E36" w:rsidRPr="00CC7DD3">
        <w:rPr>
          <w:sz w:val="22"/>
          <w:u w:val="single"/>
        </w:rPr>
        <w:t xml:space="preserve"> y de volumen o la baja </w:t>
      </w:r>
      <w:r w:rsidR="00B3433A" w:rsidRPr="00CC7DD3">
        <w:rPr>
          <w:sz w:val="22"/>
          <w:u w:val="single"/>
        </w:rPr>
        <w:t>P/A</w:t>
      </w:r>
      <w:r w:rsidR="00B80E36" w:rsidRPr="00CC7DD3">
        <w:rPr>
          <w:sz w:val="22"/>
          <w:u w:val="single"/>
        </w:rPr>
        <w:t>.</w:t>
      </w:r>
      <w:r w:rsidR="00B80E36" w:rsidRPr="00CC7DD3">
        <w:rPr>
          <w:b/>
          <w:sz w:val="22"/>
        </w:rPr>
        <w:t xml:space="preserve"> </w:t>
      </w:r>
    </w:p>
    <w:p w:rsidR="002662F1" w:rsidRPr="00B80E36" w:rsidRDefault="002662F1" w:rsidP="00B3433A">
      <w:pPr>
        <w:rPr>
          <w:sz w:val="22"/>
        </w:rPr>
      </w:pPr>
    </w:p>
    <w:p w:rsidR="002662F1" w:rsidRPr="00B3433A" w:rsidRDefault="00B80E36" w:rsidP="006409BC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CC7DD3">
        <w:rPr>
          <w:sz w:val="22"/>
          <w:u w:val="single"/>
        </w:rPr>
        <w:t>Sin aldosterona</w:t>
      </w:r>
      <w:r w:rsidRPr="00B3433A">
        <w:rPr>
          <w:sz w:val="22"/>
        </w:rPr>
        <w:t xml:space="preserve"> (</w:t>
      </w:r>
      <w:r w:rsidRPr="00CC7DD3">
        <w:rPr>
          <w:b/>
          <w:sz w:val="22"/>
        </w:rPr>
        <w:t>enfermedad de Addison</w:t>
      </w:r>
      <w:r w:rsidRPr="00B3433A">
        <w:rPr>
          <w:sz w:val="22"/>
        </w:rPr>
        <w:t>) hay</w:t>
      </w:r>
      <w:r w:rsidR="002662F1" w:rsidRPr="00B3433A">
        <w:rPr>
          <w:sz w:val="22"/>
        </w:rPr>
        <w:t xml:space="preserve"> </w:t>
      </w:r>
      <w:r w:rsidRPr="00B3433A">
        <w:rPr>
          <w:sz w:val="22"/>
        </w:rPr>
        <w:t xml:space="preserve">una </w:t>
      </w:r>
      <w:r w:rsidRPr="00CC7DD3">
        <w:rPr>
          <w:b/>
          <w:sz w:val="22"/>
        </w:rPr>
        <w:t xml:space="preserve">pérdida acentuada de </w:t>
      </w:r>
      <w:r w:rsidR="00D1415C" w:rsidRPr="00CC7DD3">
        <w:rPr>
          <w:b/>
          <w:sz w:val="22"/>
        </w:rPr>
        <w:t>Na+</w:t>
      </w:r>
      <w:r w:rsidRPr="00B3433A">
        <w:rPr>
          <w:sz w:val="22"/>
        </w:rPr>
        <w:t xml:space="preserve"> y </w:t>
      </w:r>
      <w:r w:rsidRPr="00CC7DD3">
        <w:rPr>
          <w:b/>
          <w:sz w:val="22"/>
        </w:rPr>
        <w:t xml:space="preserve">acumulación de </w:t>
      </w:r>
      <w:r w:rsidR="00D1415C" w:rsidRPr="00CC7DD3">
        <w:rPr>
          <w:b/>
          <w:sz w:val="22"/>
        </w:rPr>
        <w:t>K+</w:t>
      </w:r>
      <w:r w:rsidRPr="00B3433A">
        <w:rPr>
          <w:sz w:val="22"/>
        </w:rPr>
        <w:t xml:space="preserve">. </w:t>
      </w:r>
    </w:p>
    <w:p w:rsidR="002662F1" w:rsidRPr="00B3433A" w:rsidRDefault="00CC7DD3" w:rsidP="006409BC">
      <w:pPr>
        <w:pStyle w:val="Prrafodelista"/>
        <w:numPr>
          <w:ilvl w:val="0"/>
          <w:numId w:val="57"/>
        </w:numPr>
        <w:ind w:left="360"/>
        <w:rPr>
          <w:sz w:val="22"/>
        </w:rPr>
      </w:pPr>
      <w:r w:rsidRPr="00CC7DD3">
        <w:rPr>
          <w:sz w:val="22"/>
          <w:u w:val="single"/>
        </w:rPr>
        <w:t>E</w:t>
      </w:r>
      <w:r w:rsidR="00B80E36" w:rsidRPr="00CC7DD3">
        <w:rPr>
          <w:sz w:val="22"/>
          <w:u w:val="single"/>
        </w:rPr>
        <w:t>l exceso de aldosterona</w:t>
      </w:r>
      <w:r w:rsidR="00B80E36" w:rsidRPr="00B3433A">
        <w:rPr>
          <w:sz w:val="22"/>
        </w:rPr>
        <w:t xml:space="preserve"> </w:t>
      </w:r>
      <w:r>
        <w:rPr>
          <w:sz w:val="22"/>
        </w:rPr>
        <w:t>(</w:t>
      </w:r>
      <w:r w:rsidR="00B80E36" w:rsidRPr="00CC7DD3">
        <w:rPr>
          <w:b/>
          <w:sz w:val="22"/>
        </w:rPr>
        <w:t>tumores</w:t>
      </w:r>
      <w:r w:rsidR="002662F1" w:rsidRPr="00CC7DD3">
        <w:rPr>
          <w:b/>
          <w:sz w:val="22"/>
        </w:rPr>
        <w:t xml:space="preserve"> </w:t>
      </w:r>
      <w:r w:rsidR="00B80E36" w:rsidRPr="00CC7DD3">
        <w:rPr>
          <w:b/>
          <w:sz w:val="22"/>
        </w:rPr>
        <w:t>suprarrenales</w:t>
      </w:r>
      <w:r w:rsidRPr="00CC7DD3">
        <w:rPr>
          <w:b/>
          <w:sz w:val="22"/>
        </w:rPr>
        <w:t>,</w:t>
      </w:r>
      <w:r w:rsidR="00B80E36" w:rsidRPr="00CC7DD3">
        <w:rPr>
          <w:b/>
          <w:sz w:val="22"/>
        </w:rPr>
        <w:t xml:space="preserve"> síndrome de </w:t>
      </w:r>
      <w:proofErr w:type="spellStart"/>
      <w:r w:rsidR="00B80E36" w:rsidRPr="00CC7DD3">
        <w:rPr>
          <w:b/>
          <w:sz w:val="22"/>
        </w:rPr>
        <w:t>Conn</w:t>
      </w:r>
      <w:proofErr w:type="spellEnd"/>
      <w:r w:rsidR="00B80E36" w:rsidRPr="00B3433A">
        <w:rPr>
          <w:sz w:val="22"/>
        </w:rPr>
        <w:t xml:space="preserve">) se acompaña de </w:t>
      </w:r>
      <w:r w:rsidR="00B80E36" w:rsidRPr="00CC7DD3">
        <w:rPr>
          <w:b/>
          <w:sz w:val="22"/>
        </w:rPr>
        <w:t>retención</w:t>
      </w:r>
      <w:r w:rsidR="002662F1" w:rsidRPr="00CC7DD3">
        <w:rPr>
          <w:b/>
          <w:sz w:val="22"/>
        </w:rPr>
        <w:t xml:space="preserve"> </w:t>
      </w:r>
      <w:r w:rsidR="00B80E36" w:rsidRPr="00CC7DD3">
        <w:rPr>
          <w:b/>
          <w:sz w:val="22"/>
        </w:rPr>
        <w:t xml:space="preserve">de </w:t>
      </w:r>
      <w:r w:rsidR="00D1415C" w:rsidRPr="00CC7DD3">
        <w:rPr>
          <w:b/>
          <w:sz w:val="22"/>
        </w:rPr>
        <w:t>Na+</w:t>
      </w:r>
      <w:r w:rsidR="00B80E36" w:rsidRPr="00B3433A">
        <w:rPr>
          <w:sz w:val="22"/>
        </w:rPr>
        <w:t xml:space="preserve"> y </w:t>
      </w:r>
      <w:r w:rsidR="00B80E36" w:rsidRPr="00CC7DD3">
        <w:rPr>
          <w:b/>
          <w:sz w:val="22"/>
        </w:rPr>
        <w:t xml:space="preserve">disminución de </w:t>
      </w:r>
      <w:r w:rsidR="00D1415C" w:rsidRPr="00CC7DD3">
        <w:rPr>
          <w:b/>
          <w:sz w:val="22"/>
        </w:rPr>
        <w:t>K+</w:t>
      </w:r>
      <w:r w:rsidR="00B80E36" w:rsidRPr="00B3433A">
        <w:rPr>
          <w:sz w:val="22"/>
        </w:rPr>
        <w:t>.</w:t>
      </w:r>
      <w:r w:rsidR="002662F1" w:rsidRPr="00B3433A">
        <w:rPr>
          <w:sz w:val="22"/>
        </w:rPr>
        <w:t xml:space="preserve"> </w:t>
      </w:r>
    </w:p>
    <w:p w:rsidR="002662F1" w:rsidRDefault="002662F1" w:rsidP="00B80E36">
      <w:pPr>
        <w:rPr>
          <w:sz w:val="22"/>
        </w:rPr>
      </w:pPr>
    </w:p>
    <w:p w:rsidR="002662F1" w:rsidRDefault="00B80E36" w:rsidP="002662F1">
      <w:pPr>
        <w:pStyle w:val="Ttulo3"/>
      </w:pPr>
      <w:r w:rsidRPr="00B80E36">
        <w:t xml:space="preserve">La angiotensina II aumenta la reabsorción de </w:t>
      </w:r>
      <w:r w:rsidR="00D1415C">
        <w:t>Na+</w:t>
      </w:r>
      <w:r w:rsidR="002662F1">
        <w:t xml:space="preserve"> </w:t>
      </w:r>
      <w:r w:rsidRPr="00B80E36">
        <w:t xml:space="preserve">y de agua. </w:t>
      </w:r>
    </w:p>
    <w:p w:rsidR="00B80E36" w:rsidRPr="00B3433A" w:rsidRDefault="00CC7DD3" w:rsidP="006409BC">
      <w:pPr>
        <w:pStyle w:val="Prrafodelista"/>
        <w:numPr>
          <w:ilvl w:val="0"/>
          <w:numId w:val="58"/>
        </w:numPr>
        <w:rPr>
          <w:sz w:val="22"/>
        </w:rPr>
      </w:pPr>
      <w:r>
        <w:rPr>
          <w:sz w:val="22"/>
        </w:rPr>
        <w:t>E</w:t>
      </w:r>
      <w:r w:rsidR="00B80E36" w:rsidRPr="00B3433A">
        <w:rPr>
          <w:sz w:val="22"/>
        </w:rPr>
        <w:t>s</w:t>
      </w:r>
      <w:r>
        <w:rPr>
          <w:sz w:val="22"/>
        </w:rPr>
        <w:t xml:space="preserve"> </w:t>
      </w:r>
      <w:r w:rsidR="00B80E36" w:rsidRPr="00B3433A">
        <w:rPr>
          <w:sz w:val="22"/>
        </w:rPr>
        <w:t xml:space="preserve">la </w:t>
      </w:r>
      <w:r w:rsidR="00B80E36" w:rsidRPr="00CC7DD3">
        <w:rPr>
          <w:b/>
          <w:sz w:val="22"/>
        </w:rPr>
        <w:t>hormona ahorradora</w:t>
      </w:r>
      <w:r w:rsidR="002662F1" w:rsidRPr="00CC7DD3">
        <w:rPr>
          <w:b/>
          <w:sz w:val="22"/>
        </w:rPr>
        <w:t xml:space="preserve"> </w:t>
      </w:r>
      <w:r w:rsidR="00B80E36" w:rsidRPr="00CC7DD3">
        <w:rPr>
          <w:b/>
          <w:sz w:val="22"/>
        </w:rPr>
        <w:t xml:space="preserve">de </w:t>
      </w:r>
      <w:r w:rsidR="00D1415C" w:rsidRPr="00CC7DD3">
        <w:rPr>
          <w:b/>
          <w:sz w:val="22"/>
        </w:rPr>
        <w:t>Na+</w:t>
      </w:r>
      <w:r w:rsidR="00B80E36" w:rsidRPr="00B3433A">
        <w:rPr>
          <w:sz w:val="22"/>
        </w:rPr>
        <w:t xml:space="preserve"> </w:t>
      </w:r>
      <w:r w:rsidR="00B80E36" w:rsidRPr="00CC7DD3">
        <w:rPr>
          <w:b/>
          <w:sz w:val="22"/>
          <w:u w:val="single"/>
        </w:rPr>
        <w:t>más potente</w:t>
      </w:r>
      <w:r w:rsidR="00B80E36" w:rsidRPr="00B3433A">
        <w:rPr>
          <w:sz w:val="22"/>
        </w:rPr>
        <w:t xml:space="preserve"> del organismo. </w:t>
      </w:r>
    </w:p>
    <w:p w:rsidR="00B80E36" w:rsidRPr="00B3433A" w:rsidRDefault="00D71E2F" w:rsidP="006409BC">
      <w:pPr>
        <w:pStyle w:val="Prrafodelista"/>
        <w:numPr>
          <w:ilvl w:val="0"/>
          <w:numId w:val="58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2816" behindDoc="0" locked="0" layoutInCell="1" allowOverlap="1" wp14:anchorId="2AE2E0B5" wp14:editId="5CD34403">
            <wp:simplePos x="0" y="0"/>
            <wp:positionH relativeFrom="column">
              <wp:posOffset>4314825</wp:posOffset>
            </wp:positionH>
            <wp:positionV relativeFrom="paragraph">
              <wp:posOffset>33655</wp:posOffset>
            </wp:positionV>
            <wp:extent cx="2924175" cy="2000250"/>
            <wp:effectExtent l="0" t="0" r="0" b="0"/>
            <wp:wrapSquare wrapText="bothSides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4175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80E36" w:rsidRPr="00B3433A">
        <w:rPr>
          <w:sz w:val="22"/>
        </w:rPr>
        <w:t xml:space="preserve">La </w:t>
      </w:r>
      <w:r w:rsidR="00B80E36" w:rsidRPr="003A4467">
        <w:rPr>
          <w:b/>
          <w:sz w:val="22"/>
        </w:rPr>
        <w:t>formación de</w:t>
      </w:r>
      <w:r w:rsidR="001448E7" w:rsidRPr="003A4467">
        <w:rPr>
          <w:b/>
          <w:sz w:val="22"/>
        </w:rPr>
        <w:t xml:space="preserve"> </w:t>
      </w:r>
      <w:r w:rsidR="00B80E36" w:rsidRPr="003A4467">
        <w:rPr>
          <w:b/>
          <w:sz w:val="22"/>
        </w:rPr>
        <w:t>angiotensina II</w:t>
      </w:r>
      <w:r w:rsidR="00B80E36" w:rsidRPr="00B3433A">
        <w:rPr>
          <w:sz w:val="22"/>
        </w:rPr>
        <w:t xml:space="preserve"> ayuda a normalizar la </w:t>
      </w:r>
      <w:r w:rsidR="00B3433A">
        <w:rPr>
          <w:sz w:val="22"/>
        </w:rPr>
        <w:t>P/A</w:t>
      </w:r>
      <w:r w:rsidR="00B80E36" w:rsidRPr="00B3433A">
        <w:rPr>
          <w:sz w:val="22"/>
        </w:rPr>
        <w:t xml:space="preserve"> y el volumen</w:t>
      </w:r>
      <w:r w:rsidR="001448E7" w:rsidRPr="00B3433A">
        <w:rPr>
          <w:sz w:val="22"/>
        </w:rPr>
        <w:t xml:space="preserve"> </w:t>
      </w:r>
      <w:r w:rsidR="00B80E36" w:rsidRPr="00B3433A">
        <w:rPr>
          <w:sz w:val="22"/>
        </w:rPr>
        <w:t xml:space="preserve">extracelular al </w:t>
      </w:r>
      <w:r w:rsidR="00B80E36" w:rsidRPr="003A4467">
        <w:rPr>
          <w:b/>
          <w:sz w:val="22"/>
        </w:rPr>
        <w:t xml:space="preserve">aumentar la reabsorción de </w:t>
      </w:r>
      <w:r w:rsidR="00D1415C" w:rsidRPr="003A4467">
        <w:rPr>
          <w:b/>
          <w:sz w:val="22"/>
        </w:rPr>
        <w:t>Na+</w:t>
      </w:r>
      <w:r w:rsidR="00B80E36" w:rsidRPr="003A4467">
        <w:rPr>
          <w:b/>
          <w:sz w:val="22"/>
        </w:rPr>
        <w:t xml:space="preserve"> y agua</w:t>
      </w:r>
      <w:r w:rsidR="001448E7" w:rsidRPr="00B3433A">
        <w:rPr>
          <w:sz w:val="22"/>
        </w:rPr>
        <w:t xml:space="preserve"> </w:t>
      </w:r>
      <w:r w:rsidR="00B80E36" w:rsidRPr="00B3433A">
        <w:rPr>
          <w:sz w:val="22"/>
        </w:rPr>
        <w:t>en los túbulos renales a través de tres efectos principales:</w:t>
      </w:r>
    </w:p>
    <w:p w:rsidR="00B80E36" w:rsidRPr="003A4467" w:rsidRDefault="00B80E36" w:rsidP="006409BC">
      <w:pPr>
        <w:pStyle w:val="Prrafodelista"/>
        <w:numPr>
          <w:ilvl w:val="0"/>
          <w:numId w:val="60"/>
        </w:numPr>
        <w:rPr>
          <w:sz w:val="22"/>
        </w:rPr>
      </w:pPr>
      <w:r w:rsidRPr="003A4467">
        <w:rPr>
          <w:sz w:val="22"/>
        </w:rPr>
        <w:t xml:space="preserve">La angiotensina II estimula la </w:t>
      </w:r>
      <w:r w:rsidRPr="003A4467">
        <w:rPr>
          <w:b/>
          <w:sz w:val="22"/>
        </w:rPr>
        <w:t>secreción de aldosterona</w:t>
      </w:r>
      <w:r w:rsidR="003A4467">
        <w:rPr>
          <w:sz w:val="22"/>
        </w:rPr>
        <w:t xml:space="preserve"> </w:t>
      </w:r>
      <w:r w:rsidRPr="003A4467">
        <w:rPr>
          <w:sz w:val="22"/>
        </w:rPr>
        <w:t>aumenta</w:t>
      </w:r>
      <w:r w:rsidR="003A4467">
        <w:rPr>
          <w:sz w:val="22"/>
        </w:rPr>
        <w:t>ndo</w:t>
      </w:r>
      <w:r w:rsidRPr="003A4467">
        <w:rPr>
          <w:sz w:val="22"/>
        </w:rPr>
        <w:t xml:space="preserve"> la </w:t>
      </w:r>
      <w:r w:rsidRPr="003A4467">
        <w:rPr>
          <w:b/>
          <w:sz w:val="22"/>
        </w:rPr>
        <w:t xml:space="preserve">reabsorción de </w:t>
      </w:r>
      <w:r w:rsidR="00D1415C" w:rsidRPr="003A4467">
        <w:rPr>
          <w:b/>
          <w:sz w:val="22"/>
        </w:rPr>
        <w:t>Na+</w:t>
      </w:r>
      <w:r w:rsidRPr="003A4467">
        <w:rPr>
          <w:sz w:val="22"/>
        </w:rPr>
        <w:t>.</w:t>
      </w:r>
    </w:p>
    <w:p w:rsidR="001448E7" w:rsidRPr="003A4467" w:rsidRDefault="00B80E36" w:rsidP="006409BC">
      <w:pPr>
        <w:pStyle w:val="Prrafodelista"/>
        <w:numPr>
          <w:ilvl w:val="0"/>
          <w:numId w:val="60"/>
        </w:numPr>
        <w:rPr>
          <w:sz w:val="22"/>
        </w:rPr>
      </w:pPr>
      <w:r w:rsidRPr="003A4467">
        <w:rPr>
          <w:sz w:val="22"/>
        </w:rPr>
        <w:t xml:space="preserve">La angiotensina II </w:t>
      </w:r>
      <w:r w:rsidRPr="003A4467">
        <w:rPr>
          <w:b/>
          <w:sz w:val="22"/>
        </w:rPr>
        <w:t>contrae las arteriolas eferentes</w:t>
      </w:r>
      <w:r w:rsidRPr="003A4467">
        <w:rPr>
          <w:sz w:val="22"/>
        </w:rPr>
        <w:t>, lo que</w:t>
      </w:r>
      <w:r w:rsidR="001448E7" w:rsidRPr="003A4467">
        <w:rPr>
          <w:sz w:val="22"/>
        </w:rPr>
        <w:t xml:space="preserve"> </w:t>
      </w:r>
      <w:r w:rsidRPr="003A4467">
        <w:rPr>
          <w:sz w:val="22"/>
        </w:rPr>
        <w:t xml:space="preserve">tiene dos efectos que </w:t>
      </w:r>
      <w:r w:rsidRPr="003A4467">
        <w:rPr>
          <w:b/>
          <w:sz w:val="22"/>
        </w:rPr>
        <w:t xml:space="preserve">aumentan el </w:t>
      </w:r>
      <w:r w:rsidR="00D1415C" w:rsidRPr="003A4467">
        <w:rPr>
          <w:b/>
          <w:sz w:val="22"/>
        </w:rPr>
        <w:t>Na+</w:t>
      </w:r>
      <w:r w:rsidRPr="003A4467">
        <w:rPr>
          <w:b/>
          <w:sz w:val="22"/>
        </w:rPr>
        <w:t xml:space="preserve"> y el agua</w:t>
      </w:r>
      <w:r w:rsidRPr="003A4467">
        <w:rPr>
          <w:sz w:val="22"/>
        </w:rPr>
        <w:t xml:space="preserve">. </w:t>
      </w:r>
    </w:p>
    <w:p w:rsidR="001448E7" w:rsidRPr="003A4467" w:rsidRDefault="003A4467" w:rsidP="006409BC">
      <w:pPr>
        <w:pStyle w:val="Prrafodelista"/>
        <w:numPr>
          <w:ilvl w:val="1"/>
          <w:numId w:val="60"/>
        </w:numPr>
        <w:rPr>
          <w:sz w:val="22"/>
        </w:rPr>
      </w:pPr>
      <w:r>
        <w:rPr>
          <w:sz w:val="22"/>
        </w:rPr>
        <w:t>L</w:t>
      </w:r>
      <w:r w:rsidR="00B80E36" w:rsidRPr="003A4467">
        <w:rPr>
          <w:sz w:val="22"/>
        </w:rPr>
        <w:t>a constricción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arteriolar </w:t>
      </w:r>
      <w:r w:rsidR="00B80E36" w:rsidRPr="003A4467">
        <w:rPr>
          <w:b/>
          <w:sz w:val="22"/>
        </w:rPr>
        <w:t>reduce la presión hidrostática capilar peritubular</w:t>
      </w:r>
      <w:r>
        <w:rPr>
          <w:sz w:val="22"/>
        </w:rPr>
        <w:t xml:space="preserve"> </w:t>
      </w:r>
      <w:r w:rsidR="00B80E36" w:rsidRPr="003A4467">
        <w:rPr>
          <w:sz w:val="22"/>
        </w:rPr>
        <w:t>aumenta</w:t>
      </w:r>
      <w:r>
        <w:rPr>
          <w:sz w:val="22"/>
        </w:rPr>
        <w:t>ndo</w:t>
      </w:r>
      <w:r w:rsidR="00B80E36" w:rsidRPr="003A4467">
        <w:rPr>
          <w:sz w:val="22"/>
        </w:rPr>
        <w:t xml:space="preserve"> la reabsorción tubular neta, en especial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en los </w:t>
      </w:r>
      <w:r w:rsidR="00B80E36" w:rsidRPr="003A4467">
        <w:rPr>
          <w:b/>
          <w:sz w:val="22"/>
        </w:rPr>
        <w:t>túbulos proximales</w:t>
      </w:r>
      <w:r w:rsidR="00B80E36" w:rsidRPr="003A4467">
        <w:rPr>
          <w:sz w:val="22"/>
        </w:rPr>
        <w:t xml:space="preserve">. </w:t>
      </w:r>
    </w:p>
    <w:p w:rsidR="00B80E36" w:rsidRPr="003A4467" w:rsidRDefault="003A4467" w:rsidP="006409BC">
      <w:pPr>
        <w:pStyle w:val="Prrafodelista"/>
        <w:numPr>
          <w:ilvl w:val="1"/>
          <w:numId w:val="60"/>
        </w:numPr>
        <w:rPr>
          <w:sz w:val="22"/>
        </w:rPr>
      </w:pPr>
      <w:r>
        <w:rPr>
          <w:sz w:val="22"/>
        </w:rPr>
        <w:t>L</w:t>
      </w:r>
      <w:r w:rsidR="00B80E36" w:rsidRPr="003A4467">
        <w:rPr>
          <w:sz w:val="22"/>
        </w:rPr>
        <w:t>a constricción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>arteriolar eferente</w:t>
      </w:r>
      <w:r>
        <w:rPr>
          <w:sz w:val="22"/>
        </w:rPr>
        <w:t xml:space="preserve"> </w:t>
      </w:r>
      <w:r w:rsidR="00B80E36" w:rsidRPr="003A4467">
        <w:rPr>
          <w:b/>
          <w:sz w:val="22"/>
        </w:rPr>
        <w:t>aumenta</w:t>
      </w:r>
      <w:r w:rsidR="001448E7" w:rsidRPr="003A4467">
        <w:rPr>
          <w:b/>
          <w:sz w:val="22"/>
        </w:rPr>
        <w:t xml:space="preserve"> </w:t>
      </w:r>
      <w:r w:rsidR="00B80E36" w:rsidRPr="003A4467">
        <w:rPr>
          <w:b/>
          <w:sz w:val="22"/>
        </w:rPr>
        <w:t>la fracción de filtración en el glomérulo</w:t>
      </w:r>
      <w:r w:rsidR="00B80E36" w:rsidRPr="003A4467">
        <w:rPr>
          <w:sz w:val="22"/>
        </w:rPr>
        <w:t xml:space="preserve"> y la concentración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de proteínas y </w:t>
      </w:r>
      <w:r w:rsidR="00B80E36" w:rsidRPr="003A4467">
        <w:rPr>
          <w:b/>
          <w:sz w:val="22"/>
        </w:rPr>
        <w:t>la presión coloidosmótica</w:t>
      </w:r>
      <w:r w:rsidR="00B80E36" w:rsidRPr="003A4467">
        <w:rPr>
          <w:sz w:val="22"/>
        </w:rPr>
        <w:t xml:space="preserve"> en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los capilares peritubulares; </w:t>
      </w:r>
    </w:p>
    <w:p w:rsidR="001448E7" w:rsidRPr="003A4467" w:rsidRDefault="00B80E36" w:rsidP="006409BC">
      <w:pPr>
        <w:pStyle w:val="Prrafodelista"/>
        <w:numPr>
          <w:ilvl w:val="0"/>
          <w:numId w:val="60"/>
        </w:numPr>
        <w:rPr>
          <w:sz w:val="22"/>
        </w:rPr>
      </w:pPr>
      <w:r w:rsidRPr="003A4467">
        <w:rPr>
          <w:sz w:val="22"/>
        </w:rPr>
        <w:t xml:space="preserve">La angiotensina II </w:t>
      </w:r>
      <w:r w:rsidRPr="003A4467">
        <w:rPr>
          <w:b/>
          <w:sz w:val="22"/>
        </w:rPr>
        <w:t>estimula directamente la reabsorción</w:t>
      </w:r>
      <w:r w:rsidR="001448E7" w:rsidRPr="003A4467">
        <w:rPr>
          <w:b/>
          <w:sz w:val="22"/>
        </w:rPr>
        <w:t xml:space="preserve"> </w:t>
      </w:r>
      <w:r w:rsidRPr="003A4467">
        <w:rPr>
          <w:b/>
          <w:sz w:val="22"/>
        </w:rPr>
        <w:t xml:space="preserve">de </w:t>
      </w:r>
      <w:r w:rsidR="00D1415C" w:rsidRPr="003A4467">
        <w:rPr>
          <w:b/>
          <w:sz w:val="22"/>
        </w:rPr>
        <w:t>Na+</w:t>
      </w:r>
      <w:r w:rsidRPr="003A4467">
        <w:rPr>
          <w:sz w:val="22"/>
        </w:rPr>
        <w:t xml:space="preserve"> en los túbulos proximales, asas de Henle, túbulos distales y túbulos colectores. </w:t>
      </w:r>
    </w:p>
    <w:p w:rsidR="001448E7" w:rsidRPr="003A4467" w:rsidRDefault="003A4467" w:rsidP="006409BC">
      <w:pPr>
        <w:pStyle w:val="Prrafodelista"/>
        <w:numPr>
          <w:ilvl w:val="0"/>
          <w:numId w:val="65"/>
        </w:numPr>
        <w:rPr>
          <w:sz w:val="22"/>
        </w:rPr>
      </w:pPr>
      <w:r>
        <w:rPr>
          <w:sz w:val="22"/>
        </w:rPr>
        <w:t>E</w:t>
      </w:r>
      <w:r w:rsidR="00B80E36" w:rsidRPr="003A4467">
        <w:rPr>
          <w:sz w:val="22"/>
        </w:rPr>
        <w:t xml:space="preserve">stimula la </w:t>
      </w:r>
      <w:r w:rsidR="00B80E36" w:rsidRPr="003A4467">
        <w:rPr>
          <w:b/>
          <w:sz w:val="22"/>
        </w:rPr>
        <w:t>bomba</w:t>
      </w:r>
      <w:r w:rsidR="001448E7" w:rsidRPr="003A4467">
        <w:rPr>
          <w:b/>
          <w:sz w:val="22"/>
        </w:rPr>
        <w:t xml:space="preserve"> </w:t>
      </w:r>
      <w:r w:rsidR="00B80E36" w:rsidRPr="003A4467">
        <w:rPr>
          <w:b/>
          <w:sz w:val="22"/>
        </w:rPr>
        <w:t xml:space="preserve">ATPasa </w:t>
      </w:r>
      <w:r w:rsidR="00D1415C" w:rsidRPr="003A4467">
        <w:rPr>
          <w:b/>
          <w:sz w:val="22"/>
        </w:rPr>
        <w:t>Na+</w:t>
      </w:r>
      <w:r w:rsidR="00B80E36" w:rsidRPr="003A4467">
        <w:rPr>
          <w:b/>
          <w:sz w:val="22"/>
        </w:rPr>
        <w:t>-</w:t>
      </w:r>
      <w:r w:rsidR="00D1415C" w:rsidRPr="003A4467">
        <w:rPr>
          <w:b/>
          <w:sz w:val="22"/>
        </w:rPr>
        <w:t>K+</w:t>
      </w:r>
      <w:r w:rsidR="00B80E36" w:rsidRPr="003A4467">
        <w:rPr>
          <w:sz w:val="22"/>
        </w:rPr>
        <w:t xml:space="preserve"> en la membrana basocelular de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la célula epitelial tubular. </w:t>
      </w:r>
    </w:p>
    <w:p w:rsidR="001448E7" w:rsidRPr="003A4467" w:rsidRDefault="003A4467" w:rsidP="006409BC">
      <w:pPr>
        <w:pStyle w:val="Prrafodelista"/>
        <w:numPr>
          <w:ilvl w:val="0"/>
          <w:numId w:val="65"/>
        </w:numPr>
        <w:rPr>
          <w:sz w:val="22"/>
        </w:rPr>
      </w:pPr>
      <w:r>
        <w:rPr>
          <w:sz w:val="22"/>
        </w:rPr>
        <w:t>Estimula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el </w:t>
      </w:r>
      <w:r w:rsidR="00B80E36" w:rsidRPr="003A4467">
        <w:rPr>
          <w:b/>
          <w:sz w:val="22"/>
        </w:rPr>
        <w:t xml:space="preserve">intercambio de </w:t>
      </w:r>
      <w:r w:rsidR="00D1415C" w:rsidRPr="003A4467">
        <w:rPr>
          <w:b/>
          <w:sz w:val="22"/>
        </w:rPr>
        <w:t>Na+</w:t>
      </w:r>
      <w:r w:rsidR="00B80E36" w:rsidRPr="003A4467">
        <w:rPr>
          <w:b/>
          <w:sz w:val="22"/>
        </w:rPr>
        <w:t xml:space="preserve"> por </w:t>
      </w:r>
      <w:r w:rsidR="008757CD" w:rsidRPr="003A4467">
        <w:rPr>
          <w:b/>
          <w:sz w:val="22"/>
        </w:rPr>
        <w:t>H+</w:t>
      </w:r>
      <w:r w:rsidR="00B80E36" w:rsidRPr="003A4467">
        <w:rPr>
          <w:sz w:val="22"/>
        </w:rPr>
        <w:t xml:space="preserve"> en la membrana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luminal, en especial en el </w:t>
      </w:r>
      <w:r w:rsidR="00B80E36" w:rsidRPr="003A4467">
        <w:rPr>
          <w:b/>
          <w:sz w:val="22"/>
        </w:rPr>
        <w:t>túbulo proximal</w:t>
      </w:r>
      <w:r w:rsidR="00B80E36" w:rsidRPr="003A4467">
        <w:rPr>
          <w:sz w:val="22"/>
        </w:rPr>
        <w:t xml:space="preserve"> </w:t>
      </w:r>
    </w:p>
    <w:p w:rsidR="00B80E36" w:rsidRPr="003A4467" w:rsidRDefault="003A4467" w:rsidP="006409BC">
      <w:pPr>
        <w:pStyle w:val="Prrafodelista"/>
        <w:numPr>
          <w:ilvl w:val="0"/>
          <w:numId w:val="65"/>
        </w:numPr>
        <w:rPr>
          <w:sz w:val="22"/>
        </w:rPr>
      </w:pPr>
      <w:r>
        <w:rPr>
          <w:sz w:val="22"/>
        </w:rPr>
        <w:t>Estimula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el </w:t>
      </w:r>
      <w:r w:rsidR="00B80E36" w:rsidRPr="003A4467">
        <w:rPr>
          <w:b/>
          <w:sz w:val="22"/>
        </w:rPr>
        <w:t>cotransporte de bicarbonato-</w:t>
      </w:r>
      <w:r w:rsidR="00D1415C" w:rsidRPr="003A4467">
        <w:rPr>
          <w:b/>
          <w:sz w:val="22"/>
        </w:rPr>
        <w:t>Na+</w:t>
      </w:r>
      <w:r w:rsidR="00B80E36" w:rsidRPr="003A4467">
        <w:rPr>
          <w:sz w:val="22"/>
        </w:rPr>
        <w:t xml:space="preserve"> en la membrana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>basolateral.</w:t>
      </w:r>
    </w:p>
    <w:p w:rsidR="00B80E36" w:rsidRPr="002B2E84" w:rsidRDefault="002B2E84" w:rsidP="002B2E84">
      <w:pPr>
        <w:pStyle w:val="Prrafodelista"/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3840" behindDoc="0" locked="0" layoutInCell="1" allowOverlap="1" wp14:anchorId="2FE51323" wp14:editId="021BFCB6">
            <wp:simplePos x="0" y="0"/>
            <wp:positionH relativeFrom="column">
              <wp:posOffset>4314825</wp:posOffset>
            </wp:positionH>
            <wp:positionV relativeFrom="paragraph">
              <wp:posOffset>34925</wp:posOffset>
            </wp:positionV>
            <wp:extent cx="3000375" cy="2819400"/>
            <wp:effectExtent l="0" t="0" r="0" b="0"/>
            <wp:wrapSquare wrapText="bothSides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0037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80E36" w:rsidRDefault="00B80E36" w:rsidP="00B80E36">
      <w:pPr>
        <w:pStyle w:val="Ttulo3"/>
      </w:pPr>
      <w:r w:rsidRPr="00B80E36">
        <w:t xml:space="preserve">La ADH aumenta la reabsorción de agua. </w:t>
      </w:r>
    </w:p>
    <w:p w:rsidR="001448E7" w:rsidRPr="003A4467" w:rsidRDefault="00B80E36" w:rsidP="006409BC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3A4467">
        <w:rPr>
          <w:sz w:val="22"/>
        </w:rPr>
        <w:t>La acción</w:t>
      </w:r>
      <w:r w:rsidR="001448E7" w:rsidRPr="003A4467">
        <w:rPr>
          <w:sz w:val="22"/>
        </w:rPr>
        <w:t xml:space="preserve"> </w:t>
      </w:r>
      <w:r w:rsidRPr="003A4467">
        <w:rPr>
          <w:sz w:val="22"/>
        </w:rPr>
        <w:t xml:space="preserve">renal más importante de la </w:t>
      </w:r>
      <w:r w:rsidRPr="00CC3477">
        <w:rPr>
          <w:b/>
          <w:sz w:val="22"/>
        </w:rPr>
        <w:t>ADH</w:t>
      </w:r>
      <w:r w:rsidRPr="003A4467">
        <w:rPr>
          <w:sz w:val="22"/>
        </w:rPr>
        <w:t xml:space="preserve"> es </w:t>
      </w:r>
      <w:r w:rsidRPr="00CC3477">
        <w:rPr>
          <w:b/>
          <w:sz w:val="22"/>
        </w:rPr>
        <w:t>aumentar la permeabilidad</w:t>
      </w:r>
      <w:r w:rsidR="001448E7" w:rsidRPr="003A4467">
        <w:rPr>
          <w:sz w:val="22"/>
        </w:rPr>
        <w:t xml:space="preserve"> </w:t>
      </w:r>
      <w:r w:rsidRPr="00CC3477">
        <w:rPr>
          <w:sz w:val="22"/>
          <w:u w:val="single"/>
        </w:rPr>
        <w:t>del epitelio del túbulo distal, el túbulo colector</w:t>
      </w:r>
      <w:r w:rsidR="001448E7" w:rsidRPr="00CC3477">
        <w:rPr>
          <w:sz w:val="22"/>
          <w:u w:val="single"/>
        </w:rPr>
        <w:t xml:space="preserve"> </w:t>
      </w:r>
      <w:r w:rsidRPr="00CC3477">
        <w:rPr>
          <w:sz w:val="22"/>
          <w:u w:val="single"/>
        </w:rPr>
        <w:t>y el conducto colector</w:t>
      </w:r>
      <w:r w:rsidRPr="003A4467">
        <w:rPr>
          <w:sz w:val="22"/>
        </w:rPr>
        <w:t xml:space="preserve">. </w:t>
      </w:r>
    </w:p>
    <w:p w:rsidR="001448E7" w:rsidRPr="003A4467" w:rsidRDefault="00B80E36" w:rsidP="006409BC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CC3477">
        <w:rPr>
          <w:b/>
          <w:sz w:val="22"/>
        </w:rPr>
        <w:t>Sin ADH</w:t>
      </w:r>
      <w:r w:rsidRPr="003A4467">
        <w:rPr>
          <w:sz w:val="22"/>
        </w:rPr>
        <w:t xml:space="preserve">, la </w:t>
      </w:r>
      <w:r w:rsidRPr="00CC3477">
        <w:rPr>
          <w:sz w:val="22"/>
          <w:u w:val="single"/>
        </w:rPr>
        <w:t>permeabilidad al agua</w:t>
      </w:r>
      <w:r w:rsidRPr="003A4467">
        <w:rPr>
          <w:sz w:val="22"/>
        </w:rPr>
        <w:t xml:space="preserve"> de los túbulos distales</w:t>
      </w:r>
      <w:r w:rsidR="001448E7" w:rsidRPr="003A4467">
        <w:rPr>
          <w:sz w:val="22"/>
        </w:rPr>
        <w:t xml:space="preserve"> </w:t>
      </w:r>
      <w:r w:rsidRPr="003A4467">
        <w:rPr>
          <w:sz w:val="22"/>
        </w:rPr>
        <w:t xml:space="preserve">y de los conductos colectores </w:t>
      </w:r>
      <w:r w:rsidRPr="00CC3477">
        <w:rPr>
          <w:sz w:val="22"/>
          <w:u w:val="single"/>
        </w:rPr>
        <w:t>es baja</w:t>
      </w:r>
      <w:r w:rsidRPr="003A4467">
        <w:rPr>
          <w:sz w:val="22"/>
        </w:rPr>
        <w:t xml:space="preserve">. </w:t>
      </w:r>
    </w:p>
    <w:p w:rsidR="00B80E36" w:rsidRPr="003A4467" w:rsidRDefault="00CC3477" w:rsidP="006409BC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CC3477">
        <w:rPr>
          <w:b/>
          <w:sz w:val="22"/>
        </w:rPr>
        <w:t>L</w:t>
      </w:r>
      <w:r w:rsidR="00B80E36" w:rsidRPr="00CC3477">
        <w:rPr>
          <w:b/>
          <w:sz w:val="22"/>
        </w:rPr>
        <w:t>as acciones de la ADH</w:t>
      </w:r>
      <w:r w:rsidR="00B80E36" w:rsidRPr="003A4467">
        <w:rPr>
          <w:sz w:val="22"/>
        </w:rPr>
        <w:t xml:space="preserve"> </w:t>
      </w:r>
      <w:r>
        <w:rPr>
          <w:sz w:val="22"/>
        </w:rPr>
        <w:t>concentran</w:t>
      </w:r>
      <w:r w:rsidR="00B80E36" w:rsidRPr="003A4467">
        <w:rPr>
          <w:sz w:val="22"/>
        </w:rPr>
        <w:t xml:space="preserve"> de la orina.</w:t>
      </w:r>
    </w:p>
    <w:p w:rsidR="001448E7" w:rsidRPr="00B80E36" w:rsidRDefault="001448E7" w:rsidP="003A4467">
      <w:pPr>
        <w:rPr>
          <w:sz w:val="22"/>
        </w:rPr>
      </w:pPr>
    </w:p>
    <w:p w:rsidR="001448E7" w:rsidRPr="003A4467" w:rsidRDefault="00B80E36" w:rsidP="006409BC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3A4467">
        <w:rPr>
          <w:sz w:val="22"/>
        </w:rPr>
        <w:t xml:space="preserve">La ADH se une a </w:t>
      </w:r>
      <w:r w:rsidRPr="00D71E2F">
        <w:rPr>
          <w:b/>
          <w:sz w:val="22"/>
        </w:rPr>
        <w:t>receptores V2</w:t>
      </w:r>
      <w:r w:rsidRPr="003A4467">
        <w:rPr>
          <w:sz w:val="22"/>
        </w:rPr>
        <w:t xml:space="preserve"> en la</w:t>
      </w:r>
      <w:r w:rsidR="001448E7" w:rsidRPr="003A4467">
        <w:rPr>
          <w:sz w:val="22"/>
        </w:rPr>
        <w:t xml:space="preserve"> </w:t>
      </w:r>
      <w:r w:rsidRPr="003A4467">
        <w:rPr>
          <w:sz w:val="22"/>
        </w:rPr>
        <w:t xml:space="preserve">última parte de los </w:t>
      </w:r>
      <w:r w:rsidRPr="00D71E2F">
        <w:rPr>
          <w:b/>
          <w:sz w:val="22"/>
          <w:u w:val="single"/>
        </w:rPr>
        <w:t>túbulos distales</w:t>
      </w:r>
      <w:r w:rsidRPr="00D71E2F">
        <w:rPr>
          <w:sz w:val="22"/>
          <w:u w:val="single"/>
        </w:rPr>
        <w:t>, túbulos colectores y conductos colectores</w:t>
      </w:r>
      <w:r w:rsidRPr="003A4467">
        <w:rPr>
          <w:sz w:val="22"/>
        </w:rPr>
        <w:t xml:space="preserve"> y aumenta la formación de </w:t>
      </w:r>
      <w:r w:rsidRPr="00D71E2F">
        <w:rPr>
          <w:b/>
          <w:sz w:val="22"/>
        </w:rPr>
        <w:t>AMP cíclico</w:t>
      </w:r>
      <w:r w:rsidR="001448E7" w:rsidRPr="003A4467">
        <w:rPr>
          <w:sz w:val="22"/>
        </w:rPr>
        <w:t xml:space="preserve"> </w:t>
      </w:r>
      <w:r w:rsidRPr="003A4467">
        <w:rPr>
          <w:sz w:val="22"/>
        </w:rPr>
        <w:t xml:space="preserve">y activa las </w:t>
      </w:r>
      <w:r w:rsidRPr="00D71E2F">
        <w:rPr>
          <w:b/>
          <w:sz w:val="22"/>
        </w:rPr>
        <w:t>cinasas</w:t>
      </w:r>
      <w:r w:rsidRPr="003A4467">
        <w:rPr>
          <w:sz w:val="22"/>
        </w:rPr>
        <w:t xml:space="preserve">. </w:t>
      </w:r>
    </w:p>
    <w:p w:rsidR="001448E7" w:rsidRPr="003A4467" w:rsidRDefault="00B80E36" w:rsidP="006409BC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3A4467">
        <w:rPr>
          <w:sz w:val="22"/>
        </w:rPr>
        <w:t xml:space="preserve">Esto estimula </w:t>
      </w:r>
      <w:r w:rsidR="00003137">
        <w:rPr>
          <w:sz w:val="22"/>
        </w:rPr>
        <w:t xml:space="preserve">la </w:t>
      </w:r>
      <w:r w:rsidRPr="003A4467">
        <w:rPr>
          <w:sz w:val="22"/>
        </w:rPr>
        <w:t>proteína intracelular</w:t>
      </w:r>
      <w:r w:rsidR="00003137">
        <w:rPr>
          <w:sz w:val="22"/>
        </w:rPr>
        <w:t xml:space="preserve"> </w:t>
      </w:r>
      <w:r w:rsidRPr="00003137">
        <w:rPr>
          <w:b/>
          <w:sz w:val="22"/>
        </w:rPr>
        <w:t>acuaporina-2 (AQP-2)</w:t>
      </w:r>
      <w:r w:rsidRPr="003A4467">
        <w:rPr>
          <w:sz w:val="22"/>
        </w:rPr>
        <w:t>, hacia el lado luminal de las membranas celulares.</w:t>
      </w:r>
      <w:r w:rsidR="001448E7" w:rsidRPr="003A4467">
        <w:rPr>
          <w:sz w:val="22"/>
        </w:rPr>
        <w:t xml:space="preserve"> </w:t>
      </w:r>
    </w:p>
    <w:p w:rsidR="001448E7" w:rsidRPr="003A4467" w:rsidRDefault="00B80E36" w:rsidP="006409BC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003137">
        <w:rPr>
          <w:b/>
          <w:sz w:val="22"/>
        </w:rPr>
        <w:lastRenderedPageBreak/>
        <w:t>Las AQP-2</w:t>
      </w:r>
      <w:r w:rsidRPr="003A4467">
        <w:rPr>
          <w:sz w:val="22"/>
        </w:rPr>
        <w:t xml:space="preserve"> </w:t>
      </w:r>
      <w:r w:rsidR="00003137">
        <w:rPr>
          <w:sz w:val="22"/>
        </w:rPr>
        <w:t>forman</w:t>
      </w:r>
      <w:r w:rsidRPr="003A4467">
        <w:rPr>
          <w:sz w:val="22"/>
        </w:rPr>
        <w:t xml:space="preserve"> </w:t>
      </w:r>
      <w:r w:rsidRPr="00003137">
        <w:rPr>
          <w:b/>
          <w:sz w:val="22"/>
        </w:rPr>
        <w:t>canales de</w:t>
      </w:r>
      <w:r w:rsidR="001448E7" w:rsidRPr="00003137">
        <w:rPr>
          <w:b/>
          <w:sz w:val="22"/>
        </w:rPr>
        <w:t xml:space="preserve"> </w:t>
      </w:r>
      <w:r w:rsidRPr="00003137">
        <w:rPr>
          <w:b/>
          <w:sz w:val="22"/>
        </w:rPr>
        <w:t>agua</w:t>
      </w:r>
      <w:r w:rsidRPr="003A4467">
        <w:rPr>
          <w:sz w:val="22"/>
        </w:rPr>
        <w:t xml:space="preserve">, que permiten una </w:t>
      </w:r>
      <w:r w:rsidRPr="00003137">
        <w:rPr>
          <w:b/>
          <w:sz w:val="22"/>
        </w:rPr>
        <w:t>rápida difusión del agua</w:t>
      </w:r>
      <w:r w:rsidRPr="003A4467">
        <w:rPr>
          <w:sz w:val="22"/>
        </w:rPr>
        <w:t xml:space="preserve"> a través de las</w:t>
      </w:r>
      <w:r w:rsidR="001448E7" w:rsidRPr="003A4467">
        <w:rPr>
          <w:sz w:val="22"/>
        </w:rPr>
        <w:t xml:space="preserve"> </w:t>
      </w:r>
      <w:r w:rsidRPr="003A4467">
        <w:rPr>
          <w:sz w:val="22"/>
        </w:rPr>
        <w:t xml:space="preserve">células. </w:t>
      </w:r>
    </w:p>
    <w:p w:rsidR="001448E7" w:rsidRPr="003A4467" w:rsidRDefault="00003137" w:rsidP="006409BC">
      <w:pPr>
        <w:pStyle w:val="Prrafodelista"/>
        <w:numPr>
          <w:ilvl w:val="0"/>
          <w:numId w:val="61"/>
        </w:numPr>
        <w:ind w:left="360"/>
        <w:rPr>
          <w:sz w:val="22"/>
        </w:rPr>
      </w:pPr>
      <w:r w:rsidRPr="00003137">
        <w:rPr>
          <w:b/>
          <w:sz w:val="22"/>
        </w:rPr>
        <w:t xml:space="preserve">Las </w:t>
      </w:r>
      <w:r w:rsidR="00B80E36" w:rsidRPr="00003137">
        <w:rPr>
          <w:b/>
          <w:sz w:val="22"/>
        </w:rPr>
        <w:t>AQP-3 y AQP-4</w:t>
      </w:r>
      <w:r w:rsidR="00B80E36" w:rsidRPr="003A4467">
        <w:rPr>
          <w:sz w:val="22"/>
        </w:rPr>
        <w:t>, en el lado basolateral</w:t>
      </w:r>
      <w:r w:rsidR="001448E7" w:rsidRPr="003A4467">
        <w:rPr>
          <w:sz w:val="22"/>
        </w:rPr>
        <w:t xml:space="preserve"> </w:t>
      </w:r>
      <w:r w:rsidR="00B80E36" w:rsidRPr="003A4467">
        <w:rPr>
          <w:sz w:val="22"/>
        </w:rPr>
        <w:t xml:space="preserve">de la membrana celular que proporcionan una </w:t>
      </w:r>
      <w:r w:rsidR="00B80E36" w:rsidRPr="00003137">
        <w:rPr>
          <w:b/>
          <w:sz w:val="22"/>
        </w:rPr>
        <w:t>vía de</w:t>
      </w:r>
      <w:r w:rsidR="001448E7" w:rsidRPr="00003137">
        <w:rPr>
          <w:b/>
          <w:sz w:val="22"/>
        </w:rPr>
        <w:t xml:space="preserve"> </w:t>
      </w:r>
      <w:r w:rsidR="00B80E36" w:rsidRPr="00003137">
        <w:rPr>
          <w:b/>
          <w:sz w:val="22"/>
        </w:rPr>
        <w:t>salida rápida al agua</w:t>
      </w:r>
      <w:r w:rsidR="00B80E36" w:rsidRPr="003A4467">
        <w:rPr>
          <w:sz w:val="22"/>
        </w:rPr>
        <w:t xml:space="preserve">, aunque se cree que estas </w:t>
      </w:r>
      <w:r w:rsidR="00B80E36" w:rsidRPr="00003137">
        <w:rPr>
          <w:b/>
          <w:sz w:val="22"/>
          <w:u w:val="single"/>
        </w:rPr>
        <w:t>no están reguladas</w:t>
      </w:r>
      <w:r w:rsidR="001448E7" w:rsidRPr="00003137">
        <w:rPr>
          <w:b/>
          <w:sz w:val="22"/>
          <w:u w:val="single"/>
        </w:rPr>
        <w:t xml:space="preserve"> </w:t>
      </w:r>
      <w:r w:rsidR="00B80E36" w:rsidRPr="00003137">
        <w:rPr>
          <w:b/>
          <w:sz w:val="22"/>
          <w:u w:val="single"/>
        </w:rPr>
        <w:t>por la ADH</w:t>
      </w:r>
      <w:r w:rsidR="00B80E36" w:rsidRPr="003A4467">
        <w:rPr>
          <w:sz w:val="22"/>
        </w:rPr>
        <w:t xml:space="preserve">. </w:t>
      </w:r>
    </w:p>
    <w:p w:rsidR="001448E7" w:rsidRPr="00B80E36" w:rsidRDefault="001448E7" w:rsidP="003A4467">
      <w:pPr>
        <w:rPr>
          <w:sz w:val="22"/>
        </w:rPr>
      </w:pPr>
    </w:p>
    <w:p w:rsidR="001448E7" w:rsidRDefault="00B80E36" w:rsidP="001448E7">
      <w:pPr>
        <w:pStyle w:val="Ttulo3"/>
      </w:pPr>
      <w:r w:rsidRPr="00B80E36">
        <w:t>El péptido natriurético auricular reduce la reabsorción</w:t>
      </w:r>
      <w:r w:rsidR="001448E7">
        <w:t xml:space="preserve"> </w:t>
      </w:r>
      <w:r w:rsidRPr="00B80E36">
        <w:t xml:space="preserve">de </w:t>
      </w:r>
      <w:r w:rsidR="00D1415C">
        <w:t>Na+</w:t>
      </w:r>
      <w:r w:rsidRPr="00B80E36">
        <w:t xml:space="preserve"> y agua. </w:t>
      </w:r>
    </w:p>
    <w:p w:rsidR="001448E7" w:rsidRPr="00003137" w:rsidRDefault="00B80E36" w:rsidP="006409BC">
      <w:pPr>
        <w:pStyle w:val="Prrafodelista"/>
        <w:numPr>
          <w:ilvl w:val="0"/>
          <w:numId w:val="62"/>
        </w:numPr>
        <w:ind w:left="360"/>
        <w:rPr>
          <w:sz w:val="22"/>
        </w:rPr>
      </w:pPr>
      <w:r w:rsidRPr="003A4467">
        <w:rPr>
          <w:sz w:val="22"/>
        </w:rPr>
        <w:t xml:space="preserve">Células de las </w:t>
      </w:r>
      <w:r w:rsidRPr="00003137">
        <w:rPr>
          <w:b/>
          <w:sz w:val="22"/>
        </w:rPr>
        <w:t>aurículas</w:t>
      </w:r>
      <w:r w:rsidR="001448E7" w:rsidRPr="00003137">
        <w:rPr>
          <w:b/>
          <w:sz w:val="22"/>
        </w:rPr>
        <w:t xml:space="preserve"> </w:t>
      </w:r>
      <w:r w:rsidRPr="00003137">
        <w:rPr>
          <w:b/>
          <w:sz w:val="22"/>
        </w:rPr>
        <w:t>cardíacas</w:t>
      </w:r>
      <w:r w:rsidR="00003137">
        <w:rPr>
          <w:sz w:val="22"/>
        </w:rPr>
        <w:t xml:space="preserve"> </w:t>
      </w:r>
      <w:r w:rsidRPr="003A4467">
        <w:rPr>
          <w:sz w:val="22"/>
        </w:rPr>
        <w:t xml:space="preserve">secretan </w:t>
      </w:r>
      <w:r w:rsidRPr="00003137">
        <w:rPr>
          <w:b/>
          <w:sz w:val="22"/>
        </w:rPr>
        <w:t>péptido natriurético</w:t>
      </w:r>
      <w:r w:rsidR="001448E7" w:rsidRPr="00003137">
        <w:rPr>
          <w:b/>
          <w:sz w:val="22"/>
        </w:rPr>
        <w:t xml:space="preserve"> </w:t>
      </w:r>
      <w:r w:rsidRPr="00003137">
        <w:rPr>
          <w:b/>
          <w:sz w:val="22"/>
        </w:rPr>
        <w:t>auricular (ANP)</w:t>
      </w:r>
      <w:r w:rsidR="00003137">
        <w:rPr>
          <w:sz w:val="22"/>
        </w:rPr>
        <w:t xml:space="preserve"> </w:t>
      </w:r>
      <w:r w:rsidRPr="00003137">
        <w:rPr>
          <w:sz w:val="22"/>
        </w:rPr>
        <w:t xml:space="preserve">concentraciones elevadas </w:t>
      </w:r>
      <w:r w:rsidRPr="00003137">
        <w:rPr>
          <w:b/>
          <w:sz w:val="22"/>
        </w:rPr>
        <w:t xml:space="preserve">inhiben directamente la reabsorción del </w:t>
      </w:r>
      <w:r w:rsidR="00D1415C" w:rsidRPr="00003137">
        <w:rPr>
          <w:b/>
          <w:sz w:val="22"/>
        </w:rPr>
        <w:t>Na+</w:t>
      </w:r>
      <w:r w:rsidRPr="00003137">
        <w:rPr>
          <w:b/>
          <w:sz w:val="22"/>
        </w:rPr>
        <w:t xml:space="preserve"> y</w:t>
      </w:r>
      <w:r w:rsidR="001448E7" w:rsidRPr="00003137">
        <w:rPr>
          <w:b/>
          <w:sz w:val="22"/>
        </w:rPr>
        <w:t xml:space="preserve"> </w:t>
      </w:r>
      <w:r w:rsidRPr="00003137">
        <w:rPr>
          <w:b/>
          <w:sz w:val="22"/>
        </w:rPr>
        <w:t>del agua</w:t>
      </w:r>
      <w:r w:rsidRPr="00003137">
        <w:rPr>
          <w:sz w:val="22"/>
        </w:rPr>
        <w:t xml:space="preserve"> en los </w:t>
      </w:r>
      <w:r w:rsidRPr="00003137">
        <w:rPr>
          <w:sz w:val="22"/>
          <w:u w:val="single"/>
        </w:rPr>
        <w:t>conductos</w:t>
      </w:r>
      <w:r w:rsidR="001448E7" w:rsidRPr="00003137">
        <w:rPr>
          <w:sz w:val="22"/>
          <w:u w:val="single"/>
        </w:rPr>
        <w:t xml:space="preserve"> </w:t>
      </w:r>
      <w:r w:rsidRPr="00003137">
        <w:rPr>
          <w:sz w:val="22"/>
          <w:u w:val="single"/>
        </w:rPr>
        <w:t>colectores</w:t>
      </w:r>
      <w:r w:rsidRPr="00003137">
        <w:rPr>
          <w:sz w:val="22"/>
        </w:rPr>
        <w:t xml:space="preserve">. </w:t>
      </w:r>
    </w:p>
    <w:p w:rsidR="00336F97" w:rsidRPr="003A4467" w:rsidRDefault="00B80E36" w:rsidP="006409BC">
      <w:pPr>
        <w:pStyle w:val="Prrafodelista"/>
        <w:numPr>
          <w:ilvl w:val="0"/>
          <w:numId w:val="62"/>
        </w:numPr>
        <w:ind w:left="360"/>
        <w:rPr>
          <w:sz w:val="22"/>
        </w:rPr>
      </w:pPr>
      <w:r w:rsidRPr="00003137">
        <w:rPr>
          <w:b/>
          <w:sz w:val="22"/>
        </w:rPr>
        <w:t>El ANP inhibe</w:t>
      </w:r>
      <w:r w:rsidRPr="003A4467">
        <w:rPr>
          <w:sz w:val="22"/>
        </w:rPr>
        <w:t xml:space="preserve"> también la </w:t>
      </w:r>
      <w:r w:rsidRPr="00003137">
        <w:rPr>
          <w:b/>
          <w:sz w:val="22"/>
        </w:rPr>
        <w:t>secreción de renina</w:t>
      </w:r>
      <w:r w:rsidRPr="003A4467">
        <w:rPr>
          <w:sz w:val="22"/>
        </w:rPr>
        <w:t xml:space="preserve"> y</w:t>
      </w:r>
      <w:r w:rsidR="00003137">
        <w:rPr>
          <w:sz w:val="22"/>
        </w:rPr>
        <w:t xml:space="preserve"> </w:t>
      </w:r>
      <w:r w:rsidRPr="003A4467">
        <w:rPr>
          <w:sz w:val="22"/>
        </w:rPr>
        <w:t xml:space="preserve">la formación de </w:t>
      </w:r>
      <w:r w:rsidRPr="00003137">
        <w:rPr>
          <w:b/>
          <w:sz w:val="22"/>
        </w:rPr>
        <w:t>angiotensina II</w:t>
      </w:r>
      <w:r w:rsidRPr="003A4467">
        <w:rPr>
          <w:sz w:val="22"/>
        </w:rPr>
        <w:t xml:space="preserve">, lo que </w:t>
      </w:r>
      <w:r w:rsidRPr="00003137">
        <w:rPr>
          <w:sz w:val="22"/>
          <w:u w:val="single"/>
        </w:rPr>
        <w:t>reduce la reabsorción tubular renal</w:t>
      </w:r>
      <w:r w:rsidRPr="003A4467">
        <w:rPr>
          <w:sz w:val="22"/>
        </w:rPr>
        <w:t xml:space="preserve">. </w:t>
      </w:r>
    </w:p>
    <w:p w:rsidR="00336F97" w:rsidRPr="003A4467" w:rsidRDefault="00B80E36" w:rsidP="006409BC">
      <w:pPr>
        <w:pStyle w:val="Prrafodelista"/>
        <w:numPr>
          <w:ilvl w:val="0"/>
          <w:numId w:val="62"/>
        </w:numPr>
        <w:ind w:left="360"/>
        <w:rPr>
          <w:sz w:val="22"/>
        </w:rPr>
      </w:pPr>
      <w:r w:rsidRPr="00003137">
        <w:rPr>
          <w:b/>
          <w:sz w:val="22"/>
        </w:rPr>
        <w:t>Los niveles de ANP</w:t>
      </w:r>
      <w:r w:rsidRPr="003A4467">
        <w:rPr>
          <w:sz w:val="22"/>
        </w:rPr>
        <w:t xml:space="preserve"> están altamente elevados en </w:t>
      </w:r>
      <w:r w:rsidRPr="00003137">
        <w:rPr>
          <w:b/>
          <w:sz w:val="22"/>
        </w:rPr>
        <w:t>insuficiencia</w:t>
      </w:r>
      <w:r w:rsidR="00336F97" w:rsidRPr="00003137">
        <w:rPr>
          <w:b/>
          <w:sz w:val="22"/>
        </w:rPr>
        <w:t xml:space="preserve"> </w:t>
      </w:r>
      <w:r w:rsidRPr="00003137">
        <w:rPr>
          <w:b/>
          <w:sz w:val="22"/>
        </w:rPr>
        <w:t>cardíaca congestiva</w:t>
      </w:r>
      <w:r w:rsidRPr="003A4467">
        <w:rPr>
          <w:sz w:val="22"/>
        </w:rPr>
        <w:t xml:space="preserve"> cuando las aurículas cardíacas se</w:t>
      </w:r>
      <w:r w:rsidR="00336F97" w:rsidRPr="003A4467">
        <w:rPr>
          <w:sz w:val="22"/>
        </w:rPr>
        <w:t xml:space="preserve"> </w:t>
      </w:r>
      <w:r w:rsidRPr="003A4467">
        <w:rPr>
          <w:sz w:val="22"/>
        </w:rPr>
        <w:t xml:space="preserve">extienden debido a un deterioro en el bombeo de los ventrículos. </w:t>
      </w:r>
    </w:p>
    <w:p w:rsidR="00336F97" w:rsidRPr="00B80E36" w:rsidRDefault="00336F97" w:rsidP="00B80E36">
      <w:pPr>
        <w:rPr>
          <w:sz w:val="22"/>
        </w:rPr>
      </w:pPr>
    </w:p>
    <w:p w:rsidR="00336F97" w:rsidRDefault="00B80E36" w:rsidP="00336F97">
      <w:pPr>
        <w:pStyle w:val="Ttulo3"/>
      </w:pPr>
      <w:r w:rsidRPr="00B80E36">
        <w:t>La hormona paratiroidea aumenta la reabsorción</w:t>
      </w:r>
      <w:r w:rsidR="00336F97">
        <w:t xml:space="preserve"> </w:t>
      </w:r>
      <w:r w:rsidRPr="00B80E36">
        <w:t xml:space="preserve">de </w:t>
      </w:r>
      <w:r w:rsidR="00D1415C">
        <w:t>Ca++</w:t>
      </w:r>
      <w:r w:rsidRPr="00B80E36">
        <w:t xml:space="preserve">. </w:t>
      </w:r>
    </w:p>
    <w:p w:rsidR="00336F97" w:rsidRPr="003A4467" w:rsidRDefault="00B80E36" w:rsidP="006409BC">
      <w:pPr>
        <w:pStyle w:val="Prrafodelista"/>
        <w:numPr>
          <w:ilvl w:val="0"/>
          <w:numId w:val="63"/>
        </w:numPr>
        <w:rPr>
          <w:sz w:val="22"/>
        </w:rPr>
      </w:pPr>
      <w:r w:rsidRPr="00003137">
        <w:rPr>
          <w:b/>
          <w:sz w:val="22"/>
        </w:rPr>
        <w:t>La hormona paratiroidea</w:t>
      </w:r>
      <w:r w:rsidRPr="003A4467">
        <w:rPr>
          <w:sz w:val="22"/>
        </w:rPr>
        <w:t xml:space="preserve"> es </w:t>
      </w:r>
      <w:r w:rsidR="00003137" w:rsidRPr="00003137">
        <w:rPr>
          <w:sz w:val="22"/>
          <w:u w:val="single"/>
        </w:rPr>
        <w:t>reguladora</w:t>
      </w:r>
      <w:r w:rsidRPr="00003137">
        <w:rPr>
          <w:sz w:val="22"/>
          <w:u w:val="single"/>
        </w:rPr>
        <w:t xml:space="preserve"> del </w:t>
      </w:r>
      <w:r w:rsidR="00D1415C" w:rsidRPr="00003137">
        <w:rPr>
          <w:sz w:val="22"/>
          <w:u w:val="single"/>
        </w:rPr>
        <w:t>Ca++</w:t>
      </w:r>
      <w:r w:rsidRPr="003A4467">
        <w:rPr>
          <w:sz w:val="22"/>
        </w:rPr>
        <w:t xml:space="preserve"> </w:t>
      </w:r>
      <w:r w:rsidR="00003137">
        <w:rPr>
          <w:sz w:val="22"/>
        </w:rPr>
        <w:t>importante</w:t>
      </w:r>
      <w:r w:rsidRPr="003A4467">
        <w:rPr>
          <w:sz w:val="22"/>
        </w:rPr>
        <w:t xml:space="preserve">. </w:t>
      </w:r>
    </w:p>
    <w:p w:rsidR="00336F97" w:rsidRPr="003A4467" w:rsidRDefault="00B80E36" w:rsidP="006409BC">
      <w:pPr>
        <w:pStyle w:val="Prrafodelista"/>
        <w:numPr>
          <w:ilvl w:val="0"/>
          <w:numId w:val="63"/>
        </w:numPr>
        <w:rPr>
          <w:sz w:val="22"/>
        </w:rPr>
      </w:pPr>
      <w:r w:rsidRPr="003A4467">
        <w:rPr>
          <w:sz w:val="22"/>
        </w:rPr>
        <w:t>Su</w:t>
      </w:r>
      <w:r w:rsidR="00336F97" w:rsidRPr="003A4467">
        <w:rPr>
          <w:sz w:val="22"/>
        </w:rPr>
        <w:t xml:space="preserve"> </w:t>
      </w:r>
      <w:r w:rsidRPr="003A4467">
        <w:rPr>
          <w:sz w:val="22"/>
        </w:rPr>
        <w:t xml:space="preserve">principal </w:t>
      </w:r>
      <w:r w:rsidRPr="00003137">
        <w:rPr>
          <w:sz w:val="22"/>
          <w:u w:val="single"/>
        </w:rPr>
        <w:t>acción en los riñones</w:t>
      </w:r>
      <w:r w:rsidRPr="003A4467">
        <w:rPr>
          <w:sz w:val="22"/>
        </w:rPr>
        <w:t xml:space="preserve"> es </w:t>
      </w:r>
      <w:r w:rsidRPr="00003137">
        <w:rPr>
          <w:b/>
          <w:sz w:val="22"/>
        </w:rPr>
        <w:t>aumentar la reabsorción</w:t>
      </w:r>
      <w:r w:rsidR="00336F97" w:rsidRPr="00003137">
        <w:rPr>
          <w:b/>
          <w:sz w:val="22"/>
        </w:rPr>
        <w:t xml:space="preserve"> </w:t>
      </w:r>
      <w:r w:rsidRPr="00003137">
        <w:rPr>
          <w:b/>
          <w:sz w:val="22"/>
        </w:rPr>
        <w:t xml:space="preserve">tubular de </w:t>
      </w:r>
      <w:r w:rsidR="00D1415C" w:rsidRPr="00003137">
        <w:rPr>
          <w:b/>
          <w:sz w:val="22"/>
        </w:rPr>
        <w:t>Ca++</w:t>
      </w:r>
      <w:r w:rsidRPr="003A4467">
        <w:rPr>
          <w:sz w:val="22"/>
        </w:rPr>
        <w:t xml:space="preserve"> en los </w:t>
      </w:r>
      <w:r w:rsidRPr="00FA2D42">
        <w:rPr>
          <w:sz w:val="22"/>
          <w:u w:val="single"/>
        </w:rPr>
        <w:t>túbulos distales</w:t>
      </w:r>
      <w:r w:rsidRPr="003A4467">
        <w:rPr>
          <w:sz w:val="22"/>
        </w:rPr>
        <w:t xml:space="preserve"> y </w:t>
      </w:r>
      <w:r w:rsidRPr="00FA2D42">
        <w:rPr>
          <w:sz w:val="22"/>
          <w:u w:val="single"/>
        </w:rPr>
        <w:t>asas de Henle</w:t>
      </w:r>
      <w:r w:rsidRPr="003A4467">
        <w:rPr>
          <w:sz w:val="22"/>
        </w:rPr>
        <w:t xml:space="preserve">. </w:t>
      </w:r>
    </w:p>
    <w:p w:rsidR="00B80E36" w:rsidRPr="003A4467" w:rsidRDefault="00B80E36" w:rsidP="006409BC">
      <w:pPr>
        <w:pStyle w:val="Prrafodelista"/>
        <w:numPr>
          <w:ilvl w:val="0"/>
          <w:numId w:val="63"/>
        </w:numPr>
        <w:rPr>
          <w:sz w:val="22"/>
        </w:rPr>
      </w:pPr>
      <w:r w:rsidRPr="003A4467">
        <w:rPr>
          <w:sz w:val="22"/>
        </w:rPr>
        <w:t xml:space="preserve">La hormona paratiroidea </w:t>
      </w:r>
      <w:r w:rsidR="00FA2D42" w:rsidRPr="00FA2D42">
        <w:rPr>
          <w:b/>
          <w:sz w:val="22"/>
        </w:rPr>
        <w:t>inhibe</w:t>
      </w:r>
      <w:r w:rsidRPr="00FA2D42">
        <w:rPr>
          <w:b/>
          <w:sz w:val="22"/>
        </w:rPr>
        <w:t xml:space="preserve"> de la reabsorción</w:t>
      </w:r>
      <w:r w:rsidR="00336F97" w:rsidRPr="00FA2D42">
        <w:rPr>
          <w:b/>
          <w:sz w:val="22"/>
        </w:rPr>
        <w:t xml:space="preserve"> </w:t>
      </w:r>
      <w:r w:rsidRPr="00FA2D42">
        <w:rPr>
          <w:b/>
          <w:sz w:val="22"/>
        </w:rPr>
        <w:t>de fosfato</w:t>
      </w:r>
      <w:r w:rsidRPr="003A4467">
        <w:rPr>
          <w:sz w:val="22"/>
        </w:rPr>
        <w:t xml:space="preserve"> por el </w:t>
      </w:r>
      <w:r w:rsidRPr="00FA2D42">
        <w:rPr>
          <w:sz w:val="22"/>
          <w:u w:val="single"/>
        </w:rPr>
        <w:t>túbulo proximal</w:t>
      </w:r>
      <w:r w:rsidRPr="003A4467">
        <w:rPr>
          <w:sz w:val="22"/>
        </w:rPr>
        <w:t xml:space="preserve"> y la </w:t>
      </w:r>
      <w:r w:rsidRPr="00FA2D42">
        <w:rPr>
          <w:b/>
          <w:sz w:val="22"/>
        </w:rPr>
        <w:t>estimulación</w:t>
      </w:r>
      <w:r w:rsidR="00336F97" w:rsidRPr="00FA2D42">
        <w:rPr>
          <w:b/>
          <w:sz w:val="22"/>
        </w:rPr>
        <w:t xml:space="preserve"> </w:t>
      </w:r>
      <w:r w:rsidRPr="00FA2D42">
        <w:rPr>
          <w:b/>
          <w:sz w:val="22"/>
        </w:rPr>
        <w:t>de la reabsorción de magnesio</w:t>
      </w:r>
      <w:r w:rsidRPr="003A4467">
        <w:rPr>
          <w:sz w:val="22"/>
        </w:rPr>
        <w:t xml:space="preserve"> por el </w:t>
      </w:r>
      <w:r w:rsidRPr="00FA2D42">
        <w:rPr>
          <w:sz w:val="22"/>
          <w:u w:val="single"/>
        </w:rPr>
        <w:t>asa de Henle</w:t>
      </w:r>
      <w:r w:rsidRPr="003A4467">
        <w:rPr>
          <w:sz w:val="22"/>
        </w:rPr>
        <w:t>.</w:t>
      </w:r>
    </w:p>
    <w:p w:rsidR="00336F97" w:rsidRDefault="00336F97" w:rsidP="00B80E36">
      <w:pPr>
        <w:rPr>
          <w:sz w:val="22"/>
        </w:rPr>
      </w:pPr>
    </w:p>
    <w:p w:rsidR="00B80E36" w:rsidRPr="00B80E36" w:rsidRDefault="00B80E36" w:rsidP="00336F97">
      <w:pPr>
        <w:pStyle w:val="Ttulo2"/>
      </w:pPr>
      <w:r w:rsidRPr="00B80E36">
        <w:t>La activación del sistema nervioso simpático</w:t>
      </w:r>
      <w:r w:rsidR="00336F97">
        <w:t xml:space="preserve"> </w:t>
      </w:r>
      <w:r w:rsidRPr="00B80E36">
        <w:t xml:space="preserve">aumenta la reabsorción de </w:t>
      </w:r>
      <w:r w:rsidR="00D1415C">
        <w:t>Na+</w:t>
      </w:r>
    </w:p>
    <w:p w:rsidR="00E92A19" w:rsidRDefault="00B80E36" w:rsidP="006409BC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E92A19">
        <w:rPr>
          <w:b/>
          <w:sz w:val="22"/>
        </w:rPr>
        <w:t xml:space="preserve">La activación del </w:t>
      </w:r>
      <w:r w:rsidR="00E92A19" w:rsidRPr="00E92A19">
        <w:rPr>
          <w:b/>
          <w:sz w:val="22"/>
        </w:rPr>
        <w:t>SNS</w:t>
      </w:r>
      <w:r w:rsidR="00E92A19">
        <w:rPr>
          <w:sz w:val="22"/>
        </w:rPr>
        <w:t xml:space="preserve"> </w:t>
      </w:r>
      <w:r w:rsidRPr="003A4467">
        <w:rPr>
          <w:sz w:val="22"/>
        </w:rPr>
        <w:t xml:space="preserve">puede </w:t>
      </w:r>
      <w:r w:rsidRPr="00E92A19">
        <w:rPr>
          <w:b/>
          <w:sz w:val="22"/>
        </w:rPr>
        <w:t xml:space="preserve">reducir la excreción de agua y de </w:t>
      </w:r>
      <w:r w:rsidR="00D1415C" w:rsidRPr="00E92A19">
        <w:rPr>
          <w:b/>
          <w:sz w:val="22"/>
        </w:rPr>
        <w:t>Na+</w:t>
      </w:r>
      <w:r w:rsidRPr="003A4467">
        <w:rPr>
          <w:sz w:val="22"/>
        </w:rPr>
        <w:t xml:space="preserve"> al contraer las</w:t>
      </w:r>
      <w:r w:rsidR="00336F97" w:rsidRPr="003A4467">
        <w:rPr>
          <w:sz w:val="22"/>
        </w:rPr>
        <w:t xml:space="preserve"> </w:t>
      </w:r>
      <w:r w:rsidRPr="003A4467">
        <w:rPr>
          <w:sz w:val="22"/>
        </w:rPr>
        <w:t xml:space="preserve">arteriolas renales, lo que </w:t>
      </w:r>
      <w:r w:rsidRPr="00E92A19">
        <w:rPr>
          <w:b/>
          <w:sz w:val="22"/>
        </w:rPr>
        <w:t>reduce el FG</w:t>
      </w:r>
      <w:r w:rsidRPr="003A4467">
        <w:rPr>
          <w:sz w:val="22"/>
        </w:rPr>
        <w:t xml:space="preserve">. </w:t>
      </w:r>
    </w:p>
    <w:p w:rsidR="00B80E36" w:rsidRPr="003A4467" w:rsidRDefault="00E92A19" w:rsidP="006409BC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E92A19">
        <w:rPr>
          <w:b/>
          <w:sz w:val="22"/>
        </w:rPr>
        <w:t>N</w:t>
      </w:r>
      <w:r w:rsidR="00B80E36" w:rsidRPr="00E92A19">
        <w:rPr>
          <w:b/>
          <w:sz w:val="22"/>
        </w:rPr>
        <w:t>iveles bajos</w:t>
      </w:r>
      <w:r w:rsidR="00336F97" w:rsidRPr="00E92A19">
        <w:rPr>
          <w:b/>
          <w:sz w:val="22"/>
        </w:rPr>
        <w:t xml:space="preserve"> </w:t>
      </w:r>
      <w:r w:rsidR="00B80E36" w:rsidRPr="00E92A19">
        <w:rPr>
          <w:b/>
          <w:sz w:val="22"/>
        </w:rPr>
        <w:t>de activación simpática reducen</w:t>
      </w:r>
      <w:r>
        <w:rPr>
          <w:sz w:val="22"/>
        </w:rPr>
        <w:t xml:space="preserve"> </w:t>
      </w:r>
      <w:r w:rsidR="00B80E36" w:rsidRPr="003A4467">
        <w:rPr>
          <w:sz w:val="22"/>
        </w:rPr>
        <w:t xml:space="preserve">la </w:t>
      </w:r>
      <w:r w:rsidR="00B80E36" w:rsidRPr="00E92A19">
        <w:rPr>
          <w:sz w:val="22"/>
          <w:u w:val="single"/>
        </w:rPr>
        <w:t>excreción</w:t>
      </w:r>
      <w:r w:rsidR="00336F97" w:rsidRPr="00E92A19">
        <w:rPr>
          <w:sz w:val="22"/>
          <w:u w:val="single"/>
        </w:rPr>
        <w:t xml:space="preserve"> </w:t>
      </w:r>
      <w:r w:rsidR="00B80E36" w:rsidRPr="00E92A19">
        <w:rPr>
          <w:sz w:val="22"/>
          <w:u w:val="single"/>
        </w:rPr>
        <w:t xml:space="preserve">de </w:t>
      </w:r>
      <w:r w:rsidR="00D1415C" w:rsidRPr="00E92A19">
        <w:rPr>
          <w:sz w:val="22"/>
          <w:u w:val="single"/>
        </w:rPr>
        <w:t>Na+</w:t>
      </w:r>
      <w:r w:rsidR="00B80E36" w:rsidRPr="00E92A19">
        <w:rPr>
          <w:sz w:val="22"/>
          <w:u w:val="single"/>
        </w:rPr>
        <w:t xml:space="preserve"> y agua</w:t>
      </w:r>
      <w:r w:rsidR="00B80E36" w:rsidRPr="003A4467">
        <w:rPr>
          <w:sz w:val="22"/>
        </w:rPr>
        <w:t xml:space="preserve"> mediante un </w:t>
      </w:r>
      <w:r w:rsidR="00B80E36" w:rsidRPr="00E92A19">
        <w:rPr>
          <w:b/>
          <w:sz w:val="22"/>
        </w:rPr>
        <w:t>aumento de la reabsorción de</w:t>
      </w:r>
      <w:r w:rsidR="00336F97" w:rsidRPr="00E92A19">
        <w:rPr>
          <w:b/>
          <w:sz w:val="22"/>
        </w:rPr>
        <w:t xml:space="preserve"> </w:t>
      </w:r>
      <w:r w:rsidR="00D1415C" w:rsidRPr="00E92A19">
        <w:rPr>
          <w:b/>
          <w:sz w:val="22"/>
        </w:rPr>
        <w:t>Na+</w:t>
      </w:r>
      <w:r w:rsidR="00B80E36" w:rsidRPr="003A4467">
        <w:rPr>
          <w:sz w:val="22"/>
        </w:rPr>
        <w:t xml:space="preserve"> en el </w:t>
      </w:r>
      <w:r w:rsidR="00B80E36" w:rsidRPr="00E92A19">
        <w:rPr>
          <w:sz w:val="22"/>
          <w:u w:val="single"/>
        </w:rPr>
        <w:t>túbulo pr</w:t>
      </w:r>
      <w:r w:rsidR="00336F97" w:rsidRPr="00E92A19">
        <w:rPr>
          <w:sz w:val="22"/>
          <w:u w:val="single"/>
        </w:rPr>
        <w:t>o</w:t>
      </w:r>
      <w:r w:rsidR="00B80E36" w:rsidRPr="00E92A19">
        <w:rPr>
          <w:sz w:val="22"/>
          <w:u w:val="single"/>
        </w:rPr>
        <w:t>xima</w:t>
      </w:r>
      <w:r w:rsidR="00336F97" w:rsidRPr="00E92A19">
        <w:rPr>
          <w:sz w:val="22"/>
          <w:u w:val="single"/>
        </w:rPr>
        <w:t>l</w:t>
      </w:r>
      <w:r w:rsidR="00B80E36" w:rsidRPr="003A4467">
        <w:rPr>
          <w:sz w:val="22"/>
        </w:rPr>
        <w:t xml:space="preserve"> la rama ascendente gruesa del</w:t>
      </w:r>
      <w:r w:rsidR="00336F97" w:rsidRPr="003A4467">
        <w:rPr>
          <w:sz w:val="22"/>
        </w:rPr>
        <w:t xml:space="preserve"> </w:t>
      </w:r>
      <w:r w:rsidR="00B80E36" w:rsidRPr="003A4467">
        <w:rPr>
          <w:sz w:val="22"/>
        </w:rPr>
        <w:t>asa de Henle y en partes más distales del túbulo renal.</w:t>
      </w:r>
    </w:p>
    <w:p w:rsidR="00B80E36" w:rsidRPr="003A4467" w:rsidRDefault="00B80E36" w:rsidP="006409BC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3A4467">
        <w:rPr>
          <w:sz w:val="22"/>
        </w:rPr>
        <w:t xml:space="preserve">Esto sucede por </w:t>
      </w:r>
      <w:r w:rsidRPr="00E92A19">
        <w:rPr>
          <w:b/>
          <w:sz w:val="22"/>
        </w:rPr>
        <w:t xml:space="preserve">activación de receptores </w:t>
      </w:r>
      <w:r w:rsidR="00E92A19">
        <w:rPr>
          <w:rFonts w:cs="Arial"/>
          <w:b/>
          <w:sz w:val="22"/>
        </w:rPr>
        <w:t>α</w:t>
      </w:r>
      <w:r w:rsidRPr="00E92A19">
        <w:rPr>
          <w:b/>
          <w:sz w:val="22"/>
        </w:rPr>
        <w:t>-adrenérgicos</w:t>
      </w:r>
      <w:r w:rsidRPr="003A4467">
        <w:rPr>
          <w:sz w:val="22"/>
        </w:rPr>
        <w:t xml:space="preserve"> en</w:t>
      </w:r>
      <w:r w:rsidR="00336F97" w:rsidRPr="003A4467">
        <w:rPr>
          <w:sz w:val="22"/>
        </w:rPr>
        <w:t xml:space="preserve"> </w:t>
      </w:r>
      <w:r w:rsidRPr="003A4467">
        <w:rPr>
          <w:sz w:val="22"/>
        </w:rPr>
        <w:t>las células epiteliales tubulares renales.</w:t>
      </w:r>
    </w:p>
    <w:p w:rsidR="001E0F93" w:rsidRPr="003A4467" w:rsidRDefault="00B80E36" w:rsidP="006409BC">
      <w:pPr>
        <w:pStyle w:val="Prrafodelista"/>
        <w:numPr>
          <w:ilvl w:val="0"/>
          <w:numId w:val="64"/>
        </w:numPr>
        <w:ind w:left="360"/>
        <w:rPr>
          <w:sz w:val="22"/>
        </w:rPr>
      </w:pPr>
      <w:r w:rsidRPr="00E92A19">
        <w:rPr>
          <w:sz w:val="22"/>
          <w:u w:val="single"/>
        </w:rPr>
        <w:t xml:space="preserve">La estimulación del </w:t>
      </w:r>
      <w:r w:rsidR="00E92A19" w:rsidRPr="00E92A19">
        <w:rPr>
          <w:sz w:val="22"/>
          <w:u w:val="single"/>
        </w:rPr>
        <w:t>SNS</w:t>
      </w:r>
      <w:r w:rsidR="00E92A19">
        <w:rPr>
          <w:sz w:val="22"/>
        </w:rPr>
        <w:t xml:space="preserve"> </w:t>
      </w:r>
      <w:r w:rsidRPr="003A4467">
        <w:rPr>
          <w:sz w:val="22"/>
        </w:rPr>
        <w:t>aumenta</w:t>
      </w:r>
      <w:r w:rsidR="00336F97" w:rsidRPr="003A4467">
        <w:rPr>
          <w:sz w:val="22"/>
        </w:rPr>
        <w:t xml:space="preserve"> </w:t>
      </w:r>
      <w:r w:rsidRPr="003A4467">
        <w:rPr>
          <w:sz w:val="22"/>
        </w:rPr>
        <w:t xml:space="preserve">la </w:t>
      </w:r>
      <w:r w:rsidRPr="00E92A19">
        <w:rPr>
          <w:b/>
          <w:sz w:val="22"/>
        </w:rPr>
        <w:t>liberación de renina</w:t>
      </w:r>
      <w:r w:rsidRPr="003A4467">
        <w:rPr>
          <w:sz w:val="22"/>
        </w:rPr>
        <w:t xml:space="preserve"> y </w:t>
      </w:r>
      <w:r w:rsidRPr="00E92A19">
        <w:rPr>
          <w:b/>
          <w:sz w:val="22"/>
        </w:rPr>
        <w:t>formación de angiotensina II</w:t>
      </w:r>
      <w:r w:rsidR="00E92A19">
        <w:rPr>
          <w:sz w:val="22"/>
        </w:rPr>
        <w:t xml:space="preserve"> aumentando</w:t>
      </w:r>
      <w:r w:rsidRPr="003A4467">
        <w:rPr>
          <w:sz w:val="22"/>
        </w:rPr>
        <w:t xml:space="preserve"> de la </w:t>
      </w:r>
      <w:r w:rsidRPr="00E92A19">
        <w:rPr>
          <w:sz w:val="22"/>
          <w:u w:val="single"/>
        </w:rPr>
        <w:t>reabsorción</w:t>
      </w:r>
      <w:r w:rsidR="00336F97" w:rsidRPr="00E92A19">
        <w:rPr>
          <w:sz w:val="22"/>
          <w:u w:val="single"/>
        </w:rPr>
        <w:t xml:space="preserve"> </w:t>
      </w:r>
      <w:r w:rsidRPr="00E92A19">
        <w:rPr>
          <w:sz w:val="22"/>
          <w:u w:val="single"/>
        </w:rPr>
        <w:t>tubular</w:t>
      </w:r>
      <w:r w:rsidRPr="003A4467">
        <w:rPr>
          <w:sz w:val="22"/>
        </w:rPr>
        <w:t xml:space="preserve"> y </w:t>
      </w:r>
      <w:r w:rsidRPr="00E92A19">
        <w:rPr>
          <w:sz w:val="22"/>
          <w:u w:val="single"/>
        </w:rPr>
        <w:t xml:space="preserve">reducción de la excreción renal de </w:t>
      </w:r>
      <w:r w:rsidR="00D1415C" w:rsidRPr="00E92A19">
        <w:rPr>
          <w:sz w:val="22"/>
          <w:u w:val="single"/>
        </w:rPr>
        <w:t>Na+</w:t>
      </w:r>
      <w:r w:rsidRPr="003A4467">
        <w:rPr>
          <w:sz w:val="22"/>
        </w:rPr>
        <w:t>.</w:t>
      </w:r>
    </w:p>
    <w:p w:rsidR="001E0F93" w:rsidRDefault="001E0F93" w:rsidP="001E0F93">
      <w:pPr>
        <w:rPr>
          <w:sz w:val="22"/>
        </w:rPr>
      </w:pPr>
    </w:p>
    <w:p w:rsidR="00B80E36" w:rsidRPr="00B80E36" w:rsidRDefault="00B80E36" w:rsidP="00336F97">
      <w:pPr>
        <w:pStyle w:val="Ttulo2"/>
      </w:pPr>
      <w:r w:rsidRPr="00B80E36">
        <w:t>Uso de los métodos de aclaramiento</w:t>
      </w:r>
      <w:r w:rsidR="00336F97">
        <w:t xml:space="preserve"> </w:t>
      </w:r>
      <w:r w:rsidRPr="00B80E36">
        <w:t>para cuantificar la función renal</w:t>
      </w:r>
    </w:p>
    <w:p w:rsidR="00B80E36" w:rsidRDefault="00512CBA" w:rsidP="006409BC">
      <w:pPr>
        <w:pStyle w:val="Prrafodelista"/>
        <w:numPr>
          <w:ilvl w:val="0"/>
          <w:numId w:val="66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4864" behindDoc="0" locked="0" layoutInCell="1" allowOverlap="1" wp14:anchorId="06BA812D" wp14:editId="3BFA5186">
            <wp:simplePos x="0" y="0"/>
            <wp:positionH relativeFrom="column">
              <wp:posOffset>2000250</wp:posOffset>
            </wp:positionH>
            <wp:positionV relativeFrom="paragraph">
              <wp:posOffset>33655</wp:posOffset>
            </wp:positionV>
            <wp:extent cx="5219700" cy="2886075"/>
            <wp:effectExtent l="0" t="0" r="0" b="0"/>
            <wp:wrapSquare wrapText="bothSides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1970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2A19">
        <w:rPr>
          <w:b/>
          <w:sz w:val="22"/>
        </w:rPr>
        <w:t>E</w:t>
      </w:r>
      <w:r w:rsidR="00B80E36" w:rsidRPr="00E92A19">
        <w:rPr>
          <w:b/>
          <w:sz w:val="22"/>
        </w:rPr>
        <w:t>l aclaramiento renal</w:t>
      </w:r>
      <w:r w:rsidR="00B80E36" w:rsidRPr="00E92A19">
        <w:rPr>
          <w:sz w:val="22"/>
        </w:rPr>
        <w:t xml:space="preserve"> de una sustancia es el</w:t>
      </w:r>
      <w:r w:rsidR="00336F97" w:rsidRPr="00E92A19">
        <w:rPr>
          <w:sz w:val="22"/>
        </w:rPr>
        <w:t xml:space="preserve"> </w:t>
      </w:r>
      <w:r w:rsidR="00B80E36" w:rsidRPr="00E92A19">
        <w:rPr>
          <w:sz w:val="22"/>
          <w:u w:val="single"/>
        </w:rPr>
        <w:t>volumen de plasma que queda desprovisto de</w:t>
      </w:r>
      <w:r w:rsidR="00336F97" w:rsidRPr="00E92A19">
        <w:rPr>
          <w:sz w:val="22"/>
          <w:u w:val="single"/>
        </w:rPr>
        <w:t xml:space="preserve"> </w:t>
      </w:r>
      <w:r w:rsidR="00B80E36" w:rsidRPr="00E92A19">
        <w:rPr>
          <w:sz w:val="22"/>
          <w:u w:val="single"/>
        </w:rPr>
        <w:t>la sustancia por unidad de tiempo</w:t>
      </w:r>
      <w:r w:rsidR="00B80E36" w:rsidRPr="00E92A19">
        <w:rPr>
          <w:sz w:val="22"/>
        </w:rPr>
        <w:t>.</w:t>
      </w:r>
    </w:p>
    <w:p w:rsidR="00C25002" w:rsidRPr="00E92A19" w:rsidRDefault="00C25002" w:rsidP="00C25002">
      <w:pPr>
        <w:pStyle w:val="Prrafodelista"/>
        <w:ind w:left="360"/>
        <w:rPr>
          <w:sz w:val="22"/>
        </w:rPr>
      </w:pPr>
    </w:p>
    <w:p w:rsidR="00B80E36" w:rsidRPr="00E92A19" w:rsidRDefault="00E92A19" w:rsidP="006409BC">
      <w:pPr>
        <w:pStyle w:val="Prrafodelista"/>
        <w:numPr>
          <w:ilvl w:val="0"/>
          <w:numId w:val="66"/>
        </w:numPr>
        <w:ind w:left="360"/>
        <w:rPr>
          <w:sz w:val="22"/>
        </w:rPr>
      </w:pPr>
      <w:r w:rsidRPr="00E92A19">
        <w:rPr>
          <w:b/>
          <w:sz w:val="22"/>
        </w:rPr>
        <w:t>E</w:t>
      </w:r>
      <w:r w:rsidR="00B80E36" w:rsidRPr="00E92A19">
        <w:rPr>
          <w:b/>
          <w:sz w:val="22"/>
        </w:rPr>
        <w:t>l aclaramiento renal</w:t>
      </w:r>
      <w:r w:rsidR="00B80E36" w:rsidRPr="00E92A19">
        <w:rPr>
          <w:sz w:val="22"/>
        </w:rPr>
        <w:t xml:space="preserve"> es una forma de </w:t>
      </w:r>
      <w:r w:rsidR="00B80E36" w:rsidRPr="00E92A19">
        <w:rPr>
          <w:b/>
          <w:sz w:val="22"/>
        </w:rPr>
        <w:t>cuantificar</w:t>
      </w:r>
      <w:r w:rsidR="00336F97" w:rsidRPr="00E92A19">
        <w:rPr>
          <w:b/>
          <w:sz w:val="22"/>
        </w:rPr>
        <w:t xml:space="preserve"> </w:t>
      </w:r>
      <w:r w:rsidR="00B80E36" w:rsidRPr="00E92A19">
        <w:rPr>
          <w:b/>
          <w:sz w:val="22"/>
        </w:rPr>
        <w:t>la función excretora de los riñones</w:t>
      </w:r>
      <w:r w:rsidR="00B80E36" w:rsidRPr="00E92A19">
        <w:rPr>
          <w:sz w:val="22"/>
        </w:rPr>
        <w:t xml:space="preserve">, puede usarse para cuantificar el </w:t>
      </w:r>
      <w:r w:rsidR="00B80E36" w:rsidRPr="00E92A19">
        <w:rPr>
          <w:b/>
          <w:sz w:val="22"/>
        </w:rPr>
        <w:t>flujo de sangre</w:t>
      </w:r>
      <w:r w:rsidR="00B80E36" w:rsidRPr="00E92A19">
        <w:rPr>
          <w:sz w:val="22"/>
        </w:rPr>
        <w:t xml:space="preserve"> </w:t>
      </w:r>
      <w:r w:rsidRPr="00E92A19">
        <w:rPr>
          <w:b/>
          <w:sz w:val="22"/>
        </w:rPr>
        <w:t>renal</w:t>
      </w:r>
      <w:r w:rsidR="00B80E36" w:rsidRPr="00E92A19">
        <w:rPr>
          <w:sz w:val="22"/>
        </w:rPr>
        <w:t xml:space="preserve">, así como las </w:t>
      </w:r>
      <w:r w:rsidR="00B80E36" w:rsidRPr="00E92A19">
        <w:rPr>
          <w:sz w:val="22"/>
          <w:u w:val="single"/>
        </w:rPr>
        <w:t>funciones básicas de los</w:t>
      </w:r>
      <w:r w:rsidR="00336F97" w:rsidRPr="00E92A19">
        <w:rPr>
          <w:sz w:val="22"/>
          <w:u w:val="single"/>
        </w:rPr>
        <w:t xml:space="preserve"> </w:t>
      </w:r>
      <w:r w:rsidR="00B80E36" w:rsidRPr="00E92A19">
        <w:rPr>
          <w:sz w:val="22"/>
          <w:u w:val="single"/>
        </w:rPr>
        <w:t>riñones</w:t>
      </w:r>
      <w:r w:rsidR="00B80E36" w:rsidRPr="00E92A19">
        <w:rPr>
          <w:sz w:val="22"/>
        </w:rPr>
        <w:t xml:space="preserve">: </w:t>
      </w:r>
      <w:r w:rsidRPr="00E92A19">
        <w:rPr>
          <w:b/>
          <w:sz w:val="22"/>
        </w:rPr>
        <w:t>FG</w:t>
      </w:r>
      <w:r w:rsidR="00B80E36" w:rsidRPr="00E92A19">
        <w:rPr>
          <w:b/>
          <w:sz w:val="22"/>
        </w:rPr>
        <w:t>, la reabsorción tubular y la</w:t>
      </w:r>
      <w:r w:rsidR="00336F97" w:rsidRPr="00E92A19">
        <w:rPr>
          <w:b/>
          <w:sz w:val="22"/>
        </w:rPr>
        <w:t xml:space="preserve"> </w:t>
      </w:r>
      <w:r w:rsidR="00B80E36" w:rsidRPr="00E92A19">
        <w:rPr>
          <w:b/>
          <w:sz w:val="22"/>
        </w:rPr>
        <w:t>secreción tubular</w:t>
      </w:r>
      <w:r w:rsidR="00B80E36" w:rsidRPr="00E92A19">
        <w:rPr>
          <w:sz w:val="22"/>
        </w:rPr>
        <w:t>.</w:t>
      </w:r>
    </w:p>
    <w:p w:rsidR="00E92A19" w:rsidRDefault="00E92A19" w:rsidP="00E92A19">
      <w:pPr>
        <w:pStyle w:val="Prrafodelista"/>
        <w:ind w:left="360"/>
        <w:rPr>
          <w:sz w:val="22"/>
        </w:rPr>
      </w:pPr>
    </w:p>
    <w:p w:rsidR="001E0F93" w:rsidRDefault="001E0F93" w:rsidP="001E0F93">
      <w:pPr>
        <w:rPr>
          <w:sz w:val="22"/>
        </w:rPr>
      </w:pPr>
    </w:p>
    <w:p w:rsidR="00E92A19" w:rsidRDefault="00E92A19" w:rsidP="001E0F93">
      <w:pPr>
        <w:rPr>
          <w:sz w:val="22"/>
        </w:rPr>
      </w:pPr>
    </w:p>
    <w:p w:rsidR="00512CBA" w:rsidRDefault="00512CBA" w:rsidP="00B80E36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85888" behindDoc="0" locked="0" layoutInCell="1" allowOverlap="1" wp14:anchorId="0D1658AA" wp14:editId="2D5437E4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1838325" cy="523875"/>
            <wp:effectExtent l="0" t="0" r="9525" b="9525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38325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80E36" w:rsidRPr="00512CBA">
        <w:rPr>
          <w:b/>
          <w:sz w:val="22"/>
        </w:rPr>
        <w:t>C</w:t>
      </w:r>
      <w:r>
        <w:rPr>
          <w:b/>
          <w:sz w:val="22"/>
        </w:rPr>
        <w:t>s</w:t>
      </w:r>
      <w:r>
        <w:rPr>
          <w:sz w:val="22"/>
        </w:rPr>
        <w:t>:</w:t>
      </w:r>
      <w:r w:rsidR="00B80E36" w:rsidRPr="00B80E36">
        <w:rPr>
          <w:sz w:val="22"/>
        </w:rPr>
        <w:t xml:space="preserve"> </w:t>
      </w:r>
      <w:r>
        <w:rPr>
          <w:sz w:val="22"/>
        </w:rPr>
        <w:t>A</w:t>
      </w:r>
      <w:r w:rsidR="00B80E36" w:rsidRPr="00B80E36">
        <w:rPr>
          <w:sz w:val="22"/>
        </w:rPr>
        <w:t xml:space="preserve">claramiento de una sustancias </w:t>
      </w:r>
    </w:p>
    <w:p w:rsidR="00512CBA" w:rsidRDefault="00512CBA" w:rsidP="00B80E36">
      <w:pPr>
        <w:rPr>
          <w:sz w:val="22"/>
        </w:rPr>
      </w:pPr>
      <w:proofErr w:type="spellStart"/>
      <w:r w:rsidRPr="00512CBA">
        <w:rPr>
          <w:b/>
          <w:sz w:val="22"/>
        </w:rPr>
        <w:t>P</w:t>
      </w:r>
      <w:r>
        <w:rPr>
          <w:b/>
          <w:sz w:val="22"/>
        </w:rPr>
        <w:t>s</w:t>
      </w:r>
      <w:proofErr w:type="spellEnd"/>
      <w:r>
        <w:rPr>
          <w:b/>
          <w:sz w:val="22"/>
        </w:rPr>
        <w:t>:</w:t>
      </w:r>
      <w:r w:rsidR="00B80E36" w:rsidRPr="00B80E36">
        <w:rPr>
          <w:sz w:val="22"/>
        </w:rPr>
        <w:t xml:space="preserve"> </w:t>
      </w:r>
      <w:r>
        <w:rPr>
          <w:sz w:val="22"/>
        </w:rPr>
        <w:t>C</w:t>
      </w:r>
      <w:r w:rsidR="00B80E36" w:rsidRPr="00B80E36">
        <w:rPr>
          <w:sz w:val="22"/>
        </w:rPr>
        <w:t>oncentración plasmática de la sustancia</w:t>
      </w:r>
    </w:p>
    <w:p w:rsidR="00512CBA" w:rsidRDefault="00B80E36" w:rsidP="00B80E36">
      <w:pPr>
        <w:rPr>
          <w:sz w:val="22"/>
        </w:rPr>
      </w:pPr>
      <w:proofErr w:type="spellStart"/>
      <w:r w:rsidRPr="00512CBA">
        <w:rPr>
          <w:b/>
          <w:sz w:val="22"/>
        </w:rPr>
        <w:t>Us</w:t>
      </w:r>
      <w:proofErr w:type="spellEnd"/>
      <w:r w:rsidR="00512CBA">
        <w:rPr>
          <w:b/>
          <w:sz w:val="22"/>
        </w:rPr>
        <w:t>:</w:t>
      </w:r>
      <w:r w:rsidRPr="00B80E36">
        <w:rPr>
          <w:sz w:val="22"/>
        </w:rPr>
        <w:t xml:space="preserve"> </w:t>
      </w:r>
      <w:r w:rsidR="00512CBA">
        <w:rPr>
          <w:sz w:val="22"/>
        </w:rPr>
        <w:t>C</w:t>
      </w:r>
      <w:r w:rsidRPr="00B80E36">
        <w:rPr>
          <w:sz w:val="22"/>
        </w:rPr>
        <w:t>oncentración urinaria</w:t>
      </w:r>
      <w:r w:rsidR="00512CBA">
        <w:rPr>
          <w:sz w:val="22"/>
        </w:rPr>
        <w:t xml:space="preserve"> </w:t>
      </w:r>
      <w:r w:rsidRPr="00B80E36">
        <w:rPr>
          <w:sz w:val="22"/>
        </w:rPr>
        <w:t xml:space="preserve">de esa sustancia </w:t>
      </w:r>
    </w:p>
    <w:p w:rsidR="00512CBA" w:rsidRDefault="00512CBA" w:rsidP="00B80E36">
      <w:pPr>
        <w:rPr>
          <w:sz w:val="22"/>
        </w:rPr>
      </w:pPr>
      <w:r w:rsidRPr="00512CBA">
        <w:rPr>
          <w:b/>
          <w:sz w:val="22"/>
        </w:rPr>
        <w:t>V</w:t>
      </w:r>
      <w:r>
        <w:rPr>
          <w:b/>
          <w:sz w:val="22"/>
        </w:rPr>
        <w:t>:</w:t>
      </w:r>
      <w:r w:rsidR="00B80E36" w:rsidRPr="00B80E36">
        <w:rPr>
          <w:sz w:val="22"/>
        </w:rPr>
        <w:t xml:space="preserve"> </w:t>
      </w:r>
      <w:r>
        <w:rPr>
          <w:sz w:val="22"/>
        </w:rPr>
        <w:t>F</w:t>
      </w:r>
      <w:r w:rsidR="00B80E36" w:rsidRPr="00B80E36">
        <w:rPr>
          <w:sz w:val="22"/>
        </w:rPr>
        <w:t xml:space="preserve">lujo de orina. </w:t>
      </w:r>
    </w:p>
    <w:p w:rsidR="00512CBA" w:rsidRDefault="00512CBA" w:rsidP="00B80E36">
      <w:pPr>
        <w:rPr>
          <w:sz w:val="22"/>
        </w:rPr>
      </w:pPr>
    </w:p>
    <w:p w:rsidR="00B80E36" w:rsidRDefault="00B80E36" w:rsidP="00B80E36">
      <w:pPr>
        <w:rPr>
          <w:sz w:val="22"/>
        </w:rPr>
      </w:pPr>
      <w:r w:rsidRPr="00B80E36">
        <w:rPr>
          <w:sz w:val="22"/>
        </w:rPr>
        <w:t>Reordenando esta</w:t>
      </w:r>
      <w:r w:rsidR="00512CBA">
        <w:rPr>
          <w:sz w:val="22"/>
        </w:rPr>
        <w:t xml:space="preserve"> </w:t>
      </w:r>
      <w:r w:rsidRPr="00B80E36">
        <w:rPr>
          <w:sz w:val="22"/>
        </w:rPr>
        <w:t>ecuación, el aclaramiento puede expresarse en forma de</w:t>
      </w:r>
    </w:p>
    <w:p w:rsidR="00B80E36" w:rsidRDefault="00512CBA" w:rsidP="00B80E36">
      <w:pPr>
        <w:rPr>
          <w:sz w:val="22"/>
        </w:rPr>
      </w:pPr>
      <w:r w:rsidRPr="00512CBA">
        <w:rPr>
          <w:b/>
          <w:noProof/>
          <w:lang w:val="es-GT" w:eastAsia="es-GT"/>
        </w:rPr>
        <w:drawing>
          <wp:anchor distT="0" distB="0" distL="114300" distR="114300" simplePos="0" relativeHeight="251686912" behindDoc="0" locked="0" layoutInCell="1" allowOverlap="1" wp14:anchorId="12F10045" wp14:editId="42A413C2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1400175" cy="438150"/>
            <wp:effectExtent l="0" t="0" r="9525" b="0"/>
            <wp:wrapSquare wrapText="bothSides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001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12CBA" w:rsidRPr="00B80E36" w:rsidRDefault="00512CBA" w:rsidP="00512CBA">
      <w:pPr>
        <w:rPr>
          <w:sz w:val="22"/>
        </w:rPr>
      </w:pPr>
      <w:r w:rsidRPr="00512CBA">
        <w:rPr>
          <w:b/>
          <w:sz w:val="22"/>
        </w:rPr>
        <w:t>Cs</w:t>
      </w:r>
      <w:r>
        <w:rPr>
          <w:sz w:val="22"/>
        </w:rPr>
        <w:t>: A</w:t>
      </w:r>
      <w:r w:rsidR="00B80E36" w:rsidRPr="00B80E36">
        <w:rPr>
          <w:sz w:val="22"/>
        </w:rPr>
        <w:t xml:space="preserve">claramiento renal de una sustancia </w:t>
      </w:r>
    </w:p>
    <w:p w:rsidR="00B80E36" w:rsidRPr="00B80E36" w:rsidRDefault="00512CBA" w:rsidP="00B80E36">
      <w:pPr>
        <w:rPr>
          <w:sz w:val="22"/>
        </w:rPr>
      </w:pPr>
      <w:proofErr w:type="spellStart"/>
      <w:r w:rsidRPr="00512CBA">
        <w:rPr>
          <w:b/>
          <w:sz w:val="22"/>
        </w:rPr>
        <w:t>Us</w:t>
      </w:r>
      <w:proofErr w:type="spellEnd"/>
      <w:r w:rsidRPr="00512CBA">
        <w:rPr>
          <w:b/>
          <w:sz w:val="22"/>
        </w:rPr>
        <w:t xml:space="preserve"> x V</w:t>
      </w:r>
      <w:r>
        <w:rPr>
          <w:b/>
          <w:sz w:val="22"/>
        </w:rPr>
        <w:t>:</w:t>
      </w:r>
      <w:r w:rsidRPr="00B80E36">
        <w:rPr>
          <w:sz w:val="22"/>
        </w:rPr>
        <w:t xml:space="preserve"> </w:t>
      </w:r>
      <w:r>
        <w:rPr>
          <w:sz w:val="22"/>
        </w:rPr>
        <w:t>E</w:t>
      </w:r>
      <w:r w:rsidR="00B80E36" w:rsidRPr="00B80E36">
        <w:rPr>
          <w:sz w:val="22"/>
        </w:rPr>
        <w:t xml:space="preserve">xcreción urinaria de esa sustancia </w:t>
      </w:r>
      <w:proofErr w:type="gramStart"/>
      <w:r w:rsidR="00B80E36" w:rsidRPr="00B80E36">
        <w:rPr>
          <w:sz w:val="22"/>
        </w:rPr>
        <w:t>dividido</w:t>
      </w:r>
      <w:proofErr w:type="gramEnd"/>
    </w:p>
    <w:p w:rsidR="00B80E36" w:rsidRPr="00B80E36" w:rsidRDefault="00512CBA" w:rsidP="00B80E36">
      <w:pPr>
        <w:rPr>
          <w:sz w:val="22"/>
        </w:rPr>
      </w:pPr>
      <w:proofErr w:type="spellStart"/>
      <w:r w:rsidRPr="00512CBA">
        <w:rPr>
          <w:b/>
          <w:sz w:val="22"/>
        </w:rPr>
        <w:t>Ps</w:t>
      </w:r>
      <w:proofErr w:type="spellEnd"/>
      <w:r>
        <w:rPr>
          <w:sz w:val="22"/>
        </w:rPr>
        <w:t>: C</w:t>
      </w:r>
      <w:r w:rsidR="00B80E36" w:rsidRPr="00B80E36">
        <w:rPr>
          <w:sz w:val="22"/>
        </w:rPr>
        <w:t>oncentración plasmática.</w:t>
      </w:r>
    </w:p>
    <w:p w:rsidR="00512CBA" w:rsidRDefault="00512CBA" w:rsidP="00B80E36">
      <w:pPr>
        <w:rPr>
          <w:sz w:val="22"/>
        </w:rPr>
      </w:pPr>
    </w:p>
    <w:p w:rsidR="00B80E36" w:rsidRPr="003B753C" w:rsidRDefault="00B80E36" w:rsidP="003B753C">
      <w:pPr>
        <w:pStyle w:val="Ttulo2"/>
      </w:pPr>
      <w:r w:rsidRPr="00B80E36">
        <w:t>El aclaramiento de inulina puede usarse para calcular el FC</w:t>
      </w:r>
    </w:p>
    <w:p w:rsidR="00B80E36" w:rsidRPr="00E92A19" w:rsidRDefault="003B753C" w:rsidP="006409BC">
      <w:pPr>
        <w:pStyle w:val="Prrafodelista"/>
        <w:numPr>
          <w:ilvl w:val="0"/>
          <w:numId w:val="67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7936" behindDoc="0" locked="0" layoutInCell="1" allowOverlap="1" wp14:anchorId="2B96D843" wp14:editId="54F35390">
            <wp:simplePos x="0" y="0"/>
            <wp:positionH relativeFrom="column">
              <wp:posOffset>4333875</wp:posOffset>
            </wp:positionH>
            <wp:positionV relativeFrom="paragraph">
              <wp:posOffset>30480</wp:posOffset>
            </wp:positionV>
            <wp:extent cx="2828925" cy="2286000"/>
            <wp:effectExtent l="0" t="0" r="0" b="0"/>
            <wp:wrapSquare wrapText="bothSides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892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424" w:rsidRPr="00E92A19">
        <w:rPr>
          <w:b/>
        </w:rPr>
        <w:t>L</w:t>
      </w:r>
      <w:r w:rsidR="00B80E36" w:rsidRPr="00E92A19">
        <w:rPr>
          <w:b/>
        </w:rPr>
        <w:t>a inulina</w:t>
      </w:r>
      <w:r w:rsidR="00BF0424" w:rsidRPr="00E92A19">
        <w:rPr>
          <w:b/>
          <w:sz w:val="22"/>
        </w:rPr>
        <w:t>:</w:t>
      </w:r>
      <w:r w:rsidR="00B80E36" w:rsidRPr="00E92A19">
        <w:rPr>
          <w:sz w:val="22"/>
        </w:rPr>
        <w:t xml:space="preserve"> polisacárido con un peso molecular de 5.200, debe administrarse por </w:t>
      </w:r>
      <w:r w:rsidR="00BF0424" w:rsidRPr="00E92A19">
        <w:rPr>
          <w:sz w:val="22"/>
        </w:rPr>
        <w:t xml:space="preserve">IV </w:t>
      </w:r>
      <w:r w:rsidR="00B80E36" w:rsidRPr="00E92A19">
        <w:rPr>
          <w:sz w:val="22"/>
        </w:rPr>
        <w:t>para medir el FG.</w:t>
      </w:r>
    </w:p>
    <w:p w:rsidR="00BF0424" w:rsidRDefault="00BF0424" w:rsidP="00E92A19">
      <w:pPr>
        <w:rPr>
          <w:sz w:val="22"/>
        </w:rPr>
      </w:pPr>
    </w:p>
    <w:p w:rsidR="00BF0424" w:rsidRPr="00E92A19" w:rsidRDefault="003B753C" w:rsidP="006409BC">
      <w:pPr>
        <w:pStyle w:val="Prrafodelista"/>
        <w:numPr>
          <w:ilvl w:val="0"/>
          <w:numId w:val="67"/>
        </w:numPr>
        <w:rPr>
          <w:sz w:val="22"/>
        </w:rPr>
      </w:pPr>
      <w:r w:rsidRPr="003B753C">
        <w:rPr>
          <w:sz w:val="22"/>
          <w:u w:val="single"/>
        </w:rPr>
        <w:t>L</w:t>
      </w:r>
      <w:r w:rsidR="00B80E36" w:rsidRPr="003B753C">
        <w:rPr>
          <w:sz w:val="22"/>
          <w:u w:val="single"/>
        </w:rPr>
        <w:t>a concentración plasmática</w:t>
      </w:r>
      <w:r w:rsidR="00B80E36" w:rsidRPr="00E92A19">
        <w:rPr>
          <w:sz w:val="22"/>
        </w:rPr>
        <w:t xml:space="preserve"> es de </w:t>
      </w:r>
      <w:r w:rsidRPr="003B753C">
        <w:rPr>
          <w:b/>
          <w:sz w:val="22"/>
        </w:rPr>
        <w:t>1</w:t>
      </w:r>
      <w:r w:rsidR="00B80E36" w:rsidRPr="003B753C">
        <w:rPr>
          <w:b/>
          <w:sz w:val="22"/>
        </w:rPr>
        <w:t>mg/ml</w:t>
      </w:r>
      <w:r w:rsidR="00B80E36" w:rsidRPr="00E92A19">
        <w:rPr>
          <w:sz w:val="22"/>
        </w:rPr>
        <w:t xml:space="preserve">, la </w:t>
      </w:r>
      <w:r w:rsidR="00B80E36" w:rsidRPr="003B753C">
        <w:rPr>
          <w:sz w:val="22"/>
          <w:u w:val="single"/>
        </w:rPr>
        <w:t>concentración</w:t>
      </w:r>
      <w:r w:rsidR="00BF0424" w:rsidRPr="003B753C">
        <w:rPr>
          <w:sz w:val="22"/>
          <w:u w:val="single"/>
        </w:rPr>
        <w:t xml:space="preserve"> </w:t>
      </w:r>
      <w:r w:rsidR="00B80E36" w:rsidRPr="003B753C">
        <w:rPr>
          <w:sz w:val="22"/>
          <w:u w:val="single"/>
        </w:rPr>
        <w:t>urinaria</w:t>
      </w:r>
      <w:r w:rsidR="00B80E36" w:rsidRPr="00E92A19">
        <w:rPr>
          <w:sz w:val="22"/>
        </w:rPr>
        <w:t xml:space="preserve"> de </w:t>
      </w:r>
      <w:r w:rsidR="00B80E36" w:rsidRPr="003B753C">
        <w:rPr>
          <w:b/>
          <w:sz w:val="22"/>
        </w:rPr>
        <w:t>125mg/ml</w:t>
      </w:r>
      <w:r w:rsidR="00B80E36" w:rsidRPr="00E92A19">
        <w:rPr>
          <w:sz w:val="22"/>
        </w:rPr>
        <w:t xml:space="preserve"> y el </w:t>
      </w:r>
      <w:r w:rsidR="00B80E36" w:rsidRPr="003B753C">
        <w:rPr>
          <w:sz w:val="22"/>
          <w:u w:val="single"/>
        </w:rPr>
        <w:t>flujo de orina</w:t>
      </w:r>
      <w:r w:rsidR="00B80E36" w:rsidRPr="00E92A19">
        <w:rPr>
          <w:sz w:val="22"/>
        </w:rPr>
        <w:t xml:space="preserve"> de </w:t>
      </w:r>
      <w:r w:rsidR="00B80E36" w:rsidRPr="003B753C">
        <w:rPr>
          <w:b/>
          <w:sz w:val="22"/>
        </w:rPr>
        <w:t>1 ml/min</w:t>
      </w:r>
      <w:r w:rsidR="00B80E36" w:rsidRPr="00E92A19">
        <w:rPr>
          <w:sz w:val="22"/>
        </w:rPr>
        <w:t>.</w:t>
      </w:r>
      <w:r w:rsidR="00BF0424" w:rsidRPr="00E92A19">
        <w:rPr>
          <w:sz w:val="22"/>
        </w:rPr>
        <w:t xml:space="preserve"> </w:t>
      </w:r>
    </w:p>
    <w:p w:rsidR="00BF0424" w:rsidRPr="00E92A19" w:rsidRDefault="00B80E36" w:rsidP="006409BC">
      <w:pPr>
        <w:pStyle w:val="Prrafodelista"/>
        <w:numPr>
          <w:ilvl w:val="0"/>
          <w:numId w:val="67"/>
        </w:numPr>
        <w:rPr>
          <w:sz w:val="22"/>
        </w:rPr>
      </w:pPr>
      <w:r w:rsidRPr="00E92A19">
        <w:rPr>
          <w:sz w:val="22"/>
        </w:rPr>
        <w:t xml:space="preserve">Luego pasan </w:t>
      </w:r>
      <w:r w:rsidRPr="003B753C">
        <w:rPr>
          <w:b/>
          <w:sz w:val="22"/>
        </w:rPr>
        <w:t>125 mg/ml de inulina</w:t>
      </w:r>
      <w:r w:rsidRPr="00E92A19">
        <w:rPr>
          <w:sz w:val="22"/>
        </w:rPr>
        <w:t xml:space="preserve"> a la orina. </w:t>
      </w:r>
    </w:p>
    <w:p w:rsidR="00BF0424" w:rsidRPr="00E92A19" w:rsidRDefault="00B80E36" w:rsidP="006409BC">
      <w:pPr>
        <w:pStyle w:val="Prrafodelista"/>
        <w:numPr>
          <w:ilvl w:val="0"/>
          <w:numId w:val="67"/>
        </w:numPr>
        <w:rPr>
          <w:sz w:val="22"/>
        </w:rPr>
      </w:pPr>
      <w:r w:rsidRPr="00E92A19">
        <w:rPr>
          <w:sz w:val="22"/>
        </w:rPr>
        <w:t xml:space="preserve">Después el </w:t>
      </w:r>
      <w:r w:rsidRPr="003B753C">
        <w:rPr>
          <w:b/>
          <w:sz w:val="22"/>
        </w:rPr>
        <w:t>aclaramiento</w:t>
      </w:r>
      <w:r w:rsidR="00BF0424" w:rsidRPr="003B753C">
        <w:rPr>
          <w:b/>
          <w:sz w:val="22"/>
        </w:rPr>
        <w:t xml:space="preserve"> </w:t>
      </w:r>
      <w:r w:rsidRPr="003B753C">
        <w:rPr>
          <w:b/>
          <w:sz w:val="22"/>
        </w:rPr>
        <w:t>de inulina</w:t>
      </w:r>
      <w:r w:rsidRPr="00E92A19">
        <w:rPr>
          <w:sz w:val="22"/>
        </w:rPr>
        <w:t xml:space="preserve"> se calcula en forma de </w:t>
      </w:r>
      <w:r w:rsidRPr="003B753C">
        <w:rPr>
          <w:sz w:val="22"/>
          <w:u w:val="single"/>
        </w:rPr>
        <w:t>excreción urinaria</w:t>
      </w:r>
      <w:r w:rsidR="00BF0424" w:rsidRPr="003B753C">
        <w:rPr>
          <w:sz w:val="22"/>
          <w:u w:val="single"/>
        </w:rPr>
        <w:t xml:space="preserve"> </w:t>
      </w:r>
      <w:r w:rsidRPr="003B753C">
        <w:rPr>
          <w:sz w:val="22"/>
          <w:u w:val="single"/>
        </w:rPr>
        <w:t>de inulina</w:t>
      </w:r>
      <w:r w:rsidRPr="00E92A19">
        <w:rPr>
          <w:sz w:val="22"/>
        </w:rPr>
        <w:t xml:space="preserve"> dividida la </w:t>
      </w:r>
      <w:r w:rsidRPr="003B753C">
        <w:rPr>
          <w:sz w:val="22"/>
          <w:u w:val="single"/>
        </w:rPr>
        <w:t>concentración plasmática</w:t>
      </w:r>
      <w:r w:rsidRPr="00E92A19">
        <w:rPr>
          <w:sz w:val="22"/>
        </w:rPr>
        <w:t>, lo que da</w:t>
      </w:r>
      <w:r w:rsidR="00BF0424" w:rsidRPr="00E92A19">
        <w:rPr>
          <w:sz w:val="22"/>
        </w:rPr>
        <w:t xml:space="preserve"> </w:t>
      </w:r>
      <w:r w:rsidRPr="00E92A19">
        <w:rPr>
          <w:sz w:val="22"/>
        </w:rPr>
        <w:t xml:space="preserve">lugar a un valor de 125 ml/min. </w:t>
      </w:r>
    </w:p>
    <w:p w:rsidR="00B80E36" w:rsidRPr="00E92A19" w:rsidRDefault="003B753C" w:rsidP="006409BC">
      <w:pPr>
        <w:pStyle w:val="Prrafodelista"/>
        <w:numPr>
          <w:ilvl w:val="0"/>
          <w:numId w:val="67"/>
        </w:numPr>
        <w:rPr>
          <w:sz w:val="22"/>
        </w:rPr>
      </w:pPr>
      <w:r>
        <w:rPr>
          <w:sz w:val="22"/>
        </w:rPr>
        <w:t>D</w:t>
      </w:r>
      <w:r w:rsidR="00B80E36" w:rsidRPr="00E92A19">
        <w:rPr>
          <w:sz w:val="22"/>
        </w:rPr>
        <w:t xml:space="preserve">eben filtrase </w:t>
      </w:r>
      <w:r w:rsidR="00B80E36" w:rsidRPr="003B753C">
        <w:rPr>
          <w:b/>
          <w:sz w:val="22"/>
        </w:rPr>
        <w:t>125 ml de plasma</w:t>
      </w:r>
      <w:r w:rsidR="00B80E36" w:rsidRPr="00E92A19">
        <w:rPr>
          <w:sz w:val="22"/>
        </w:rPr>
        <w:t xml:space="preserve"> a través de los riñones para obtener la inulina que</w:t>
      </w:r>
      <w:r w:rsidR="00BF0424" w:rsidRPr="00E92A19">
        <w:rPr>
          <w:sz w:val="22"/>
        </w:rPr>
        <w:t xml:space="preserve"> </w:t>
      </w:r>
      <w:r w:rsidR="00B80E36" w:rsidRPr="00E92A19">
        <w:rPr>
          <w:sz w:val="22"/>
        </w:rPr>
        <w:t>aparece en la orina.</w:t>
      </w:r>
    </w:p>
    <w:p w:rsidR="00BF0424" w:rsidRPr="00B80E36" w:rsidRDefault="00BF0424" w:rsidP="00E92A19">
      <w:pPr>
        <w:rPr>
          <w:sz w:val="22"/>
        </w:rPr>
      </w:pPr>
    </w:p>
    <w:p w:rsidR="00B80E36" w:rsidRPr="00E92A19" w:rsidRDefault="003B753C" w:rsidP="006409BC">
      <w:pPr>
        <w:pStyle w:val="Prrafodelista"/>
        <w:numPr>
          <w:ilvl w:val="0"/>
          <w:numId w:val="67"/>
        </w:numPr>
        <w:rPr>
          <w:sz w:val="22"/>
        </w:rPr>
      </w:pPr>
      <w:r>
        <w:rPr>
          <w:sz w:val="22"/>
        </w:rPr>
        <w:t>S</w:t>
      </w:r>
      <w:r w:rsidR="00B80E36" w:rsidRPr="00E92A19">
        <w:rPr>
          <w:sz w:val="22"/>
        </w:rPr>
        <w:t>ustancias que se han usado en la clínica</w:t>
      </w:r>
      <w:r w:rsidR="00BF0424" w:rsidRPr="00E92A19">
        <w:rPr>
          <w:sz w:val="22"/>
        </w:rPr>
        <w:t xml:space="preserve"> </w:t>
      </w:r>
      <w:r w:rsidR="00B80E36" w:rsidRPr="00E92A19">
        <w:rPr>
          <w:sz w:val="22"/>
        </w:rPr>
        <w:t xml:space="preserve">para </w:t>
      </w:r>
      <w:r w:rsidR="00B80E36" w:rsidRPr="003B753C">
        <w:rPr>
          <w:sz w:val="22"/>
          <w:u w:val="single"/>
        </w:rPr>
        <w:t>calcular el FG</w:t>
      </w:r>
      <w:r w:rsidR="00B80E36" w:rsidRPr="00E92A19">
        <w:rPr>
          <w:sz w:val="22"/>
        </w:rPr>
        <w:t xml:space="preserve"> son </w:t>
      </w:r>
      <w:proofErr w:type="spellStart"/>
      <w:r w:rsidR="00B80E36" w:rsidRPr="003B753C">
        <w:rPr>
          <w:b/>
          <w:sz w:val="22"/>
        </w:rPr>
        <w:t>yotalamato</w:t>
      </w:r>
      <w:proofErr w:type="spellEnd"/>
      <w:r w:rsidR="00B80E36" w:rsidRPr="003B753C">
        <w:rPr>
          <w:b/>
          <w:sz w:val="22"/>
        </w:rPr>
        <w:t xml:space="preserve"> radiactivo y creatinina</w:t>
      </w:r>
      <w:r w:rsidR="00B80E36" w:rsidRPr="00E92A19">
        <w:rPr>
          <w:sz w:val="22"/>
        </w:rPr>
        <w:t>.</w:t>
      </w:r>
      <w:r w:rsidR="00BF0424" w:rsidRPr="00E92A19">
        <w:rPr>
          <w:sz w:val="22"/>
        </w:rPr>
        <w:t xml:space="preserve"> </w:t>
      </w:r>
    </w:p>
    <w:p w:rsidR="00BF0424" w:rsidRPr="00B80E36" w:rsidRDefault="00BF0424" w:rsidP="00B80E36">
      <w:pPr>
        <w:rPr>
          <w:sz w:val="22"/>
        </w:rPr>
      </w:pPr>
    </w:p>
    <w:p w:rsidR="00BF67B3" w:rsidRPr="00C53EBA" w:rsidRDefault="00BF67B3" w:rsidP="00E92A19">
      <w:pPr>
        <w:rPr>
          <w:sz w:val="22"/>
        </w:rPr>
      </w:pPr>
    </w:p>
    <w:p w:rsidR="00C53EBA" w:rsidRPr="00E92A19" w:rsidRDefault="003B753C" w:rsidP="006409BC">
      <w:pPr>
        <w:pStyle w:val="Prrafodelista"/>
        <w:numPr>
          <w:ilvl w:val="0"/>
          <w:numId w:val="68"/>
        </w:numPr>
        <w:ind w:left="360"/>
        <w:rPr>
          <w:sz w:val="22"/>
        </w:rPr>
      </w:pPr>
      <w:r w:rsidRPr="003B753C">
        <w:rPr>
          <w:b/>
        </w:rPr>
        <w:t>E</w:t>
      </w:r>
      <w:r w:rsidR="00C53EBA" w:rsidRPr="003B753C">
        <w:rPr>
          <w:b/>
        </w:rPr>
        <w:t>l aclaramiento de PAH</w:t>
      </w:r>
      <w:r w:rsidR="00C53EBA" w:rsidRPr="00E92A19">
        <w:rPr>
          <w:sz w:val="22"/>
        </w:rPr>
        <w:t xml:space="preserve"> para estimar</w:t>
      </w:r>
      <w:r w:rsidR="00BF67B3" w:rsidRPr="00E92A19">
        <w:rPr>
          <w:sz w:val="22"/>
        </w:rPr>
        <w:t xml:space="preserve"> </w:t>
      </w:r>
      <w:r w:rsidR="00C53EBA" w:rsidRPr="00E92A19">
        <w:rPr>
          <w:sz w:val="22"/>
        </w:rPr>
        <w:t>el flujo plasmático renal</w:t>
      </w:r>
    </w:p>
    <w:p w:rsidR="00BF67B3" w:rsidRPr="00E92A19" w:rsidRDefault="003B753C" w:rsidP="006409BC">
      <w:pPr>
        <w:pStyle w:val="Prrafodelista"/>
        <w:numPr>
          <w:ilvl w:val="0"/>
          <w:numId w:val="68"/>
        </w:numPr>
        <w:ind w:left="360"/>
        <w:rPr>
          <w:sz w:val="22"/>
        </w:rPr>
      </w:pPr>
      <w:r>
        <w:rPr>
          <w:sz w:val="22"/>
        </w:rPr>
        <w:t>S</w:t>
      </w:r>
      <w:r w:rsidR="00C53EBA" w:rsidRPr="00E92A19">
        <w:rPr>
          <w:sz w:val="22"/>
        </w:rPr>
        <w:t xml:space="preserve">i una </w:t>
      </w:r>
      <w:r w:rsidR="00C53EBA" w:rsidRPr="003B753C">
        <w:rPr>
          <w:b/>
          <w:sz w:val="22"/>
        </w:rPr>
        <w:t>sustancia se aclara por completo</w:t>
      </w:r>
      <w:r w:rsidR="00C53EBA" w:rsidRPr="00E92A19">
        <w:rPr>
          <w:sz w:val="22"/>
        </w:rPr>
        <w:t xml:space="preserve"> del plasma, </w:t>
      </w:r>
      <w:r w:rsidR="00C53EBA" w:rsidRPr="003B753C">
        <w:rPr>
          <w:sz w:val="22"/>
          <w:u w:val="single"/>
        </w:rPr>
        <w:t>la</w:t>
      </w:r>
      <w:r w:rsidR="00BF67B3" w:rsidRPr="003B753C">
        <w:rPr>
          <w:sz w:val="22"/>
          <w:u w:val="single"/>
        </w:rPr>
        <w:t xml:space="preserve"> </w:t>
      </w:r>
      <w:r w:rsidR="00C53EBA" w:rsidRPr="003B753C">
        <w:rPr>
          <w:sz w:val="22"/>
          <w:u w:val="single"/>
        </w:rPr>
        <w:t>velocidad de aclaramiento</w:t>
      </w:r>
      <w:r w:rsidR="00C53EBA" w:rsidRPr="00E92A19">
        <w:rPr>
          <w:sz w:val="22"/>
        </w:rPr>
        <w:t xml:space="preserve"> será igual al </w:t>
      </w:r>
      <w:r w:rsidR="00C53EBA" w:rsidRPr="003B753C">
        <w:rPr>
          <w:sz w:val="22"/>
          <w:u w:val="single"/>
        </w:rPr>
        <w:t>flujo plasmático renal</w:t>
      </w:r>
      <w:r w:rsidR="00BF67B3" w:rsidRPr="00E92A19">
        <w:rPr>
          <w:sz w:val="22"/>
        </w:rPr>
        <w:t xml:space="preserve"> </w:t>
      </w:r>
      <w:r w:rsidR="00C53EBA" w:rsidRPr="00E92A19">
        <w:rPr>
          <w:sz w:val="22"/>
        </w:rPr>
        <w:t xml:space="preserve">total. </w:t>
      </w:r>
    </w:p>
    <w:p w:rsidR="00B80E36" w:rsidRDefault="00B80E36" w:rsidP="001E0F93">
      <w:pPr>
        <w:rPr>
          <w:sz w:val="22"/>
        </w:rPr>
      </w:pPr>
    </w:p>
    <w:p w:rsidR="001E0F93" w:rsidRDefault="00C53EBA" w:rsidP="001E0F93">
      <w:pPr>
        <w:rPr>
          <w:sz w:val="22"/>
        </w:rPr>
      </w:pPr>
      <w:r>
        <w:rPr>
          <w:noProof/>
          <w:lang w:val="es-GT" w:eastAsia="es-GT"/>
        </w:rPr>
        <w:drawing>
          <wp:inline distT="0" distB="0" distL="0" distR="0" wp14:anchorId="15D99142" wp14:editId="56A65190">
            <wp:extent cx="1047750" cy="38100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48106" cy="381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7B3" w:rsidRPr="003B753C" w:rsidRDefault="006C2108" w:rsidP="006409BC">
      <w:pPr>
        <w:pStyle w:val="Prrafodelista"/>
        <w:numPr>
          <w:ilvl w:val="0"/>
          <w:numId w:val="69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9984" behindDoc="0" locked="0" layoutInCell="1" allowOverlap="1" wp14:anchorId="4593F12E" wp14:editId="579852D1">
            <wp:simplePos x="0" y="0"/>
            <wp:positionH relativeFrom="column">
              <wp:posOffset>4352925</wp:posOffset>
            </wp:positionH>
            <wp:positionV relativeFrom="paragraph">
              <wp:posOffset>-22860</wp:posOffset>
            </wp:positionV>
            <wp:extent cx="2543175" cy="2419350"/>
            <wp:effectExtent l="0" t="0" r="9525" b="0"/>
            <wp:wrapSquare wrapText="bothSides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4317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3EBA" w:rsidRPr="003B753C">
        <w:rPr>
          <w:sz w:val="22"/>
        </w:rPr>
        <w:t>Debido a que el FG es sólo alrededor de un 20% del flujo</w:t>
      </w:r>
      <w:r w:rsidR="00BF67B3" w:rsidRPr="003B753C">
        <w:rPr>
          <w:sz w:val="22"/>
        </w:rPr>
        <w:t xml:space="preserve"> </w:t>
      </w:r>
      <w:r w:rsidR="00C53EBA" w:rsidRPr="003B753C">
        <w:rPr>
          <w:sz w:val="22"/>
        </w:rPr>
        <w:t>plasmático total, una sustancia que se elimina completamente</w:t>
      </w:r>
      <w:r w:rsidR="00BF67B3" w:rsidRPr="003B753C">
        <w:rPr>
          <w:sz w:val="22"/>
        </w:rPr>
        <w:t xml:space="preserve"> </w:t>
      </w:r>
      <w:r w:rsidR="00C53EBA" w:rsidRPr="003B753C">
        <w:rPr>
          <w:sz w:val="22"/>
        </w:rPr>
        <w:t>del plasma debe excretarse también mediante secreción tubular</w:t>
      </w:r>
      <w:r w:rsidR="00BF67B3" w:rsidRPr="003B753C">
        <w:rPr>
          <w:sz w:val="22"/>
        </w:rPr>
        <w:t xml:space="preserve"> </w:t>
      </w:r>
      <w:r w:rsidR="00C53EBA" w:rsidRPr="003B753C">
        <w:rPr>
          <w:sz w:val="22"/>
        </w:rPr>
        <w:t xml:space="preserve">además de la </w:t>
      </w:r>
      <w:r w:rsidR="00E566EB">
        <w:rPr>
          <w:sz w:val="22"/>
        </w:rPr>
        <w:t>FG</w:t>
      </w:r>
      <w:r w:rsidR="00C53EBA" w:rsidRPr="003B753C">
        <w:rPr>
          <w:sz w:val="22"/>
        </w:rPr>
        <w:t xml:space="preserve"> (fig. 27-22). </w:t>
      </w:r>
    </w:p>
    <w:p w:rsidR="00BF67B3" w:rsidRPr="003B753C" w:rsidRDefault="00C53EBA" w:rsidP="006409BC">
      <w:pPr>
        <w:pStyle w:val="Prrafodelista"/>
        <w:numPr>
          <w:ilvl w:val="0"/>
          <w:numId w:val="69"/>
        </w:numPr>
        <w:ind w:left="360"/>
        <w:rPr>
          <w:b/>
          <w:sz w:val="22"/>
        </w:rPr>
      </w:pPr>
      <w:r w:rsidRPr="003B753C">
        <w:rPr>
          <w:b/>
          <w:sz w:val="22"/>
        </w:rPr>
        <w:t>No hay ninguna</w:t>
      </w:r>
      <w:r w:rsidR="00BF67B3" w:rsidRPr="003B753C">
        <w:rPr>
          <w:b/>
          <w:sz w:val="22"/>
        </w:rPr>
        <w:t xml:space="preserve"> </w:t>
      </w:r>
      <w:r w:rsidRPr="003B753C">
        <w:rPr>
          <w:b/>
          <w:sz w:val="22"/>
        </w:rPr>
        <w:t>sustancia conocida que se aclare completamente a través</w:t>
      </w:r>
      <w:r w:rsidR="00BF67B3" w:rsidRPr="003B753C">
        <w:rPr>
          <w:b/>
          <w:sz w:val="22"/>
        </w:rPr>
        <w:t xml:space="preserve"> </w:t>
      </w:r>
      <w:r w:rsidRPr="003B753C">
        <w:rPr>
          <w:b/>
          <w:sz w:val="22"/>
        </w:rPr>
        <w:t xml:space="preserve">de los riñones. </w:t>
      </w:r>
    </w:p>
    <w:p w:rsidR="00BF67B3" w:rsidRPr="003B753C" w:rsidRDefault="003B753C" w:rsidP="006409BC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3B753C">
        <w:rPr>
          <w:b/>
          <w:sz w:val="22"/>
        </w:rPr>
        <w:t>E</w:t>
      </w:r>
      <w:r w:rsidR="00C53EBA" w:rsidRPr="003B753C">
        <w:rPr>
          <w:b/>
          <w:sz w:val="22"/>
        </w:rPr>
        <w:t>l PAH</w:t>
      </w:r>
      <w:r w:rsidR="00C53EBA" w:rsidRPr="003B753C">
        <w:rPr>
          <w:sz w:val="22"/>
        </w:rPr>
        <w:t xml:space="preserve">, se aclara en un </w:t>
      </w:r>
      <w:r w:rsidR="00C53EBA" w:rsidRPr="003B753C">
        <w:rPr>
          <w:b/>
          <w:sz w:val="22"/>
        </w:rPr>
        <w:t>90%</w:t>
      </w:r>
      <w:r w:rsidR="00BF67B3" w:rsidRPr="003B753C">
        <w:rPr>
          <w:b/>
          <w:sz w:val="22"/>
        </w:rPr>
        <w:t xml:space="preserve"> </w:t>
      </w:r>
      <w:r w:rsidR="00C53EBA" w:rsidRPr="003B753C">
        <w:rPr>
          <w:b/>
          <w:sz w:val="22"/>
        </w:rPr>
        <w:t>del plasma</w:t>
      </w:r>
      <w:r w:rsidR="00C53EBA" w:rsidRPr="003B753C">
        <w:rPr>
          <w:sz w:val="22"/>
        </w:rPr>
        <w:t xml:space="preserve">. </w:t>
      </w:r>
    </w:p>
    <w:p w:rsidR="003B753C" w:rsidRDefault="003B753C" w:rsidP="003B753C">
      <w:pPr>
        <w:pStyle w:val="Prrafodelista"/>
        <w:ind w:left="360"/>
        <w:rPr>
          <w:sz w:val="22"/>
        </w:rPr>
      </w:pPr>
    </w:p>
    <w:p w:rsidR="00A06A07" w:rsidRPr="003B753C" w:rsidRDefault="00C53EBA" w:rsidP="006409BC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A55EB6">
        <w:rPr>
          <w:sz w:val="22"/>
          <w:u w:val="single"/>
        </w:rPr>
        <w:t>El aclaramiento de PAH</w:t>
      </w:r>
      <w:r w:rsidR="00A55EB6">
        <w:rPr>
          <w:sz w:val="22"/>
        </w:rPr>
        <w:t>:</w:t>
      </w:r>
      <w:r w:rsidRPr="003B753C">
        <w:rPr>
          <w:sz w:val="22"/>
        </w:rPr>
        <w:t xml:space="preserve"> </w:t>
      </w:r>
      <w:r w:rsidRPr="00A55EB6">
        <w:rPr>
          <w:b/>
          <w:sz w:val="22"/>
        </w:rPr>
        <w:t>excreción urinaria de PAH</w:t>
      </w:r>
      <w:r w:rsidRPr="003B753C">
        <w:rPr>
          <w:sz w:val="22"/>
        </w:rPr>
        <w:t xml:space="preserve"> (5,85 mg/ml</w:t>
      </w:r>
      <w:r w:rsidR="00A06A07" w:rsidRPr="003B753C">
        <w:rPr>
          <w:sz w:val="22"/>
        </w:rPr>
        <w:t xml:space="preserve"> </w:t>
      </w:r>
      <w:r w:rsidRPr="003B753C">
        <w:rPr>
          <w:sz w:val="22"/>
        </w:rPr>
        <w:t xml:space="preserve">x 1 ml/min) dividida la </w:t>
      </w:r>
      <w:r w:rsidRPr="00A55EB6">
        <w:rPr>
          <w:b/>
          <w:sz w:val="22"/>
        </w:rPr>
        <w:t>concentración plasmática de PAH</w:t>
      </w:r>
      <w:r w:rsidR="00A06A07" w:rsidRPr="003B753C">
        <w:rPr>
          <w:sz w:val="22"/>
        </w:rPr>
        <w:t xml:space="preserve"> </w:t>
      </w:r>
      <w:r w:rsidRPr="003B753C">
        <w:rPr>
          <w:sz w:val="22"/>
        </w:rPr>
        <w:t xml:space="preserve">(0,01 mg/ml). </w:t>
      </w:r>
    </w:p>
    <w:p w:rsidR="00A06A07" w:rsidRPr="003B753C" w:rsidRDefault="003B753C" w:rsidP="006409BC">
      <w:pPr>
        <w:pStyle w:val="Prrafodelista"/>
        <w:numPr>
          <w:ilvl w:val="0"/>
          <w:numId w:val="69"/>
        </w:numPr>
        <w:ind w:left="360"/>
        <w:rPr>
          <w:b/>
          <w:sz w:val="22"/>
        </w:rPr>
      </w:pPr>
      <w:r w:rsidRPr="003B753C">
        <w:rPr>
          <w:b/>
          <w:sz w:val="22"/>
        </w:rPr>
        <w:t>A</w:t>
      </w:r>
      <w:r w:rsidR="00C53EBA" w:rsidRPr="003B753C">
        <w:rPr>
          <w:b/>
          <w:sz w:val="22"/>
        </w:rPr>
        <w:t>claramiento del PAH es</w:t>
      </w:r>
      <w:r w:rsidR="00A06A07" w:rsidRPr="003B753C">
        <w:rPr>
          <w:b/>
          <w:sz w:val="22"/>
        </w:rPr>
        <w:t xml:space="preserve"> </w:t>
      </w:r>
      <w:r w:rsidR="00C53EBA" w:rsidRPr="003B753C">
        <w:rPr>
          <w:b/>
          <w:sz w:val="22"/>
        </w:rPr>
        <w:t>de 585 ml/min.</w:t>
      </w:r>
      <w:r w:rsidR="00A06A07" w:rsidRPr="003B753C">
        <w:rPr>
          <w:b/>
          <w:sz w:val="22"/>
        </w:rPr>
        <w:t xml:space="preserve"> </w:t>
      </w:r>
    </w:p>
    <w:p w:rsidR="00A06A07" w:rsidRDefault="00A06A07" w:rsidP="003B753C">
      <w:pPr>
        <w:rPr>
          <w:sz w:val="22"/>
        </w:rPr>
      </w:pPr>
    </w:p>
    <w:p w:rsidR="00B27FCB" w:rsidRPr="003B753C" w:rsidRDefault="00E566EB" w:rsidP="006409BC">
      <w:pPr>
        <w:pStyle w:val="Prrafodelista"/>
        <w:numPr>
          <w:ilvl w:val="0"/>
          <w:numId w:val="69"/>
        </w:numPr>
        <w:ind w:left="360"/>
        <w:rPr>
          <w:sz w:val="22"/>
        </w:rPr>
      </w:pPr>
      <w:r w:rsidRPr="00E566EB">
        <w:rPr>
          <w:b/>
          <w:sz w:val="22"/>
        </w:rPr>
        <w:t>El flujo plasmático renal real</w:t>
      </w:r>
      <w:r w:rsidRPr="003B753C">
        <w:rPr>
          <w:sz w:val="22"/>
        </w:rPr>
        <w:t xml:space="preserve"> </w:t>
      </w:r>
      <w:r w:rsidR="00C53EBA" w:rsidRPr="003B753C">
        <w:rPr>
          <w:sz w:val="22"/>
        </w:rPr>
        <w:t xml:space="preserve">Si el cociente de extracción del PAH es del </w:t>
      </w:r>
      <w:r w:rsidR="00C53EBA" w:rsidRPr="00E566EB">
        <w:rPr>
          <w:b/>
          <w:sz w:val="22"/>
        </w:rPr>
        <w:t>90%,</w:t>
      </w:r>
      <w:r w:rsidR="00C53EBA" w:rsidRPr="003B753C">
        <w:rPr>
          <w:sz w:val="22"/>
        </w:rPr>
        <w:t xml:space="preserve"> puede calcularse dividiendo los </w:t>
      </w:r>
      <w:r w:rsidR="00C53EBA" w:rsidRPr="00E566EB">
        <w:rPr>
          <w:b/>
          <w:sz w:val="22"/>
        </w:rPr>
        <w:t>585 ml/min</w:t>
      </w:r>
      <w:r w:rsidR="00C53EBA" w:rsidRPr="003B753C">
        <w:rPr>
          <w:sz w:val="22"/>
        </w:rPr>
        <w:t xml:space="preserve"> por</w:t>
      </w:r>
      <w:r w:rsidR="00B27FCB" w:rsidRPr="003B753C">
        <w:rPr>
          <w:sz w:val="22"/>
        </w:rPr>
        <w:t xml:space="preserve"> </w:t>
      </w:r>
      <w:r w:rsidR="00C53EBA" w:rsidRPr="00E566EB">
        <w:rPr>
          <w:b/>
          <w:sz w:val="22"/>
        </w:rPr>
        <w:t>0,9</w:t>
      </w:r>
      <w:r w:rsidR="00C53EBA" w:rsidRPr="003B753C">
        <w:rPr>
          <w:sz w:val="22"/>
        </w:rPr>
        <w:t xml:space="preserve">, lo que da lugar a un valor de </w:t>
      </w:r>
      <w:r w:rsidR="00C53EBA" w:rsidRPr="00E566EB">
        <w:rPr>
          <w:b/>
          <w:sz w:val="22"/>
        </w:rPr>
        <w:t>650 ml/min</w:t>
      </w:r>
      <w:r w:rsidR="00C53EBA" w:rsidRPr="003B753C">
        <w:rPr>
          <w:sz w:val="22"/>
        </w:rPr>
        <w:t xml:space="preserve">. </w:t>
      </w:r>
    </w:p>
    <w:p w:rsidR="00C53EBA" w:rsidRDefault="00C53EBA" w:rsidP="00C53EBA">
      <w:pPr>
        <w:rPr>
          <w:sz w:val="22"/>
        </w:rPr>
      </w:pPr>
    </w:p>
    <w:p w:rsidR="00C53EBA" w:rsidRDefault="00C53EBA" w:rsidP="00C53EBA">
      <w:pPr>
        <w:rPr>
          <w:sz w:val="22"/>
        </w:rPr>
      </w:pPr>
      <w:r>
        <w:rPr>
          <w:noProof/>
          <w:lang w:val="es-GT" w:eastAsia="es-GT"/>
        </w:rPr>
        <w:lastRenderedPageBreak/>
        <w:drawing>
          <wp:inline distT="0" distB="0" distL="0" distR="0" wp14:anchorId="09AE055B" wp14:editId="741016F9">
            <wp:extent cx="3590925" cy="4191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2144" cy="419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EBA" w:rsidRPr="00C53EBA" w:rsidRDefault="00C53EBA" w:rsidP="00B27FCB">
      <w:pPr>
        <w:pStyle w:val="Ttulo3"/>
      </w:pPr>
      <w:r w:rsidRPr="00C53EBA">
        <w:t>La fracción de filtración se calcula a partir del FG dividido</w:t>
      </w:r>
      <w:r w:rsidR="00B27FCB">
        <w:t xml:space="preserve"> </w:t>
      </w:r>
      <w:r w:rsidRPr="00C53EBA">
        <w:t>por el flujo plasmático renal</w:t>
      </w:r>
    </w:p>
    <w:p w:rsidR="00B27FCB" w:rsidRPr="00E566EB" w:rsidRDefault="00C53EBA" w:rsidP="006409BC">
      <w:pPr>
        <w:pStyle w:val="Prrafodelista"/>
        <w:numPr>
          <w:ilvl w:val="0"/>
          <w:numId w:val="70"/>
        </w:numPr>
        <w:rPr>
          <w:b/>
          <w:sz w:val="22"/>
        </w:rPr>
      </w:pPr>
      <w:r w:rsidRPr="003B753C">
        <w:rPr>
          <w:sz w:val="22"/>
        </w:rPr>
        <w:t>Para calcular la fracción de filtración, que es la fracción de</w:t>
      </w:r>
      <w:r w:rsidR="00B27FCB" w:rsidRPr="003B753C">
        <w:rPr>
          <w:sz w:val="22"/>
        </w:rPr>
        <w:t xml:space="preserve">l </w:t>
      </w:r>
      <w:r w:rsidRPr="003B753C">
        <w:rPr>
          <w:sz w:val="22"/>
        </w:rPr>
        <w:t>plasma que se filtra a través de la membrana glomerular, primero</w:t>
      </w:r>
      <w:r w:rsidR="00B27FCB" w:rsidRPr="003B753C">
        <w:rPr>
          <w:sz w:val="22"/>
        </w:rPr>
        <w:t xml:space="preserve"> </w:t>
      </w:r>
      <w:r w:rsidRPr="003B753C">
        <w:rPr>
          <w:sz w:val="22"/>
        </w:rPr>
        <w:t xml:space="preserve">debemos conocer </w:t>
      </w:r>
      <w:r w:rsidRPr="00E566EB">
        <w:rPr>
          <w:b/>
          <w:sz w:val="22"/>
        </w:rPr>
        <w:t>el flujo plasmático renal (aclaramiento de</w:t>
      </w:r>
      <w:r w:rsidR="00B27FCB" w:rsidRPr="00E566EB">
        <w:rPr>
          <w:b/>
          <w:sz w:val="22"/>
        </w:rPr>
        <w:t xml:space="preserve"> </w:t>
      </w:r>
      <w:r w:rsidRPr="00E566EB">
        <w:rPr>
          <w:b/>
          <w:sz w:val="22"/>
        </w:rPr>
        <w:t xml:space="preserve">PAH) y el FG (aclaramiento de inulina). </w:t>
      </w:r>
    </w:p>
    <w:p w:rsidR="00C53EBA" w:rsidRPr="003B753C" w:rsidRDefault="00C53EBA" w:rsidP="006409BC">
      <w:pPr>
        <w:pStyle w:val="Prrafodelista"/>
        <w:numPr>
          <w:ilvl w:val="0"/>
          <w:numId w:val="70"/>
        </w:numPr>
        <w:rPr>
          <w:sz w:val="22"/>
        </w:rPr>
      </w:pPr>
      <w:r w:rsidRPr="003B753C">
        <w:rPr>
          <w:sz w:val="22"/>
        </w:rPr>
        <w:t>Si el flujo plasmático</w:t>
      </w:r>
      <w:r w:rsidR="00B27FCB" w:rsidRPr="003B753C">
        <w:rPr>
          <w:sz w:val="22"/>
        </w:rPr>
        <w:t xml:space="preserve"> </w:t>
      </w:r>
      <w:r w:rsidRPr="003B753C">
        <w:rPr>
          <w:sz w:val="22"/>
        </w:rPr>
        <w:t xml:space="preserve">renal es de </w:t>
      </w:r>
      <w:r w:rsidRPr="00E566EB">
        <w:rPr>
          <w:b/>
          <w:sz w:val="22"/>
        </w:rPr>
        <w:t>650 ml/min</w:t>
      </w:r>
      <w:r w:rsidRPr="003B753C">
        <w:rPr>
          <w:sz w:val="22"/>
        </w:rPr>
        <w:t xml:space="preserve"> y el FG es de </w:t>
      </w:r>
      <w:r w:rsidRPr="00E566EB">
        <w:rPr>
          <w:b/>
          <w:sz w:val="22"/>
        </w:rPr>
        <w:t>125 ml/min</w:t>
      </w:r>
      <w:r w:rsidRPr="003B753C">
        <w:rPr>
          <w:sz w:val="22"/>
        </w:rPr>
        <w:t>, la fracción de</w:t>
      </w:r>
      <w:r w:rsidR="00B27FCB" w:rsidRPr="003B753C">
        <w:rPr>
          <w:sz w:val="22"/>
        </w:rPr>
        <w:t xml:space="preserve"> </w:t>
      </w:r>
      <w:r w:rsidRPr="003B753C">
        <w:rPr>
          <w:sz w:val="22"/>
        </w:rPr>
        <w:t xml:space="preserve">filtración (FF) </w:t>
      </w:r>
      <w:r w:rsidR="00E566EB">
        <w:rPr>
          <w:sz w:val="22"/>
        </w:rPr>
        <w:t>es:</w:t>
      </w:r>
    </w:p>
    <w:p w:rsidR="001E0F93" w:rsidRDefault="00C53EBA" w:rsidP="001E0F93">
      <w:pPr>
        <w:rPr>
          <w:sz w:val="22"/>
        </w:rPr>
      </w:pPr>
      <w:r>
        <w:rPr>
          <w:noProof/>
          <w:lang w:val="es-GT" w:eastAsia="es-GT"/>
        </w:rPr>
        <w:drawing>
          <wp:inline distT="0" distB="0" distL="0" distR="0" wp14:anchorId="284E4106" wp14:editId="5D2152AD">
            <wp:extent cx="2000250" cy="32385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00929" cy="32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EBA" w:rsidRPr="00C53EBA" w:rsidRDefault="00C53EBA" w:rsidP="00C53EBA">
      <w:pPr>
        <w:pStyle w:val="Ttulo3"/>
      </w:pPr>
      <w:r w:rsidRPr="00C53EBA">
        <w:t>Cálculo de la reabsorción o secreción tubular</w:t>
      </w:r>
      <w:r>
        <w:t xml:space="preserve"> </w:t>
      </w:r>
      <w:r w:rsidRPr="00C53EBA">
        <w:t>a partir de los aclaramientos renales</w:t>
      </w:r>
    </w:p>
    <w:p w:rsidR="00B27FCB" w:rsidRPr="003B753C" w:rsidRDefault="00C53EBA" w:rsidP="006409BC">
      <w:pPr>
        <w:pStyle w:val="Prrafodelista"/>
        <w:numPr>
          <w:ilvl w:val="0"/>
          <w:numId w:val="71"/>
        </w:numPr>
        <w:ind w:left="360"/>
        <w:rPr>
          <w:sz w:val="22"/>
        </w:rPr>
      </w:pPr>
      <w:r w:rsidRPr="003B753C">
        <w:rPr>
          <w:sz w:val="22"/>
        </w:rPr>
        <w:t xml:space="preserve">Si se conocen la </w:t>
      </w:r>
      <w:r w:rsidR="00E566EB" w:rsidRPr="00E566EB">
        <w:rPr>
          <w:b/>
          <w:sz w:val="22"/>
        </w:rPr>
        <w:t>FG</w:t>
      </w:r>
      <w:r w:rsidRPr="00E566EB">
        <w:rPr>
          <w:b/>
          <w:sz w:val="22"/>
        </w:rPr>
        <w:t xml:space="preserve"> </w:t>
      </w:r>
      <w:r w:rsidRPr="003B753C">
        <w:rPr>
          <w:sz w:val="22"/>
        </w:rPr>
        <w:t xml:space="preserve">y la </w:t>
      </w:r>
      <w:r w:rsidRPr="00E566EB">
        <w:rPr>
          <w:b/>
          <w:sz w:val="22"/>
        </w:rPr>
        <w:t>excreción renal</w:t>
      </w:r>
      <w:r w:rsidRPr="003B753C">
        <w:rPr>
          <w:sz w:val="22"/>
        </w:rPr>
        <w:t xml:space="preserve"> de</w:t>
      </w:r>
      <w:r w:rsidR="00B27FCB" w:rsidRPr="003B753C">
        <w:rPr>
          <w:sz w:val="22"/>
        </w:rPr>
        <w:t xml:space="preserve"> </w:t>
      </w:r>
      <w:r w:rsidRPr="003B753C">
        <w:rPr>
          <w:sz w:val="22"/>
        </w:rPr>
        <w:t xml:space="preserve">una sustancia, podemos calcular si hay una </w:t>
      </w:r>
      <w:r w:rsidRPr="00E566EB">
        <w:rPr>
          <w:b/>
          <w:sz w:val="22"/>
        </w:rPr>
        <w:t>reabsorción neta</w:t>
      </w:r>
      <w:r w:rsidRPr="003B753C">
        <w:rPr>
          <w:sz w:val="22"/>
        </w:rPr>
        <w:t xml:space="preserve"> o</w:t>
      </w:r>
      <w:r w:rsidR="00B27FCB" w:rsidRPr="003B753C">
        <w:rPr>
          <w:sz w:val="22"/>
        </w:rPr>
        <w:t xml:space="preserve"> </w:t>
      </w:r>
      <w:r w:rsidRPr="00E566EB">
        <w:rPr>
          <w:b/>
          <w:sz w:val="22"/>
        </w:rPr>
        <w:t>secreción neta</w:t>
      </w:r>
      <w:r w:rsidRPr="003B753C">
        <w:rPr>
          <w:sz w:val="22"/>
        </w:rPr>
        <w:t xml:space="preserve"> de esa sustancia por los túbulos renales. </w:t>
      </w:r>
    </w:p>
    <w:p w:rsidR="00E566EB" w:rsidRPr="00E566EB" w:rsidRDefault="00E566EB" w:rsidP="00E566EB">
      <w:pPr>
        <w:pStyle w:val="Prrafodelista"/>
        <w:ind w:left="360"/>
        <w:rPr>
          <w:sz w:val="22"/>
        </w:rPr>
      </w:pPr>
    </w:p>
    <w:p w:rsidR="00B27FCB" w:rsidRDefault="00C53EBA" w:rsidP="006409BC">
      <w:pPr>
        <w:pStyle w:val="Prrafodelista"/>
        <w:numPr>
          <w:ilvl w:val="0"/>
          <w:numId w:val="72"/>
        </w:numPr>
        <w:rPr>
          <w:sz w:val="22"/>
        </w:rPr>
      </w:pPr>
      <w:r w:rsidRPr="00E566EB">
        <w:rPr>
          <w:b/>
          <w:sz w:val="22"/>
        </w:rPr>
        <w:t>Comparando el aclaramiento</w:t>
      </w:r>
      <w:r w:rsidRPr="00E566EB">
        <w:rPr>
          <w:sz w:val="22"/>
        </w:rPr>
        <w:t xml:space="preserve"> de una</w:t>
      </w:r>
      <w:r w:rsidR="00B27FCB" w:rsidRPr="00E566EB">
        <w:rPr>
          <w:sz w:val="22"/>
        </w:rPr>
        <w:t xml:space="preserve"> </w:t>
      </w:r>
      <w:r w:rsidRPr="00E566EB">
        <w:rPr>
          <w:sz w:val="22"/>
        </w:rPr>
        <w:t xml:space="preserve">sustancia con el de la </w:t>
      </w:r>
      <w:r w:rsidRPr="00E566EB">
        <w:rPr>
          <w:b/>
          <w:sz w:val="22"/>
        </w:rPr>
        <w:t>inulina</w:t>
      </w:r>
      <w:r w:rsidRPr="00E566EB">
        <w:rPr>
          <w:sz w:val="22"/>
        </w:rPr>
        <w:t xml:space="preserve">, una medida del FG: </w:t>
      </w:r>
    </w:p>
    <w:p w:rsidR="00E566EB" w:rsidRPr="00E566EB" w:rsidRDefault="00E566EB" w:rsidP="00E566EB">
      <w:pPr>
        <w:pStyle w:val="Prrafodelista"/>
        <w:ind w:left="360"/>
        <w:rPr>
          <w:sz w:val="22"/>
        </w:rPr>
      </w:pPr>
    </w:p>
    <w:p w:rsidR="00B27FCB" w:rsidRDefault="00E566EB" w:rsidP="00CC769E">
      <w:pPr>
        <w:pStyle w:val="Prrafodelista"/>
        <w:numPr>
          <w:ilvl w:val="0"/>
          <w:numId w:val="17"/>
        </w:numPr>
        <w:rPr>
          <w:sz w:val="22"/>
        </w:rPr>
      </w:pPr>
      <w:r w:rsidRPr="00E566EB">
        <w:rPr>
          <w:b/>
          <w:noProof/>
          <w:lang w:val="es-GT" w:eastAsia="es-GT"/>
        </w:rPr>
        <w:drawing>
          <wp:anchor distT="0" distB="0" distL="114300" distR="114300" simplePos="0" relativeHeight="251681792" behindDoc="0" locked="0" layoutInCell="1" allowOverlap="1" wp14:anchorId="0E2FA07B" wp14:editId="542C4947">
            <wp:simplePos x="0" y="0"/>
            <wp:positionH relativeFrom="column">
              <wp:posOffset>3788410</wp:posOffset>
            </wp:positionH>
            <wp:positionV relativeFrom="paragraph">
              <wp:posOffset>30480</wp:posOffset>
            </wp:positionV>
            <wp:extent cx="3430905" cy="1581150"/>
            <wp:effectExtent l="0" t="0" r="0" b="0"/>
            <wp:wrapSquare wrapText="bothSides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0905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2"/>
        </w:rPr>
        <w:t>S</w:t>
      </w:r>
      <w:r w:rsidR="00C53EBA" w:rsidRPr="00FD2C94">
        <w:rPr>
          <w:sz w:val="22"/>
        </w:rPr>
        <w:t xml:space="preserve">i el </w:t>
      </w:r>
      <w:r w:rsidR="00C53EBA" w:rsidRPr="00E566EB">
        <w:rPr>
          <w:b/>
          <w:sz w:val="22"/>
        </w:rPr>
        <w:t>aclaramiento</w:t>
      </w:r>
      <w:r w:rsidR="00C53EBA" w:rsidRPr="00FD2C94">
        <w:rPr>
          <w:sz w:val="22"/>
        </w:rPr>
        <w:t xml:space="preserve"> de</w:t>
      </w:r>
      <w:r w:rsidR="00B27FCB" w:rsidRPr="00FD2C94">
        <w:rPr>
          <w:sz w:val="22"/>
        </w:rPr>
        <w:t xml:space="preserve"> </w:t>
      </w:r>
      <w:r w:rsidR="00C53EBA" w:rsidRPr="00FD2C94">
        <w:rPr>
          <w:sz w:val="22"/>
        </w:rPr>
        <w:t xml:space="preserve">una sustancia </w:t>
      </w:r>
      <w:r>
        <w:rPr>
          <w:sz w:val="22"/>
        </w:rPr>
        <w:t xml:space="preserve">es </w:t>
      </w:r>
      <w:r w:rsidR="00C53EBA" w:rsidRPr="00E566EB">
        <w:rPr>
          <w:b/>
          <w:sz w:val="22"/>
        </w:rPr>
        <w:t>igual</w:t>
      </w:r>
      <w:r w:rsidR="00C53EBA" w:rsidRPr="00FD2C94">
        <w:rPr>
          <w:sz w:val="22"/>
        </w:rPr>
        <w:t xml:space="preserve"> al de la </w:t>
      </w:r>
      <w:r w:rsidR="00C53EBA" w:rsidRPr="00E566EB">
        <w:rPr>
          <w:b/>
          <w:sz w:val="22"/>
        </w:rPr>
        <w:t>inulina</w:t>
      </w:r>
      <w:r w:rsidR="00C53EBA" w:rsidRPr="00FD2C94">
        <w:rPr>
          <w:sz w:val="22"/>
        </w:rPr>
        <w:t xml:space="preserve">, </w:t>
      </w:r>
      <w:r w:rsidR="00C53EBA" w:rsidRPr="00E566EB">
        <w:rPr>
          <w:sz w:val="22"/>
          <w:u w:val="single"/>
        </w:rPr>
        <w:t>la sustancia sólo se filtra</w:t>
      </w:r>
      <w:r w:rsidR="00B27FCB" w:rsidRPr="00FD2C94">
        <w:rPr>
          <w:sz w:val="22"/>
        </w:rPr>
        <w:t xml:space="preserve"> </w:t>
      </w:r>
      <w:r w:rsidR="00C53EBA" w:rsidRPr="00FD2C94">
        <w:rPr>
          <w:sz w:val="22"/>
        </w:rPr>
        <w:t xml:space="preserve">y no se reabsorbe ni secreta; </w:t>
      </w:r>
    </w:p>
    <w:p w:rsidR="00E566EB" w:rsidRPr="00FD2C94" w:rsidRDefault="00E566EB" w:rsidP="00E566EB">
      <w:pPr>
        <w:pStyle w:val="Prrafodelista"/>
        <w:rPr>
          <w:sz w:val="22"/>
        </w:rPr>
      </w:pPr>
    </w:p>
    <w:p w:rsidR="00B27FCB" w:rsidRDefault="00E566EB" w:rsidP="00CC769E">
      <w:pPr>
        <w:pStyle w:val="Prrafodelista"/>
        <w:numPr>
          <w:ilvl w:val="0"/>
          <w:numId w:val="17"/>
        </w:numPr>
        <w:rPr>
          <w:sz w:val="22"/>
        </w:rPr>
      </w:pPr>
      <w:r>
        <w:rPr>
          <w:sz w:val="22"/>
        </w:rPr>
        <w:t>S</w:t>
      </w:r>
      <w:r w:rsidR="00C53EBA" w:rsidRPr="00FD2C94">
        <w:rPr>
          <w:sz w:val="22"/>
        </w:rPr>
        <w:t xml:space="preserve">i el </w:t>
      </w:r>
      <w:r w:rsidR="00C53EBA" w:rsidRPr="00E566EB">
        <w:rPr>
          <w:b/>
          <w:sz w:val="22"/>
        </w:rPr>
        <w:t>aclaramiento</w:t>
      </w:r>
      <w:r w:rsidR="00C53EBA" w:rsidRPr="00FD2C94">
        <w:rPr>
          <w:sz w:val="22"/>
        </w:rPr>
        <w:t xml:space="preserve"> de una</w:t>
      </w:r>
      <w:r w:rsidR="00B27FCB" w:rsidRPr="00FD2C94">
        <w:rPr>
          <w:sz w:val="22"/>
        </w:rPr>
        <w:t xml:space="preserve"> </w:t>
      </w:r>
      <w:r w:rsidR="00C53EBA" w:rsidRPr="00FD2C94">
        <w:rPr>
          <w:sz w:val="22"/>
        </w:rPr>
        <w:t xml:space="preserve">sustancia es </w:t>
      </w:r>
      <w:r w:rsidR="00C53EBA" w:rsidRPr="00E566EB">
        <w:rPr>
          <w:b/>
          <w:sz w:val="22"/>
        </w:rPr>
        <w:t>menor</w:t>
      </w:r>
      <w:r w:rsidR="00C53EBA" w:rsidRPr="00FD2C94">
        <w:rPr>
          <w:sz w:val="22"/>
        </w:rPr>
        <w:t xml:space="preserve"> que el de la </w:t>
      </w:r>
      <w:r w:rsidR="00C53EBA" w:rsidRPr="00E566EB">
        <w:rPr>
          <w:b/>
          <w:sz w:val="22"/>
        </w:rPr>
        <w:t>inulina</w:t>
      </w:r>
      <w:r w:rsidR="00C53EBA" w:rsidRPr="00FD2C94">
        <w:rPr>
          <w:sz w:val="22"/>
        </w:rPr>
        <w:t>, la sustancia debe haberse</w:t>
      </w:r>
      <w:r w:rsidR="00B27FCB" w:rsidRPr="00FD2C94">
        <w:rPr>
          <w:sz w:val="22"/>
        </w:rPr>
        <w:t xml:space="preserve"> </w:t>
      </w:r>
      <w:r w:rsidR="00C53EBA" w:rsidRPr="00E566EB">
        <w:rPr>
          <w:b/>
          <w:sz w:val="22"/>
        </w:rPr>
        <w:t>reabsorbido</w:t>
      </w:r>
      <w:r w:rsidR="00C53EBA" w:rsidRPr="00FD2C94">
        <w:rPr>
          <w:sz w:val="22"/>
        </w:rPr>
        <w:t xml:space="preserve"> en los túbulos de la nefrona, </w:t>
      </w:r>
    </w:p>
    <w:p w:rsidR="00E566EB" w:rsidRPr="00E566EB" w:rsidRDefault="00E566EB" w:rsidP="00E566EB">
      <w:pPr>
        <w:pStyle w:val="Prrafodelista"/>
        <w:rPr>
          <w:sz w:val="22"/>
        </w:rPr>
      </w:pPr>
    </w:p>
    <w:p w:rsidR="00B27FCB" w:rsidRPr="00FD2C94" w:rsidRDefault="00E566EB" w:rsidP="00CC769E">
      <w:pPr>
        <w:pStyle w:val="Prrafodelista"/>
        <w:numPr>
          <w:ilvl w:val="0"/>
          <w:numId w:val="17"/>
        </w:numPr>
        <w:rPr>
          <w:sz w:val="22"/>
        </w:rPr>
      </w:pPr>
      <w:r>
        <w:rPr>
          <w:sz w:val="22"/>
        </w:rPr>
        <w:t>S</w:t>
      </w:r>
      <w:r w:rsidR="00C53EBA" w:rsidRPr="00846B03">
        <w:rPr>
          <w:sz w:val="22"/>
        </w:rPr>
        <w:t xml:space="preserve">i el </w:t>
      </w:r>
      <w:r w:rsidR="00C53EBA" w:rsidRPr="00E566EB">
        <w:rPr>
          <w:b/>
          <w:sz w:val="22"/>
        </w:rPr>
        <w:t>aclaramiento</w:t>
      </w:r>
      <w:r w:rsidR="00B27FCB" w:rsidRPr="00846B03">
        <w:rPr>
          <w:sz w:val="22"/>
        </w:rPr>
        <w:t xml:space="preserve"> </w:t>
      </w:r>
      <w:r w:rsidR="00C53EBA" w:rsidRPr="00846B03">
        <w:rPr>
          <w:sz w:val="22"/>
        </w:rPr>
        <w:t xml:space="preserve">de una sustancia es </w:t>
      </w:r>
      <w:r w:rsidR="00C53EBA" w:rsidRPr="00E566EB">
        <w:rPr>
          <w:b/>
          <w:sz w:val="22"/>
        </w:rPr>
        <w:t>mayor</w:t>
      </w:r>
      <w:r w:rsidR="00C53EBA" w:rsidRPr="00846B03">
        <w:rPr>
          <w:sz w:val="22"/>
        </w:rPr>
        <w:t xml:space="preserve"> que el de la </w:t>
      </w:r>
      <w:r w:rsidR="00C53EBA" w:rsidRPr="00E566EB">
        <w:rPr>
          <w:b/>
          <w:sz w:val="22"/>
        </w:rPr>
        <w:t>inulina</w:t>
      </w:r>
      <w:r w:rsidR="00C53EBA" w:rsidRPr="00846B03">
        <w:rPr>
          <w:sz w:val="22"/>
        </w:rPr>
        <w:t>, la</w:t>
      </w:r>
      <w:r w:rsidR="00B27FCB" w:rsidRPr="00846B03">
        <w:rPr>
          <w:sz w:val="22"/>
        </w:rPr>
        <w:t xml:space="preserve"> </w:t>
      </w:r>
      <w:r w:rsidR="00C53EBA" w:rsidRPr="00846B03">
        <w:rPr>
          <w:sz w:val="22"/>
        </w:rPr>
        <w:t xml:space="preserve">sustancia debe </w:t>
      </w:r>
      <w:r w:rsidR="00C53EBA" w:rsidRPr="00E566EB">
        <w:rPr>
          <w:b/>
          <w:sz w:val="22"/>
        </w:rPr>
        <w:t>secretarse</w:t>
      </w:r>
      <w:r w:rsidR="00C53EBA" w:rsidRPr="00846B03">
        <w:rPr>
          <w:sz w:val="22"/>
        </w:rPr>
        <w:t xml:space="preserve"> en los túbulos de la nefrona. </w:t>
      </w:r>
    </w:p>
    <w:sectPr w:rsidR="00B27FCB" w:rsidRPr="00FD2C94" w:rsidSect="006C1318">
      <w:headerReference w:type="default" r:id="rId41"/>
      <w:footerReference w:type="default" r:id="rId4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01A" w:rsidRDefault="00E1701A" w:rsidP="0047172E">
      <w:r>
        <w:separator/>
      </w:r>
    </w:p>
  </w:endnote>
  <w:endnote w:type="continuationSeparator" w:id="0">
    <w:p w:rsidR="00E1701A" w:rsidRDefault="00E1701A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DD3" w:rsidRDefault="00CC7DD3">
    <w:pPr>
      <w:pStyle w:val="Piedepgina"/>
    </w:pPr>
    <w:r>
      <w:t>Yury José Mazariegos Vargas</w:t>
    </w:r>
    <w:r>
      <w:tab/>
      <w:t xml:space="preserve">                 201317821</w:t>
    </w:r>
    <w:r>
      <w:tab/>
      <w:t>Segundo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01A" w:rsidRDefault="00E1701A" w:rsidP="0047172E">
      <w:r>
        <w:separator/>
      </w:r>
    </w:p>
  </w:footnote>
  <w:footnote w:type="continuationSeparator" w:id="0">
    <w:p w:rsidR="00E1701A" w:rsidRDefault="00E1701A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DD3" w:rsidRDefault="00CC7DD3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Universidad San Carlos de Guatemala</w:t>
    </w:r>
  </w:p>
  <w:p w:rsidR="00CC7DD3" w:rsidRDefault="00CC7DD3" w:rsidP="0047172E">
    <w:pPr>
      <w:pStyle w:val="Encabezado"/>
    </w:pPr>
    <w:r>
      <w:t>Facultad de Ciencias Médicas, CUM</w:t>
    </w:r>
  </w:p>
  <w:p w:rsidR="00CC7DD3" w:rsidRDefault="00CC7D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933"/>
    <w:multiLevelType w:val="hybridMultilevel"/>
    <w:tmpl w:val="8300037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EA35B4"/>
    <w:multiLevelType w:val="hybridMultilevel"/>
    <w:tmpl w:val="EF8EB72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0F5934"/>
    <w:multiLevelType w:val="hybridMultilevel"/>
    <w:tmpl w:val="C9DC8FE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A7E14"/>
    <w:multiLevelType w:val="hybridMultilevel"/>
    <w:tmpl w:val="320EABB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2F159C"/>
    <w:multiLevelType w:val="hybridMultilevel"/>
    <w:tmpl w:val="577E0D6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3762C"/>
    <w:multiLevelType w:val="hybridMultilevel"/>
    <w:tmpl w:val="DE76E65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75612"/>
    <w:multiLevelType w:val="hybridMultilevel"/>
    <w:tmpl w:val="54A247DA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9412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7F7FF7"/>
    <w:multiLevelType w:val="hybridMultilevel"/>
    <w:tmpl w:val="E53A70F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B51E4C"/>
    <w:multiLevelType w:val="hybridMultilevel"/>
    <w:tmpl w:val="0254D14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A3A7F53"/>
    <w:multiLevelType w:val="hybridMultilevel"/>
    <w:tmpl w:val="034A739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521BC4"/>
    <w:multiLevelType w:val="hybridMultilevel"/>
    <w:tmpl w:val="B518FD5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B253456"/>
    <w:multiLevelType w:val="hybridMultilevel"/>
    <w:tmpl w:val="22E2B7C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6C4EF7"/>
    <w:multiLevelType w:val="hybridMultilevel"/>
    <w:tmpl w:val="323CAF1C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AE0D11"/>
    <w:multiLevelType w:val="hybridMultilevel"/>
    <w:tmpl w:val="E2E859D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F05A9B"/>
    <w:multiLevelType w:val="hybridMultilevel"/>
    <w:tmpl w:val="91BEC3A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FA6FE0"/>
    <w:multiLevelType w:val="hybridMultilevel"/>
    <w:tmpl w:val="604CCB9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07634E3"/>
    <w:multiLevelType w:val="hybridMultilevel"/>
    <w:tmpl w:val="586EDE3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10477B8"/>
    <w:multiLevelType w:val="hybridMultilevel"/>
    <w:tmpl w:val="314EE1C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4F27C4"/>
    <w:multiLevelType w:val="hybridMultilevel"/>
    <w:tmpl w:val="2F82DF4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6060B39"/>
    <w:multiLevelType w:val="hybridMultilevel"/>
    <w:tmpl w:val="53ECE6C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320AB4"/>
    <w:multiLevelType w:val="hybridMultilevel"/>
    <w:tmpl w:val="ADAC339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7C05504"/>
    <w:multiLevelType w:val="hybridMultilevel"/>
    <w:tmpl w:val="AA5C30A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8AD5A3E"/>
    <w:multiLevelType w:val="hybridMultilevel"/>
    <w:tmpl w:val="AD1454C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3C73176"/>
    <w:multiLevelType w:val="hybridMultilevel"/>
    <w:tmpl w:val="659A39C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487193B"/>
    <w:multiLevelType w:val="hybridMultilevel"/>
    <w:tmpl w:val="538210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25A723FE"/>
    <w:multiLevelType w:val="hybridMultilevel"/>
    <w:tmpl w:val="5D5ABED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8A460C"/>
    <w:multiLevelType w:val="hybridMultilevel"/>
    <w:tmpl w:val="DEDE90E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B674E1E"/>
    <w:multiLevelType w:val="hybridMultilevel"/>
    <w:tmpl w:val="2700726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5B3899"/>
    <w:multiLevelType w:val="hybridMultilevel"/>
    <w:tmpl w:val="FA6ED9E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285C03"/>
    <w:multiLevelType w:val="hybridMultilevel"/>
    <w:tmpl w:val="0EEE323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2D0361"/>
    <w:multiLevelType w:val="hybridMultilevel"/>
    <w:tmpl w:val="8536CEE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F643B33"/>
    <w:multiLevelType w:val="hybridMultilevel"/>
    <w:tmpl w:val="AA180D32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265149"/>
    <w:multiLevelType w:val="hybridMultilevel"/>
    <w:tmpl w:val="3A5E7232"/>
    <w:lvl w:ilvl="0" w:tplc="100A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35681129"/>
    <w:multiLevelType w:val="hybridMultilevel"/>
    <w:tmpl w:val="EC8A06B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9412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684314D"/>
    <w:multiLevelType w:val="hybridMultilevel"/>
    <w:tmpl w:val="04E6381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8137FBA"/>
    <w:multiLevelType w:val="hybridMultilevel"/>
    <w:tmpl w:val="A04E5C8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C9A2907"/>
    <w:multiLevelType w:val="hybridMultilevel"/>
    <w:tmpl w:val="3656E3B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C616B2"/>
    <w:multiLevelType w:val="hybridMultilevel"/>
    <w:tmpl w:val="C69ABB0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CE2731"/>
    <w:multiLevelType w:val="hybridMultilevel"/>
    <w:tmpl w:val="7A04513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6253095"/>
    <w:multiLevelType w:val="hybridMultilevel"/>
    <w:tmpl w:val="E758C8A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E579C4"/>
    <w:multiLevelType w:val="hybridMultilevel"/>
    <w:tmpl w:val="57968D5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8DA175A"/>
    <w:multiLevelType w:val="hybridMultilevel"/>
    <w:tmpl w:val="389AF60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E9C7BD5"/>
    <w:multiLevelType w:val="hybridMultilevel"/>
    <w:tmpl w:val="C0A2A2E2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CC1353"/>
    <w:multiLevelType w:val="hybridMultilevel"/>
    <w:tmpl w:val="1010B26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536631B1"/>
    <w:multiLevelType w:val="hybridMultilevel"/>
    <w:tmpl w:val="391EA59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67A5337"/>
    <w:multiLevelType w:val="hybridMultilevel"/>
    <w:tmpl w:val="636E0CF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7B75A4D"/>
    <w:multiLevelType w:val="hybridMultilevel"/>
    <w:tmpl w:val="FA8EDE1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7F358F7"/>
    <w:multiLevelType w:val="hybridMultilevel"/>
    <w:tmpl w:val="870C81F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90F4AE4"/>
    <w:multiLevelType w:val="hybridMultilevel"/>
    <w:tmpl w:val="A8E8400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9C63BA8"/>
    <w:multiLevelType w:val="hybridMultilevel"/>
    <w:tmpl w:val="9C00374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792A19"/>
    <w:multiLevelType w:val="hybridMultilevel"/>
    <w:tmpl w:val="67F0F13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A34165"/>
    <w:multiLevelType w:val="hybridMultilevel"/>
    <w:tmpl w:val="1B58588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C7E0EB7"/>
    <w:multiLevelType w:val="hybridMultilevel"/>
    <w:tmpl w:val="899EE71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CD357F0"/>
    <w:multiLevelType w:val="hybridMultilevel"/>
    <w:tmpl w:val="92CC0F48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5838B1"/>
    <w:multiLevelType w:val="hybridMultilevel"/>
    <w:tmpl w:val="300A6FB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622B86"/>
    <w:multiLevelType w:val="hybridMultilevel"/>
    <w:tmpl w:val="F36E78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9412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EC32455"/>
    <w:multiLevelType w:val="hybridMultilevel"/>
    <w:tmpl w:val="17FEB9FC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9412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03945C6"/>
    <w:multiLevelType w:val="hybridMultilevel"/>
    <w:tmpl w:val="E7787C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60671B5C"/>
    <w:multiLevelType w:val="hybridMultilevel"/>
    <w:tmpl w:val="B2FE445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1BD515E"/>
    <w:multiLevelType w:val="hybridMultilevel"/>
    <w:tmpl w:val="A9300D0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1E256B1"/>
    <w:multiLevelType w:val="hybridMultilevel"/>
    <w:tmpl w:val="3CC499C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651D5959"/>
    <w:multiLevelType w:val="hybridMultilevel"/>
    <w:tmpl w:val="E72ABDB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67DF30AB"/>
    <w:multiLevelType w:val="hybridMultilevel"/>
    <w:tmpl w:val="9C68C6E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E928AC"/>
    <w:multiLevelType w:val="hybridMultilevel"/>
    <w:tmpl w:val="EFC4F40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DF817F9"/>
    <w:multiLevelType w:val="hybridMultilevel"/>
    <w:tmpl w:val="AF6421E2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FBA12F2"/>
    <w:multiLevelType w:val="hybridMultilevel"/>
    <w:tmpl w:val="629A3A44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731E7D"/>
    <w:multiLevelType w:val="hybridMultilevel"/>
    <w:tmpl w:val="A0B0250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1D244EA"/>
    <w:multiLevelType w:val="hybridMultilevel"/>
    <w:tmpl w:val="0CCC38D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78B04B3C"/>
    <w:multiLevelType w:val="hybridMultilevel"/>
    <w:tmpl w:val="24789C5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D2D68DA"/>
    <w:multiLevelType w:val="hybridMultilevel"/>
    <w:tmpl w:val="79CAC24A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346636"/>
    <w:multiLevelType w:val="hybridMultilevel"/>
    <w:tmpl w:val="FCD2B9F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FF47DE3"/>
    <w:multiLevelType w:val="hybridMultilevel"/>
    <w:tmpl w:val="220CAAE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55"/>
  </w:num>
  <w:num w:numId="3">
    <w:abstractNumId w:val="0"/>
  </w:num>
  <w:num w:numId="4">
    <w:abstractNumId w:val="67"/>
  </w:num>
  <w:num w:numId="5">
    <w:abstractNumId w:val="58"/>
  </w:num>
  <w:num w:numId="6">
    <w:abstractNumId w:val="12"/>
  </w:num>
  <w:num w:numId="7">
    <w:abstractNumId w:val="8"/>
  </w:num>
  <w:num w:numId="8">
    <w:abstractNumId w:val="4"/>
  </w:num>
  <w:num w:numId="9">
    <w:abstractNumId w:val="2"/>
  </w:num>
  <w:num w:numId="10">
    <w:abstractNumId w:val="41"/>
  </w:num>
  <w:num w:numId="11">
    <w:abstractNumId w:val="36"/>
  </w:num>
  <w:num w:numId="12">
    <w:abstractNumId w:val="51"/>
  </w:num>
  <w:num w:numId="13">
    <w:abstractNumId w:val="20"/>
  </w:num>
  <w:num w:numId="14">
    <w:abstractNumId w:val="29"/>
  </w:num>
  <w:num w:numId="15">
    <w:abstractNumId w:val="6"/>
  </w:num>
  <w:num w:numId="16">
    <w:abstractNumId w:val="33"/>
  </w:num>
  <w:num w:numId="17">
    <w:abstractNumId w:val="56"/>
  </w:num>
  <w:num w:numId="18">
    <w:abstractNumId w:val="26"/>
  </w:num>
  <w:num w:numId="19">
    <w:abstractNumId w:val="39"/>
  </w:num>
  <w:num w:numId="20">
    <w:abstractNumId w:val="60"/>
  </w:num>
  <w:num w:numId="21">
    <w:abstractNumId w:val="19"/>
  </w:num>
  <w:num w:numId="22">
    <w:abstractNumId w:val="63"/>
  </w:num>
  <w:num w:numId="23">
    <w:abstractNumId w:val="49"/>
  </w:num>
  <w:num w:numId="24">
    <w:abstractNumId w:val="22"/>
  </w:num>
  <w:num w:numId="25">
    <w:abstractNumId w:val="5"/>
  </w:num>
  <w:num w:numId="26">
    <w:abstractNumId w:val="43"/>
  </w:num>
  <w:num w:numId="27">
    <w:abstractNumId w:val="34"/>
  </w:num>
  <w:num w:numId="28">
    <w:abstractNumId w:val="48"/>
  </w:num>
  <w:num w:numId="29">
    <w:abstractNumId w:val="16"/>
  </w:num>
  <w:num w:numId="30">
    <w:abstractNumId w:val="10"/>
  </w:num>
  <w:num w:numId="31">
    <w:abstractNumId w:val="37"/>
  </w:num>
  <w:num w:numId="32">
    <w:abstractNumId w:val="70"/>
  </w:num>
  <w:num w:numId="33">
    <w:abstractNumId w:val="1"/>
  </w:num>
  <w:num w:numId="34">
    <w:abstractNumId w:val="64"/>
  </w:num>
  <w:num w:numId="35">
    <w:abstractNumId w:val="68"/>
  </w:num>
  <w:num w:numId="36">
    <w:abstractNumId w:val="35"/>
  </w:num>
  <w:num w:numId="37">
    <w:abstractNumId w:val="25"/>
  </w:num>
  <w:num w:numId="38">
    <w:abstractNumId w:val="9"/>
  </w:num>
  <w:num w:numId="39">
    <w:abstractNumId w:val="23"/>
  </w:num>
  <w:num w:numId="40">
    <w:abstractNumId w:val="54"/>
  </w:num>
  <w:num w:numId="41">
    <w:abstractNumId w:val="3"/>
  </w:num>
  <w:num w:numId="42">
    <w:abstractNumId w:val="40"/>
  </w:num>
  <w:num w:numId="43">
    <w:abstractNumId w:val="30"/>
  </w:num>
  <w:num w:numId="44">
    <w:abstractNumId w:val="31"/>
  </w:num>
  <w:num w:numId="45">
    <w:abstractNumId w:val="38"/>
  </w:num>
  <w:num w:numId="46">
    <w:abstractNumId w:val="66"/>
  </w:num>
  <w:num w:numId="47">
    <w:abstractNumId w:val="42"/>
  </w:num>
  <w:num w:numId="48">
    <w:abstractNumId w:val="14"/>
  </w:num>
  <w:num w:numId="49">
    <w:abstractNumId w:val="46"/>
  </w:num>
  <w:num w:numId="50">
    <w:abstractNumId w:val="11"/>
  </w:num>
  <w:num w:numId="51">
    <w:abstractNumId w:val="45"/>
  </w:num>
  <w:num w:numId="52">
    <w:abstractNumId w:val="69"/>
  </w:num>
  <w:num w:numId="53">
    <w:abstractNumId w:val="27"/>
  </w:num>
  <w:num w:numId="54">
    <w:abstractNumId w:val="59"/>
  </w:num>
  <w:num w:numId="55">
    <w:abstractNumId w:val="13"/>
  </w:num>
  <w:num w:numId="56">
    <w:abstractNumId w:val="44"/>
  </w:num>
  <w:num w:numId="57">
    <w:abstractNumId w:val="17"/>
  </w:num>
  <w:num w:numId="58">
    <w:abstractNumId w:val="57"/>
  </w:num>
  <w:num w:numId="59">
    <w:abstractNumId w:val="7"/>
  </w:num>
  <w:num w:numId="60">
    <w:abstractNumId w:val="53"/>
  </w:num>
  <w:num w:numId="61">
    <w:abstractNumId w:val="21"/>
  </w:num>
  <w:num w:numId="62">
    <w:abstractNumId w:val="52"/>
  </w:num>
  <w:num w:numId="63">
    <w:abstractNumId w:val="15"/>
  </w:num>
  <w:num w:numId="64">
    <w:abstractNumId w:val="50"/>
  </w:num>
  <w:num w:numId="65">
    <w:abstractNumId w:val="32"/>
  </w:num>
  <w:num w:numId="66">
    <w:abstractNumId w:val="47"/>
  </w:num>
  <w:num w:numId="67">
    <w:abstractNumId w:val="71"/>
  </w:num>
  <w:num w:numId="68">
    <w:abstractNumId w:val="62"/>
  </w:num>
  <w:num w:numId="69">
    <w:abstractNumId w:val="28"/>
  </w:num>
  <w:num w:numId="70">
    <w:abstractNumId w:val="24"/>
  </w:num>
  <w:num w:numId="71">
    <w:abstractNumId w:val="18"/>
  </w:num>
  <w:num w:numId="72">
    <w:abstractNumId w:val="6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1318"/>
    <w:rsid w:val="00003137"/>
    <w:rsid w:val="00034D32"/>
    <w:rsid w:val="00064F03"/>
    <w:rsid w:val="00071367"/>
    <w:rsid w:val="000C0934"/>
    <w:rsid w:val="000F555C"/>
    <w:rsid w:val="001119F9"/>
    <w:rsid w:val="00124955"/>
    <w:rsid w:val="0012699C"/>
    <w:rsid w:val="001448E7"/>
    <w:rsid w:val="0015390B"/>
    <w:rsid w:val="0016424C"/>
    <w:rsid w:val="001677C8"/>
    <w:rsid w:val="0017154C"/>
    <w:rsid w:val="001C7E95"/>
    <w:rsid w:val="001D1C80"/>
    <w:rsid w:val="001E0F93"/>
    <w:rsid w:val="001F228A"/>
    <w:rsid w:val="00215F8E"/>
    <w:rsid w:val="002529AB"/>
    <w:rsid w:val="0025763E"/>
    <w:rsid w:val="002662F1"/>
    <w:rsid w:val="002B2E84"/>
    <w:rsid w:val="002B41AA"/>
    <w:rsid w:val="002D2CB8"/>
    <w:rsid w:val="002D5D36"/>
    <w:rsid w:val="00317370"/>
    <w:rsid w:val="003231B1"/>
    <w:rsid w:val="00336F97"/>
    <w:rsid w:val="00354D22"/>
    <w:rsid w:val="00360DE4"/>
    <w:rsid w:val="003653A7"/>
    <w:rsid w:val="0038712C"/>
    <w:rsid w:val="003A4467"/>
    <w:rsid w:val="003B753C"/>
    <w:rsid w:val="003D0670"/>
    <w:rsid w:val="003E6B7E"/>
    <w:rsid w:val="003E7C17"/>
    <w:rsid w:val="004444EC"/>
    <w:rsid w:val="0047172E"/>
    <w:rsid w:val="004C7D7D"/>
    <w:rsid w:val="00512CBA"/>
    <w:rsid w:val="005201A6"/>
    <w:rsid w:val="005242AE"/>
    <w:rsid w:val="00562DEE"/>
    <w:rsid w:val="00566F4A"/>
    <w:rsid w:val="00575835"/>
    <w:rsid w:val="005A396F"/>
    <w:rsid w:val="005B3194"/>
    <w:rsid w:val="005C0B35"/>
    <w:rsid w:val="005C65EF"/>
    <w:rsid w:val="005E5E2C"/>
    <w:rsid w:val="005F50D9"/>
    <w:rsid w:val="0060308C"/>
    <w:rsid w:val="0062164E"/>
    <w:rsid w:val="006409BC"/>
    <w:rsid w:val="006477A2"/>
    <w:rsid w:val="006715B7"/>
    <w:rsid w:val="00683C83"/>
    <w:rsid w:val="006A6223"/>
    <w:rsid w:val="006B6DC9"/>
    <w:rsid w:val="006C1318"/>
    <w:rsid w:val="006C2108"/>
    <w:rsid w:val="006C3125"/>
    <w:rsid w:val="006D2E74"/>
    <w:rsid w:val="00704705"/>
    <w:rsid w:val="007312B6"/>
    <w:rsid w:val="00753E91"/>
    <w:rsid w:val="007635A2"/>
    <w:rsid w:val="0078346C"/>
    <w:rsid w:val="007B2BE7"/>
    <w:rsid w:val="007C01CE"/>
    <w:rsid w:val="007D31A4"/>
    <w:rsid w:val="0080722B"/>
    <w:rsid w:val="00846B03"/>
    <w:rsid w:val="0085360F"/>
    <w:rsid w:val="008741F6"/>
    <w:rsid w:val="008757CD"/>
    <w:rsid w:val="008A1056"/>
    <w:rsid w:val="008B5BE2"/>
    <w:rsid w:val="008E33B5"/>
    <w:rsid w:val="008F3052"/>
    <w:rsid w:val="008F5FE0"/>
    <w:rsid w:val="0090277F"/>
    <w:rsid w:val="00927F63"/>
    <w:rsid w:val="00933983"/>
    <w:rsid w:val="00942397"/>
    <w:rsid w:val="00960271"/>
    <w:rsid w:val="00984269"/>
    <w:rsid w:val="009930B5"/>
    <w:rsid w:val="0099607C"/>
    <w:rsid w:val="009D3E54"/>
    <w:rsid w:val="009E6618"/>
    <w:rsid w:val="00A06A07"/>
    <w:rsid w:val="00A50467"/>
    <w:rsid w:val="00A55EB6"/>
    <w:rsid w:val="00A925BC"/>
    <w:rsid w:val="00AB3B72"/>
    <w:rsid w:val="00AC700C"/>
    <w:rsid w:val="00AF117A"/>
    <w:rsid w:val="00B27FCB"/>
    <w:rsid w:val="00B31B86"/>
    <w:rsid w:val="00B3433A"/>
    <w:rsid w:val="00B42CB5"/>
    <w:rsid w:val="00B466C2"/>
    <w:rsid w:val="00B47B9A"/>
    <w:rsid w:val="00B807CB"/>
    <w:rsid w:val="00B80E36"/>
    <w:rsid w:val="00B875C0"/>
    <w:rsid w:val="00BA3704"/>
    <w:rsid w:val="00BB39EC"/>
    <w:rsid w:val="00BF0424"/>
    <w:rsid w:val="00BF67B3"/>
    <w:rsid w:val="00BF7981"/>
    <w:rsid w:val="00C02C6E"/>
    <w:rsid w:val="00C25002"/>
    <w:rsid w:val="00C53EBA"/>
    <w:rsid w:val="00C67FD0"/>
    <w:rsid w:val="00CB3A73"/>
    <w:rsid w:val="00CC1246"/>
    <w:rsid w:val="00CC3477"/>
    <w:rsid w:val="00CC769E"/>
    <w:rsid w:val="00CC7DD3"/>
    <w:rsid w:val="00D00E46"/>
    <w:rsid w:val="00D118DB"/>
    <w:rsid w:val="00D1415C"/>
    <w:rsid w:val="00D23342"/>
    <w:rsid w:val="00D334A5"/>
    <w:rsid w:val="00D424F8"/>
    <w:rsid w:val="00D447D7"/>
    <w:rsid w:val="00D46CAC"/>
    <w:rsid w:val="00D603D5"/>
    <w:rsid w:val="00D64373"/>
    <w:rsid w:val="00D71E2F"/>
    <w:rsid w:val="00D82AAC"/>
    <w:rsid w:val="00D9539A"/>
    <w:rsid w:val="00DA0AF9"/>
    <w:rsid w:val="00DC2DB7"/>
    <w:rsid w:val="00DC7500"/>
    <w:rsid w:val="00DF399E"/>
    <w:rsid w:val="00E15D2C"/>
    <w:rsid w:val="00E1701A"/>
    <w:rsid w:val="00E32AA1"/>
    <w:rsid w:val="00E51961"/>
    <w:rsid w:val="00E566EB"/>
    <w:rsid w:val="00E7069F"/>
    <w:rsid w:val="00E813FD"/>
    <w:rsid w:val="00E92A19"/>
    <w:rsid w:val="00EA2E03"/>
    <w:rsid w:val="00EC2E08"/>
    <w:rsid w:val="00ED5B1B"/>
    <w:rsid w:val="00EE4B24"/>
    <w:rsid w:val="00F147C0"/>
    <w:rsid w:val="00F21C8D"/>
    <w:rsid w:val="00F341D2"/>
    <w:rsid w:val="00F34B29"/>
    <w:rsid w:val="00F414CB"/>
    <w:rsid w:val="00F73972"/>
    <w:rsid w:val="00FA2D42"/>
    <w:rsid w:val="00FD2C94"/>
    <w:rsid w:val="00FE2A3A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1318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C1318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C1318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6C1318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0F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F93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064F03"/>
    <w:pPr>
      <w:ind w:left="720"/>
      <w:contextualSpacing/>
    </w:pPr>
  </w:style>
  <w:style w:type="paragraph" w:styleId="Sinespaciado">
    <w:name w:val="No Spacing"/>
    <w:uiPriority w:val="1"/>
    <w:qFormat/>
    <w:rsid w:val="00D46CAC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1318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C1318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C1318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6C1318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0F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F93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064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1176</TotalTime>
  <Pages>14</Pages>
  <Words>5049</Words>
  <Characters>27775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79</cp:revision>
  <dcterms:created xsi:type="dcterms:W3CDTF">2014-07-17T04:09:00Z</dcterms:created>
  <dcterms:modified xsi:type="dcterms:W3CDTF">2014-08-11T12:35:00Z</dcterms:modified>
</cp:coreProperties>
</file>